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A92ABF" w14:textId="77777777" w:rsidR="00092F65" w:rsidRDefault="00092F65" w:rsidP="00092F65">
      <w:pPr>
        <w:ind w:firstLine="0"/>
        <w:jc w:val="center"/>
      </w:pPr>
    </w:p>
    <w:p w14:paraId="0BFBF13A" w14:textId="77777777" w:rsidR="00092F65" w:rsidRDefault="00092F65" w:rsidP="00092F65">
      <w:pPr>
        <w:ind w:firstLine="0"/>
        <w:jc w:val="center"/>
      </w:pPr>
    </w:p>
    <w:p w14:paraId="5AB2748B" w14:textId="77777777" w:rsidR="00092F65" w:rsidRDefault="00092F65" w:rsidP="00092F65">
      <w:pPr>
        <w:ind w:firstLine="0"/>
        <w:jc w:val="center"/>
      </w:pPr>
    </w:p>
    <w:p w14:paraId="7971ED53" w14:textId="77777777" w:rsidR="00092F65" w:rsidRDefault="00092F65" w:rsidP="00092F65">
      <w:pPr>
        <w:ind w:firstLine="0"/>
        <w:jc w:val="center"/>
      </w:pPr>
    </w:p>
    <w:p w14:paraId="7FD222ED" w14:textId="77777777" w:rsidR="00092F65" w:rsidRDefault="00092F65" w:rsidP="00092F65">
      <w:pPr>
        <w:ind w:firstLine="0"/>
        <w:jc w:val="center"/>
      </w:pPr>
    </w:p>
    <w:p w14:paraId="0E4CCBCB" w14:textId="77777777" w:rsidR="00092F65" w:rsidRDefault="00092F65" w:rsidP="00092F65">
      <w:pPr>
        <w:ind w:firstLine="0"/>
        <w:jc w:val="center"/>
      </w:pPr>
    </w:p>
    <w:p w14:paraId="012C4EE2" w14:textId="3B92EAF7" w:rsidR="00E81978" w:rsidRDefault="00092F65" w:rsidP="00092F65">
      <w:pPr>
        <w:ind w:firstLine="0"/>
        <w:jc w:val="center"/>
      </w:pPr>
      <w:r>
        <w:t>Arguments Structure</w:t>
      </w:r>
    </w:p>
    <w:p w14:paraId="6649872D" w14:textId="7FFF3391" w:rsidR="00092F65" w:rsidRDefault="00092F65" w:rsidP="00092F65">
      <w:pPr>
        <w:ind w:firstLine="0"/>
        <w:jc w:val="center"/>
      </w:pPr>
      <w:r>
        <w:t>Student’s Name</w:t>
      </w:r>
    </w:p>
    <w:p w14:paraId="76BADD4A" w14:textId="10E1A3C5" w:rsidR="00092F65" w:rsidRDefault="00092F65" w:rsidP="00092F65">
      <w:pPr>
        <w:ind w:firstLine="0"/>
        <w:jc w:val="center"/>
      </w:pPr>
      <w:r>
        <w:t>Institutional Affiliation</w:t>
      </w:r>
    </w:p>
    <w:p w14:paraId="3055047E" w14:textId="506C797A" w:rsidR="00092F65" w:rsidRDefault="00092F65" w:rsidP="00092F65">
      <w:pPr>
        <w:ind w:firstLine="0"/>
        <w:jc w:val="center"/>
      </w:pPr>
      <w:r>
        <w:t>Date</w:t>
      </w:r>
    </w:p>
    <w:p w14:paraId="6C7D27DE" w14:textId="77777777" w:rsidR="00092F65" w:rsidRDefault="00092F65">
      <w:r>
        <w:br w:type="page"/>
      </w:r>
    </w:p>
    <w:p w14:paraId="186F54BB" w14:textId="77777777" w:rsidR="00092F65" w:rsidRDefault="00092F65" w:rsidP="00092F65">
      <w:pPr>
        <w:ind w:firstLine="0"/>
        <w:jc w:val="center"/>
      </w:pPr>
      <w:r>
        <w:lastRenderedPageBreak/>
        <w:t>Arguments Structure</w:t>
      </w:r>
    </w:p>
    <w:p w14:paraId="62FAF3EB" w14:textId="083BA695" w:rsidR="00092F65" w:rsidRPr="00337B90" w:rsidRDefault="00092F65" w:rsidP="00092F65">
      <w:pPr>
        <w:ind w:firstLine="0"/>
        <w:rPr>
          <w:i/>
          <w:iCs/>
        </w:rPr>
      </w:pPr>
      <w:r w:rsidRPr="00337B90">
        <w:rPr>
          <w:i/>
          <w:iCs/>
        </w:rPr>
        <w:t>For the following arguments, state the conclusion; then diagram the overall structure of the argument, showing whether that structure is convergent or linked; and then add to your diagram the sub arguments (if any) for each of the main reasons given in the argument. Finally, decide whether the reasons given are relevant or irrelevant.</w:t>
      </w:r>
    </w:p>
    <w:p w14:paraId="737265C9" w14:textId="5668A8F7" w:rsidR="00337B90" w:rsidRDefault="00337B90" w:rsidP="00092F65">
      <w:pPr>
        <w:ind w:firstLine="0"/>
      </w:pPr>
      <w:r w:rsidRPr="00337B90">
        <w:t>7. The defendant is clearly guilty of murder. After all, the murder weapon was a pistol that was bought by and registered to the defendant. And when the pistol was found, the only fingerprints on the pistol belonged to the defendant. Also, two reliable witnesses heard pistol shots, and then identified the defendant as the person running away from the scene. And finally, several people testified that on the morning of the day when the murder occurred, the defendant and the murder victim had had a bitter argument, and the defendant had threatened to kill the victim. So, obviously, the defendant is guilty as charged.</w:t>
      </w:r>
    </w:p>
    <w:p w14:paraId="4D253840" w14:textId="73AD2E27" w:rsidR="00A358C7" w:rsidRDefault="00A358C7" w:rsidP="00A358C7">
      <w:pPr>
        <w:spacing w:line="240" w:lineRule="auto"/>
        <w:ind w:firstLine="0"/>
      </w:pPr>
      <w:r>
        <w:rPr>
          <w:b/>
          <w:bCs/>
          <w:noProof/>
          <w:lang w:eastAsia="en-US"/>
        </w:rPr>
        <mc:AlternateContent>
          <mc:Choice Requires="wps">
            <w:drawing>
              <wp:anchor distT="0" distB="0" distL="114300" distR="114300" simplePos="0" relativeHeight="251661312" behindDoc="0" locked="0" layoutInCell="1" allowOverlap="1" wp14:anchorId="0F81E2D8" wp14:editId="0A076ACE">
                <wp:simplePos x="0" y="0"/>
                <wp:positionH relativeFrom="margin">
                  <wp:align>left</wp:align>
                </wp:positionH>
                <wp:positionV relativeFrom="paragraph">
                  <wp:posOffset>1566545</wp:posOffset>
                </wp:positionV>
                <wp:extent cx="1762125" cy="485775"/>
                <wp:effectExtent l="247650" t="0" r="66675" b="104775"/>
                <wp:wrapNone/>
                <wp:docPr id="3" name="Rectangle 3"/>
                <wp:cNvGraphicFramePr/>
                <a:graphic xmlns:a="http://schemas.openxmlformats.org/drawingml/2006/main">
                  <a:graphicData uri="http://schemas.microsoft.com/office/word/2010/wordprocessingShape">
                    <wps:wsp>
                      <wps:cNvSpPr/>
                      <wps:spPr>
                        <a:xfrm>
                          <a:off x="0" y="0"/>
                          <a:ext cx="1762125" cy="485775"/>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0A8845DC" w14:textId="10CE59A7" w:rsidR="00E509B7" w:rsidRDefault="00E509B7" w:rsidP="00E509B7">
                            <w:pPr>
                              <w:spacing w:line="240" w:lineRule="auto"/>
                              <w:ind w:firstLine="0"/>
                              <w:jc w:val="center"/>
                            </w:pPr>
                            <w:r>
                              <w:t xml:space="preserve">Murder weapon belonged to </w:t>
                            </w:r>
                            <w:r w:rsidR="00A358C7">
                              <w:t>the defendant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F81E2D8" id="Rectangle 3" o:spid="_x0000_s1026" style="position:absolute;margin-left:0;margin-top:123.35pt;width:138.75pt;height:38.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" fillcolor="white [3201]" strokecolor="#4d4d4d [3209]" strokeweight="1pt">
                <v:shadow on="t" type="perspective" color="black" opacity="13107f" origin=".5,.5" offset="0,0" matrix=",23853f,,15073f"/>
                <v:textbox>
                  <w:txbxContent>
                    <w:p w14:paraId="0A8845DC" w14:textId="10CE59A7" w:rsidR="00E509B7" w:rsidRDefault="00E509B7" w:rsidP="00E509B7">
                      <w:pPr>
                        <w:spacing w:line="240" w:lineRule="auto"/>
                        <w:ind w:firstLine="0"/>
                        <w:jc w:val="center"/>
                      </w:pPr>
                      <w:r>
                        <w:t xml:space="preserve">Murder weapon belonged to </w:t>
                      </w:r>
                      <w:r w:rsidR="00A358C7">
                        <w:t>the defendant</w:t>
                      </w:r>
                    </w:p>
                  </w:txbxContent>
                </v:textbox>
                <w10:wrap anchorx="margin"/>
              </v:rect>
            </w:pict>
          </mc:Fallback>
        </mc:AlternateContent>
      </w:r>
      <w:r w:rsidR="00B034F2">
        <w:rPr>
          <w:b/>
          <w:bCs/>
          <w:noProof/>
          <w:lang w:eastAsia="en-US"/>
        </w:rPr>
        <mc:AlternateContent>
          <mc:Choice Requires="wps">
            <w:drawing>
              <wp:anchor distT="0" distB="0" distL="114300" distR="114300" simplePos="0" relativeHeight="251691008" behindDoc="0" locked="0" layoutInCell="1" allowOverlap="1" wp14:anchorId="50525D49" wp14:editId="096ED3F2">
                <wp:simplePos x="0" y="0"/>
                <wp:positionH relativeFrom="margin">
                  <wp:posOffset>5314950</wp:posOffset>
                </wp:positionH>
                <wp:positionV relativeFrom="paragraph">
                  <wp:posOffset>2890520</wp:posOffset>
                </wp:positionV>
                <wp:extent cx="0" cy="371475"/>
                <wp:effectExtent l="0" t="0" r="38100" b="28575"/>
                <wp:wrapNone/>
                <wp:docPr id="19" name="Straight Connector 19"/>
                <wp:cNvGraphicFramePr/>
                <a:graphic xmlns:a="http://schemas.openxmlformats.org/drawingml/2006/main">
                  <a:graphicData uri="http://schemas.microsoft.com/office/word/2010/wordprocessingShape">
                    <wps:wsp>
                      <wps:cNvCnPr/>
                      <wps:spPr>
                        <a:xfrm flipH="1">
                          <a:off x="0" y="0"/>
                          <a:ext cx="0" cy="3714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C76562D" id="Straight Connector 19" o:spid="_x0000_s1026" style="position:absolute;flip:x;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18.5pt,227.6pt" to="418.5pt,25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" strokecolor="black [3213]" strokeweight=".5pt">
                <v:stroke joinstyle="miter"/>
                <w10:wrap anchorx="margin"/>
              </v:line>
            </w:pict>
          </mc:Fallback>
        </mc:AlternateContent>
      </w:r>
      <w:r w:rsidR="00B034F2">
        <w:rPr>
          <w:b/>
          <w:bCs/>
          <w:noProof/>
          <w:lang w:eastAsia="en-US"/>
        </w:rPr>
        <mc:AlternateContent>
          <mc:Choice Requires="wps">
            <w:drawing>
              <wp:anchor distT="0" distB="0" distL="114300" distR="114300" simplePos="0" relativeHeight="251688960" behindDoc="0" locked="0" layoutInCell="1" allowOverlap="1" wp14:anchorId="6A24AC8E" wp14:editId="251A7E9D">
                <wp:simplePos x="0" y="0"/>
                <wp:positionH relativeFrom="margin">
                  <wp:posOffset>5295900</wp:posOffset>
                </wp:positionH>
                <wp:positionV relativeFrom="paragraph">
                  <wp:posOffset>1985645</wp:posOffset>
                </wp:positionV>
                <wp:extent cx="0" cy="257175"/>
                <wp:effectExtent l="0" t="0" r="38100" b="28575"/>
                <wp:wrapNone/>
                <wp:docPr id="18" name="Straight Connector 18"/>
                <wp:cNvGraphicFramePr/>
                <a:graphic xmlns:a="http://schemas.openxmlformats.org/drawingml/2006/main">
                  <a:graphicData uri="http://schemas.microsoft.com/office/word/2010/wordprocessingShape">
                    <wps:wsp>
                      <wps:cNvCnPr/>
                      <wps:spPr>
                        <a:xfrm>
                          <a:off x="0" y="0"/>
                          <a:ext cx="0" cy="2571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A63DDA5" id="Straight Connector 18" o:spid="_x0000_s1026" style="position:absolute;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17pt,156.35pt" to="417pt,1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" strokecolor="black [3213]" strokeweight=".5pt">
                <v:stroke joinstyle="miter"/>
                <w10:wrap anchorx="margin"/>
              </v:line>
            </w:pict>
          </mc:Fallback>
        </mc:AlternateContent>
      </w:r>
      <w:r w:rsidR="00B034F2">
        <w:rPr>
          <w:b/>
          <w:bCs/>
          <w:noProof/>
          <w:lang w:eastAsia="en-US"/>
        </w:rPr>
        <mc:AlternateContent>
          <mc:Choice Requires="wps">
            <w:drawing>
              <wp:anchor distT="0" distB="0" distL="114300" distR="114300" simplePos="0" relativeHeight="251686912" behindDoc="0" locked="0" layoutInCell="1" allowOverlap="1" wp14:anchorId="2D9FDBDD" wp14:editId="70F97C7C">
                <wp:simplePos x="0" y="0"/>
                <wp:positionH relativeFrom="margin">
                  <wp:posOffset>3067050</wp:posOffset>
                </wp:positionH>
                <wp:positionV relativeFrom="paragraph">
                  <wp:posOffset>2042795</wp:posOffset>
                </wp:positionV>
                <wp:extent cx="0" cy="495300"/>
                <wp:effectExtent l="0" t="0" r="38100" b="19050"/>
                <wp:wrapNone/>
                <wp:docPr id="17" name="Straight Connector 17"/>
                <wp:cNvGraphicFramePr/>
                <a:graphic xmlns:a="http://schemas.openxmlformats.org/drawingml/2006/main">
                  <a:graphicData uri="http://schemas.microsoft.com/office/word/2010/wordprocessingShape">
                    <wps:wsp>
                      <wps:cNvCnPr/>
                      <wps:spPr>
                        <a:xfrm flipH="1">
                          <a:off x="0" y="0"/>
                          <a:ext cx="0" cy="4953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F19DB3B" id="Straight Connector 17" o:spid="_x0000_s1026" style="position:absolute;flip:x;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41.5pt,160.85pt" to="241.5pt,19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" strokecolor="black [3213]" strokeweight=".5pt">
                <v:stroke joinstyle="miter"/>
                <w10:wrap anchorx="margin"/>
              </v:line>
            </w:pict>
          </mc:Fallback>
        </mc:AlternateContent>
      </w:r>
      <w:r w:rsidR="00B034F2">
        <w:rPr>
          <w:b/>
          <w:bCs/>
          <w:noProof/>
          <w:lang w:eastAsia="en-US"/>
        </w:rPr>
        <mc:AlternateContent>
          <mc:Choice Requires="wps">
            <w:drawing>
              <wp:anchor distT="0" distB="0" distL="114300" distR="114300" simplePos="0" relativeHeight="251682816" behindDoc="0" locked="0" layoutInCell="1" allowOverlap="1" wp14:anchorId="34DD68BA" wp14:editId="137052A6">
                <wp:simplePos x="0" y="0"/>
                <wp:positionH relativeFrom="margin">
                  <wp:posOffset>523874</wp:posOffset>
                </wp:positionH>
                <wp:positionV relativeFrom="paragraph">
                  <wp:posOffset>2052320</wp:posOffset>
                </wp:positionV>
                <wp:extent cx="581025" cy="466725"/>
                <wp:effectExtent l="0" t="0" r="28575" b="28575"/>
                <wp:wrapNone/>
                <wp:docPr id="15" name="Straight Connector 15"/>
                <wp:cNvGraphicFramePr/>
                <a:graphic xmlns:a="http://schemas.openxmlformats.org/drawingml/2006/main">
                  <a:graphicData uri="http://schemas.microsoft.com/office/word/2010/wordprocessingShape">
                    <wps:wsp>
                      <wps:cNvCnPr/>
                      <wps:spPr>
                        <a:xfrm flipH="1">
                          <a:off x="0" y="0"/>
                          <a:ext cx="581025" cy="4667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7D0E1FE" id="Straight Connector 15" o:spid="_x0000_s1026" style="position:absolute;flip:x;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1.25pt,161.6pt" to="87pt,19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" strokecolor="black [3213]" strokeweight=".5pt">
                <v:stroke joinstyle="miter"/>
                <w10:wrap anchorx="margin"/>
              </v:line>
            </w:pict>
          </mc:Fallback>
        </mc:AlternateContent>
      </w:r>
      <w:r w:rsidR="00B034F2">
        <w:rPr>
          <w:b/>
          <w:bCs/>
          <w:noProof/>
          <w:lang w:eastAsia="en-US"/>
        </w:rPr>
        <mc:AlternateContent>
          <mc:Choice Requires="wps">
            <w:drawing>
              <wp:anchor distT="0" distB="0" distL="114300" distR="114300" simplePos="0" relativeHeight="251684864" behindDoc="0" locked="0" layoutInCell="1" allowOverlap="1" wp14:anchorId="40D0533F" wp14:editId="6DBC1610">
                <wp:simplePos x="0" y="0"/>
                <wp:positionH relativeFrom="margin">
                  <wp:posOffset>1123315</wp:posOffset>
                </wp:positionH>
                <wp:positionV relativeFrom="paragraph">
                  <wp:posOffset>2052320</wp:posOffset>
                </wp:positionV>
                <wp:extent cx="542925" cy="476250"/>
                <wp:effectExtent l="0" t="0" r="28575" b="19050"/>
                <wp:wrapNone/>
                <wp:docPr id="16" name="Straight Connector 16"/>
                <wp:cNvGraphicFramePr/>
                <a:graphic xmlns:a="http://schemas.openxmlformats.org/drawingml/2006/main">
                  <a:graphicData uri="http://schemas.microsoft.com/office/word/2010/wordprocessingShape">
                    <wps:wsp>
                      <wps:cNvCnPr/>
                      <wps:spPr>
                        <a:xfrm>
                          <a:off x="0" y="0"/>
                          <a:ext cx="542925" cy="4762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1BFCBCF" id="Straight Connector 16" o:spid="_x0000_s1026" style="position:absolute;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88.45pt,161.6pt" to="131.2pt,19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" strokecolor="black [3213]" strokeweight=".5pt">
                <v:stroke joinstyle="miter"/>
                <w10:wrap anchorx="margin"/>
              </v:line>
            </w:pict>
          </mc:Fallback>
        </mc:AlternateContent>
      </w:r>
      <w:r w:rsidR="00B034F2">
        <w:rPr>
          <w:b/>
          <w:bCs/>
          <w:noProof/>
          <w:lang w:eastAsia="en-US"/>
        </w:rPr>
        <mc:AlternateContent>
          <mc:Choice Requires="wps">
            <w:drawing>
              <wp:anchor distT="0" distB="0" distL="114300" distR="114300" simplePos="0" relativeHeight="251680768" behindDoc="0" locked="0" layoutInCell="1" allowOverlap="1" wp14:anchorId="33FC6EC9" wp14:editId="6D48D6A1">
                <wp:simplePos x="0" y="0"/>
                <wp:positionH relativeFrom="column">
                  <wp:posOffset>3009265</wp:posOffset>
                </wp:positionH>
                <wp:positionV relativeFrom="paragraph">
                  <wp:posOffset>918845</wp:posOffset>
                </wp:positionV>
                <wp:extent cx="2295525" cy="561975"/>
                <wp:effectExtent l="0" t="0" r="28575" b="28575"/>
                <wp:wrapNone/>
                <wp:docPr id="14" name="Straight Connector 14"/>
                <wp:cNvGraphicFramePr/>
                <a:graphic xmlns:a="http://schemas.openxmlformats.org/drawingml/2006/main">
                  <a:graphicData uri="http://schemas.microsoft.com/office/word/2010/wordprocessingShape">
                    <wps:wsp>
                      <wps:cNvCnPr/>
                      <wps:spPr>
                        <a:xfrm>
                          <a:off x="0" y="0"/>
                          <a:ext cx="2295525" cy="5619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1B1B765" id="Straight Connector 14"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95pt,72.35pt" to="417.7pt,1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" strokecolor="black [3213]" strokeweight=".5pt">
                <v:stroke joinstyle="miter"/>
              </v:line>
            </w:pict>
          </mc:Fallback>
        </mc:AlternateContent>
      </w:r>
      <w:r w:rsidR="00343D4D">
        <w:rPr>
          <w:b/>
          <w:bCs/>
          <w:noProof/>
          <w:lang w:eastAsia="en-US"/>
        </w:rPr>
        <mc:AlternateContent>
          <mc:Choice Requires="wps">
            <w:drawing>
              <wp:anchor distT="0" distB="0" distL="114300" distR="114300" simplePos="0" relativeHeight="251678720" behindDoc="0" locked="0" layoutInCell="1" allowOverlap="1" wp14:anchorId="56DBD2AD" wp14:editId="3B6EFAAE">
                <wp:simplePos x="0" y="0"/>
                <wp:positionH relativeFrom="column">
                  <wp:posOffset>1285875</wp:posOffset>
                </wp:positionH>
                <wp:positionV relativeFrom="paragraph">
                  <wp:posOffset>918845</wp:posOffset>
                </wp:positionV>
                <wp:extent cx="1714500" cy="638175"/>
                <wp:effectExtent l="0" t="0" r="19050" b="28575"/>
                <wp:wrapNone/>
                <wp:docPr id="12" name="Straight Connector 12"/>
                <wp:cNvGraphicFramePr/>
                <a:graphic xmlns:a="http://schemas.openxmlformats.org/drawingml/2006/main">
                  <a:graphicData uri="http://schemas.microsoft.com/office/word/2010/wordprocessingShape">
                    <wps:wsp>
                      <wps:cNvCnPr/>
                      <wps:spPr>
                        <a:xfrm flipH="1">
                          <a:off x="0" y="0"/>
                          <a:ext cx="1714500" cy="6381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9F38295" id="Straight Connector 12" o:spid="_x0000_s1026" style="position:absolute;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1.25pt,72.35pt" to="236.25pt,12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" strokecolor="black [3213]" strokeweight=".5pt">
                <v:stroke joinstyle="miter"/>
              </v:line>
            </w:pict>
          </mc:Fallback>
        </mc:AlternateContent>
      </w:r>
      <w:r w:rsidR="00343D4D">
        <w:rPr>
          <w:b/>
          <w:bCs/>
          <w:noProof/>
          <w:lang w:eastAsia="en-US"/>
        </w:rPr>
        <mc:AlternateContent>
          <mc:Choice Requires="wps">
            <w:drawing>
              <wp:anchor distT="0" distB="0" distL="114300" distR="114300" simplePos="0" relativeHeight="251676672" behindDoc="0" locked="0" layoutInCell="1" allowOverlap="1" wp14:anchorId="0F6FBA3E" wp14:editId="4B58381A">
                <wp:simplePos x="0" y="0"/>
                <wp:positionH relativeFrom="column">
                  <wp:posOffset>3009900</wp:posOffset>
                </wp:positionH>
                <wp:positionV relativeFrom="paragraph">
                  <wp:posOffset>918845</wp:posOffset>
                </wp:positionV>
                <wp:extent cx="0" cy="476250"/>
                <wp:effectExtent l="0" t="0" r="38100" b="19050"/>
                <wp:wrapNone/>
                <wp:docPr id="11" name="Straight Connector 11"/>
                <wp:cNvGraphicFramePr/>
                <a:graphic xmlns:a="http://schemas.openxmlformats.org/drawingml/2006/main">
                  <a:graphicData uri="http://schemas.microsoft.com/office/word/2010/wordprocessingShape">
                    <wps:wsp>
                      <wps:cNvCnPr/>
                      <wps:spPr>
                        <a:xfrm>
                          <a:off x="0" y="0"/>
                          <a:ext cx="0" cy="4762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9775DA8" id="Straight Connector 11"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237pt,72.35pt" to="237pt,10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" strokecolor="black [3213]" strokeweight=".5pt">
                <v:stroke joinstyle="miter"/>
              </v:line>
            </w:pict>
          </mc:Fallback>
        </mc:AlternateContent>
      </w:r>
      <w:r w:rsidR="00343D4D">
        <w:rPr>
          <w:b/>
          <w:bCs/>
          <w:noProof/>
          <w:lang w:eastAsia="en-US"/>
        </w:rPr>
        <mc:AlternateContent>
          <mc:Choice Requires="wps">
            <w:drawing>
              <wp:anchor distT="0" distB="0" distL="114300" distR="114300" simplePos="0" relativeHeight="251675648" behindDoc="0" locked="0" layoutInCell="1" allowOverlap="1" wp14:anchorId="49D8EE75" wp14:editId="74271D66">
                <wp:simplePos x="0" y="0"/>
                <wp:positionH relativeFrom="margin">
                  <wp:align>right</wp:align>
                </wp:positionH>
                <wp:positionV relativeFrom="paragraph">
                  <wp:posOffset>3271520</wp:posOffset>
                </wp:positionV>
                <wp:extent cx="1323975" cy="638175"/>
                <wp:effectExtent l="304800" t="0" r="66675" b="104775"/>
                <wp:wrapNone/>
                <wp:docPr id="10" name="Rectangle 10"/>
                <wp:cNvGraphicFramePr/>
                <a:graphic xmlns:a="http://schemas.openxmlformats.org/drawingml/2006/main">
                  <a:graphicData uri="http://schemas.microsoft.com/office/word/2010/wordprocessingShape">
                    <wps:wsp>
                      <wps:cNvSpPr/>
                      <wps:spPr>
                        <a:xfrm>
                          <a:off x="0" y="0"/>
                          <a:ext cx="1323975" cy="638175"/>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45A70A6A" w14:textId="77777777" w:rsidR="00A358C7" w:rsidRDefault="00A358C7" w:rsidP="00A358C7">
                            <w:pPr>
                              <w:spacing w:line="240" w:lineRule="auto"/>
                              <w:ind w:firstLine="0"/>
                              <w:jc w:val="center"/>
                            </w:pPr>
                            <w:r>
                              <w:t>The defendant had an argument with the victim</w:t>
                            </w:r>
                          </w:p>
                          <w:p w14:paraId="60ABBA04" w14:textId="32471A74" w:rsidR="00343D4D" w:rsidRDefault="00343D4D" w:rsidP="00343D4D">
                            <w:pPr>
                              <w:spacing w:line="240" w:lineRule="auto"/>
                              <w:ind w:firstLine="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9D8EE75" id="Rectangle 10" o:spid="_x0000_s1027" style="position:absolute;margin-left:53.05pt;margin-top:257.6pt;width:104.25pt;height:50.25pt;z-index:2516756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" fillcolor="white [3201]" strokecolor="#4d4d4d [3209]" strokeweight="1pt">
                <v:shadow on="t" type="perspective" color="black" opacity="13107f" origin=".5,.5" offset="0,0" matrix=",23853f,,15073f"/>
                <v:textbox>
                  <w:txbxContent>
                    <w:p w14:paraId="45A70A6A" w14:textId="77777777" w:rsidR="00A358C7" w:rsidRDefault="00A358C7" w:rsidP="00A358C7">
                      <w:pPr>
                        <w:spacing w:line="240" w:lineRule="auto"/>
                        <w:ind w:firstLine="0"/>
                        <w:jc w:val="center"/>
                      </w:pPr>
                      <w:r>
                        <w:t>The defendant had an argument with the victim</w:t>
                      </w:r>
                    </w:p>
                    <w:p w14:paraId="60ABBA04" w14:textId="32471A74" w:rsidR="00343D4D" w:rsidRDefault="00343D4D" w:rsidP="00343D4D">
                      <w:pPr>
                        <w:spacing w:line="240" w:lineRule="auto"/>
                        <w:ind w:firstLine="0"/>
                        <w:jc w:val="center"/>
                      </w:pPr>
                    </w:p>
                  </w:txbxContent>
                </v:textbox>
                <w10:wrap anchorx="margin"/>
              </v:rect>
            </w:pict>
          </mc:Fallback>
        </mc:AlternateContent>
      </w:r>
      <w:r w:rsidR="00343D4D">
        <w:rPr>
          <w:b/>
          <w:bCs/>
          <w:noProof/>
          <w:lang w:eastAsia="en-US"/>
        </w:rPr>
        <mc:AlternateContent>
          <mc:Choice Requires="wps">
            <w:drawing>
              <wp:anchor distT="0" distB="0" distL="114300" distR="114300" simplePos="0" relativeHeight="251673600" behindDoc="0" locked="0" layoutInCell="1" allowOverlap="1" wp14:anchorId="78C0FC04" wp14:editId="7BCBD94E">
                <wp:simplePos x="0" y="0"/>
                <wp:positionH relativeFrom="margin">
                  <wp:align>right</wp:align>
                </wp:positionH>
                <wp:positionV relativeFrom="paragraph">
                  <wp:posOffset>2242820</wp:posOffset>
                </wp:positionV>
                <wp:extent cx="1323975" cy="638175"/>
                <wp:effectExtent l="304800" t="0" r="66675" b="104775"/>
                <wp:wrapNone/>
                <wp:docPr id="9" name="Rectangle 9"/>
                <wp:cNvGraphicFramePr/>
                <a:graphic xmlns:a="http://schemas.openxmlformats.org/drawingml/2006/main">
                  <a:graphicData uri="http://schemas.microsoft.com/office/word/2010/wordprocessingShape">
                    <wps:wsp>
                      <wps:cNvSpPr/>
                      <wps:spPr>
                        <a:xfrm>
                          <a:off x="0" y="0"/>
                          <a:ext cx="1323975" cy="638175"/>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1F150AF4" w14:textId="77777777" w:rsidR="00A358C7" w:rsidRDefault="00A358C7" w:rsidP="00A358C7">
                            <w:pPr>
                              <w:spacing w:line="240" w:lineRule="auto"/>
                              <w:ind w:firstLine="0"/>
                              <w:jc w:val="center"/>
                            </w:pPr>
                            <w:r w:rsidRPr="00A358C7">
                              <w:t>The defendant threatened to kill the victim</w:t>
                            </w:r>
                          </w:p>
                          <w:p w14:paraId="05520225" w14:textId="77777777" w:rsidR="00A358C7" w:rsidRPr="00092F65" w:rsidRDefault="00A358C7" w:rsidP="00A358C7">
                            <w:pPr>
                              <w:ind w:firstLine="0"/>
                            </w:pPr>
                          </w:p>
                          <w:p w14:paraId="0AFBE3BA" w14:textId="1CB0CCA1" w:rsidR="00343D4D" w:rsidRDefault="00343D4D" w:rsidP="00343D4D">
                            <w:pPr>
                              <w:spacing w:line="240" w:lineRule="auto"/>
                              <w:ind w:firstLine="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8C0FC04" id="Rectangle 9" o:spid="_x0000_s1028" style="position:absolute;margin-left:53.05pt;margin-top:176.6pt;width:104.25pt;height:50.25pt;z-index:2516736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" fillcolor="white [3201]" strokecolor="#4d4d4d [3209]" strokeweight="1pt">
                <v:shadow on="t" type="perspective" color="black" opacity="13107f" origin=".5,.5" offset="0,0" matrix=",23853f,,15073f"/>
                <v:textbox>
                  <w:txbxContent>
                    <w:p w14:paraId="1F150AF4" w14:textId="77777777" w:rsidR="00A358C7" w:rsidRDefault="00A358C7" w:rsidP="00A358C7">
                      <w:pPr>
                        <w:spacing w:line="240" w:lineRule="auto"/>
                        <w:ind w:firstLine="0"/>
                        <w:jc w:val="center"/>
                      </w:pPr>
                      <w:r w:rsidRPr="00A358C7">
                        <w:t>The defendant threatened to kill the victim</w:t>
                      </w:r>
                    </w:p>
                    <w:p w14:paraId="05520225" w14:textId="77777777" w:rsidR="00A358C7" w:rsidRPr="00092F65" w:rsidRDefault="00A358C7" w:rsidP="00A358C7">
                      <w:pPr>
                        <w:ind w:firstLine="0"/>
                      </w:pPr>
                    </w:p>
                    <w:p w14:paraId="0AFBE3BA" w14:textId="1CB0CCA1" w:rsidR="00343D4D" w:rsidRDefault="00343D4D" w:rsidP="00343D4D">
                      <w:pPr>
                        <w:spacing w:line="240" w:lineRule="auto"/>
                        <w:ind w:firstLine="0"/>
                        <w:jc w:val="center"/>
                      </w:pPr>
                    </w:p>
                  </w:txbxContent>
                </v:textbox>
                <w10:wrap anchorx="margin"/>
              </v:rect>
            </w:pict>
          </mc:Fallback>
        </mc:AlternateContent>
      </w:r>
      <w:r w:rsidR="00343D4D">
        <w:rPr>
          <w:b/>
          <w:bCs/>
          <w:noProof/>
          <w:lang w:eastAsia="en-US"/>
        </w:rPr>
        <mc:AlternateContent>
          <mc:Choice Requires="wps">
            <w:drawing>
              <wp:anchor distT="0" distB="0" distL="114300" distR="114300" simplePos="0" relativeHeight="251663360" behindDoc="0" locked="0" layoutInCell="1" allowOverlap="1" wp14:anchorId="6766E292" wp14:editId="37D4572C">
                <wp:simplePos x="0" y="0"/>
                <wp:positionH relativeFrom="margin">
                  <wp:posOffset>2352675</wp:posOffset>
                </wp:positionH>
                <wp:positionV relativeFrom="paragraph">
                  <wp:posOffset>1385571</wp:posOffset>
                </wp:positionV>
                <wp:extent cx="1428750" cy="647700"/>
                <wp:effectExtent l="304800" t="0" r="57150" b="95250"/>
                <wp:wrapNone/>
                <wp:docPr id="4" name="Rectangle 4"/>
                <wp:cNvGraphicFramePr/>
                <a:graphic xmlns:a="http://schemas.openxmlformats.org/drawingml/2006/main">
                  <a:graphicData uri="http://schemas.microsoft.com/office/word/2010/wordprocessingShape">
                    <wps:wsp>
                      <wps:cNvSpPr/>
                      <wps:spPr>
                        <a:xfrm>
                          <a:off x="0" y="0"/>
                          <a:ext cx="1428750" cy="647700"/>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7BB786DA" w14:textId="25E86E23" w:rsidR="00E509B7" w:rsidRDefault="00343D4D" w:rsidP="00E509B7">
                            <w:pPr>
                              <w:spacing w:line="240" w:lineRule="auto"/>
                              <w:ind w:firstLine="0"/>
                              <w:jc w:val="center"/>
                            </w:pPr>
                            <w:r>
                              <w:t>The defendant was there during the incidence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766E292" id="Rectangle 4" o:spid="_x0000_s1029" style="position:absolute;margin-left:185.25pt;margin-top:109.1pt;width:112.5pt;height:51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" fillcolor="white [3201]" strokecolor="#4d4d4d [3209]" strokeweight="1pt">
                <v:shadow on="t" type="perspective" color="black" opacity="13107f" origin=".5,.5" offset="0,0" matrix=",23853f,,15073f"/>
                <v:textbox>
                  <w:txbxContent>
                    <w:p w14:paraId="7BB786DA" w14:textId="25E86E23" w:rsidR="00E509B7" w:rsidRDefault="00343D4D" w:rsidP="00E509B7">
                      <w:pPr>
                        <w:spacing w:line="240" w:lineRule="auto"/>
                        <w:ind w:firstLine="0"/>
                        <w:jc w:val="center"/>
                      </w:pPr>
                      <w:r>
                        <w:t>The defendant was there during the incidence</w:t>
                      </w:r>
                    </w:p>
                  </w:txbxContent>
                </v:textbox>
                <w10:wrap anchorx="margin"/>
              </v:rect>
            </w:pict>
          </mc:Fallback>
        </mc:AlternateContent>
      </w:r>
      <w:r w:rsidR="00074B44">
        <w:rPr>
          <w:b/>
          <w:bCs/>
          <w:noProof/>
          <w:lang w:eastAsia="en-US"/>
        </w:rPr>
        <mc:AlternateContent>
          <mc:Choice Requires="wps">
            <w:drawing>
              <wp:anchor distT="0" distB="0" distL="114300" distR="114300" simplePos="0" relativeHeight="251671552" behindDoc="0" locked="0" layoutInCell="1" allowOverlap="1" wp14:anchorId="285E81ED" wp14:editId="3898CAFD">
                <wp:simplePos x="0" y="0"/>
                <wp:positionH relativeFrom="margin">
                  <wp:posOffset>2485390</wp:posOffset>
                </wp:positionH>
                <wp:positionV relativeFrom="paragraph">
                  <wp:posOffset>2528570</wp:posOffset>
                </wp:positionV>
                <wp:extent cx="1209675" cy="1390650"/>
                <wp:effectExtent l="571500" t="0" r="66675" b="95250"/>
                <wp:wrapNone/>
                <wp:docPr id="8" name="Rectangle 8"/>
                <wp:cNvGraphicFramePr/>
                <a:graphic xmlns:a="http://schemas.openxmlformats.org/drawingml/2006/main">
                  <a:graphicData uri="http://schemas.microsoft.com/office/word/2010/wordprocessingShape">
                    <wps:wsp>
                      <wps:cNvSpPr/>
                      <wps:spPr>
                        <a:xfrm>
                          <a:off x="0" y="0"/>
                          <a:ext cx="1209675" cy="1390650"/>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1CA3EE68" w14:textId="50D4F8FA" w:rsidR="00074B44" w:rsidRDefault="00074B44" w:rsidP="00074B44">
                            <w:pPr>
                              <w:spacing w:line="240" w:lineRule="auto"/>
                              <w:ind w:firstLine="0"/>
                              <w:jc w:val="center"/>
                            </w:pPr>
                            <w:r>
                              <w:t>Pistol shots were heard and the defendant was seen leaving the premises immediately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5E81ED" id="Rectangle 8" o:spid="_x0000_s1030" style="position:absolute;margin-left:195.7pt;margin-top:199.1pt;width:95.25pt;height:109.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" fillcolor="white [3201]" strokecolor="#4d4d4d [3209]" strokeweight="1pt">
                <v:shadow on="t" type="perspective" color="black" opacity="13107f" origin=".5,.5" offset="0,0" matrix=",23853f,,15073f"/>
                <v:textbox>
                  <w:txbxContent>
                    <w:p w14:paraId="1CA3EE68" w14:textId="50D4F8FA" w:rsidR="00074B44" w:rsidRDefault="00074B44" w:rsidP="00074B44">
                      <w:pPr>
                        <w:spacing w:line="240" w:lineRule="auto"/>
                        <w:ind w:firstLine="0"/>
                        <w:jc w:val="center"/>
                      </w:pPr>
                      <w:r>
                        <w:t>Pistol shots were heard and the defendant was seen leaving the premises immediately</w:t>
                      </w:r>
                    </w:p>
                  </w:txbxContent>
                </v:textbox>
                <w10:wrap anchorx="margin"/>
              </v:rect>
            </w:pict>
          </mc:Fallback>
        </mc:AlternateContent>
      </w:r>
      <w:r w:rsidR="00074B44">
        <w:rPr>
          <w:b/>
          <w:bCs/>
          <w:noProof/>
          <w:lang w:eastAsia="en-US"/>
        </w:rPr>
        <mc:AlternateContent>
          <mc:Choice Requires="wps">
            <w:drawing>
              <wp:anchor distT="0" distB="0" distL="114300" distR="114300" simplePos="0" relativeHeight="251669504" behindDoc="0" locked="0" layoutInCell="1" allowOverlap="1" wp14:anchorId="2BAE57DB" wp14:editId="512FFE64">
                <wp:simplePos x="0" y="0"/>
                <wp:positionH relativeFrom="margin">
                  <wp:posOffset>1143000</wp:posOffset>
                </wp:positionH>
                <wp:positionV relativeFrom="paragraph">
                  <wp:posOffset>2524125</wp:posOffset>
                </wp:positionV>
                <wp:extent cx="942975" cy="1390650"/>
                <wp:effectExtent l="571500" t="0" r="66675" b="95250"/>
                <wp:wrapNone/>
                <wp:docPr id="7" name="Rectangle 7"/>
                <wp:cNvGraphicFramePr/>
                <a:graphic xmlns:a="http://schemas.openxmlformats.org/drawingml/2006/main">
                  <a:graphicData uri="http://schemas.microsoft.com/office/word/2010/wordprocessingShape">
                    <wps:wsp>
                      <wps:cNvSpPr/>
                      <wps:spPr>
                        <a:xfrm>
                          <a:off x="0" y="0"/>
                          <a:ext cx="942975" cy="1390650"/>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49F76B20" w14:textId="101B1314" w:rsidR="00074B44" w:rsidRDefault="00074B44" w:rsidP="00074B44">
                            <w:pPr>
                              <w:spacing w:line="240" w:lineRule="auto"/>
                              <w:ind w:firstLine="0"/>
                              <w:jc w:val="center"/>
                            </w:pPr>
                            <w:r>
                              <w:t>The defendant’s fingerprints were found on the murder weapon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BAE57DB" id="Rectangle 7" o:spid="_x0000_s1031" style="position:absolute;margin-left:90pt;margin-top:198.75pt;width:74.25pt;height:109.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" fillcolor="white [3201]" strokecolor="#4d4d4d [3209]" strokeweight="1pt">
                <v:shadow on="t" type="perspective" color="black" opacity="13107f" origin=".5,.5" offset="0,0" matrix=",23853f,,15073f"/>
                <v:textbox>
                  <w:txbxContent>
                    <w:p w14:paraId="49F76B20" w14:textId="101B1314" w:rsidR="00074B44" w:rsidRDefault="00074B44" w:rsidP="00074B44">
                      <w:pPr>
                        <w:spacing w:line="240" w:lineRule="auto"/>
                        <w:ind w:firstLine="0"/>
                        <w:jc w:val="center"/>
                      </w:pPr>
                      <w:r>
                        <w:t>The defendant’s fingerprints were found on the murder weapon</w:t>
                      </w:r>
                    </w:p>
                  </w:txbxContent>
                </v:textbox>
                <w10:wrap anchorx="margin"/>
              </v:rect>
            </w:pict>
          </mc:Fallback>
        </mc:AlternateContent>
      </w:r>
      <w:r w:rsidR="00E509B7">
        <w:rPr>
          <w:b/>
          <w:bCs/>
          <w:noProof/>
          <w:lang w:eastAsia="en-US"/>
        </w:rPr>
        <mc:AlternateContent>
          <mc:Choice Requires="wps">
            <w:drawing>
              <wp:anchor distT="0" distB="0" distL="114300" distR="114300" simplePos="0" relativeHeight="251667456" behindDoc="0" locked="0" layoutInCell="1" allowOverlap="1" wp14:anchorId="19626E76" wp14:editId="745E8896">
                <wp:simplePos x="0" y="0"/>
                <wp:positionH relativeFrom="margin">
                  <wp:posOffset>47625</wp:posOffset>
                </wp:positionH>
                <wp:positionV relativeFrom="paragraph">
                  <wp:posOffset>2519045</wp:posOffset>
                </wp:positionV>
                <wp:extent cx="942975" cy="1390650"/>
                <wp:effectExtent l="571500" t="0" r="66675" b="95250"/>
                <wp:wrapNone/>
                <wp:docPr id="6" name="Rectangle 6"/>
                <wp:cNvGraphicFramePr/>
                <a:graphic xmlns:a="http://schemas.openxmlformats.org/drawingml/2006/main">
                  <a:graphicData uri="http://schemas.microsoft.com/office/word/2010/wordprocessingShape">
                    <wps:wsp>
                      <wps:cNvSpPr/>
                      <wps:spPr>
                        <a:xfrm>
                          <a:off x="0" y="0"/>
                          <a:ext cx="942975" cy="1390650"/>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32D9931B" w14:textId="16077676" w:rsidR="00E509B7" w:rsidRDefault="00E509B7" w:rsidP="00E509B7">
                            <w:pPr>
                              <w:spacing w:line="240" w:lineRule="auto"/>
                              <w:ind w:firstLine="0"/>
                              <w:jc w:val="center"/>
                            </w:pPr>
                            <w:r>
                              <w:t xml:space="preserve">Murder weapon bought and registered under the </w:t>
                            </w:r>
                            <w:r w:rsidR="00074B44">
                              <w:t>defendant’s</w:t>
                            </w:r>
                            <w:r>
                              <w:t xml:space="preserve"> name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9626E76" id="Rectangle 6" o:spid="_x0000_s1032" style="position:absolute;margin-left:3.75pt;margin-top:198.35pt;width:74.25pt;height:109.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" fillcolor="white [3201]" strokecolor="#4d4d4d [3209]" strokeweight="1pt">
                <v:shadow on="t" type="perspective" color="black" opacity="13107f" origin=".5,.5" offset="0,0" matrix=",23853f,,15073f"/>
                <v:textbox>
                  <w:txbxContent>
                    <w:p w14:paraId="32D9931B" w14:textId="16077676" w:rsidR="00E509B7" w:rsidRDefault="00E509B7" w:rsidP="00E509B7">
                      <w:pPr>
                        <w:spacing w:line="240" w:lineRule="auto"/>
                        <w:ind w:firstLine="0"/>
                        <w:jc w:val="center"/>
                      </w:pPr>
                      <w:r>
                        <w:t xml:space="preserve">Murder weapon bought and registered under the </w:t>
                      </w:r>
                      <w:r w:rsidR="00074B44">
                        <w:t>defendant’s</w:t>
                      </w:r>
                      <w:r>
                        <w:t xml:space="preserve"> name</w:t>
                      </w:r>
                    </w:p>
                  </w:txbxContent>
                </v:textbox>
                <w10:wrap anchorx="margin"/>
              </v:rect>
            </w:pict>
          </mc:Fallback>
        </mc:AlternateContent>
      </w:r>
      <w:r w:rsidR="00E509B7">
        <w:rPr>
          <w:b/>
          <w:bCs/>
          <w:noProof/>
          <w:lang w:eastAsia="en-US"/>
        </w:rPr>
        <mc:AlternateContent>
          <mc:Choice Requires="wps">
            <w:drawing>
              <wp:anchor distT="0" distB="0" distL="114300" distR="114300" simplePos="0" relativeHeight="251665408" behindDoc="0" locked="0" layoutInCell="1" allowOverlap="1" wp14:anchorId="64BCD316" wp14:editId="2465BE5E">
                <wp:simplePos x="0" y="0"/>
                <wp:positionH relativeFrom="margin">
                  <wp:align>right</wp:align>
                </wp:positionH>
                <wp:positionV relativeFrom="paragraph">
                  <wp:posOffset>1485900</wp:posOffset>
                </wp:positionV>
                <wp:extent cx="1428750" cy="485775"/>
                <wp:effectExtent l="247650" t="0" r="57150" b="104775"/>
                <wp:wrapNone/>
                <wp:docPr id="5" name="Rectangle 5"/>
                <wp:cNvGraphicFramePr/>
                <a:graphic xmlns:a="http://schemas.openxmlformats.org/drawingml/2006/main">
                  <a:graphicData uri="http://schemas.microsoft.com/office/word/2010/wordprocessingShape">
                    <wps:wsp>
                      <wps:cNvSpPr/>
                      <wps:spPr>
                        <a:xfrm>
                          <a:off x="0" y="0"/>
                          <a:ext cx="1428750" cy="485775"/>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148B787D" w14:textId="198B1CB4" w:rsidR="00E509B7" w:rsidRDefault="00E509B7" w:rsidP="00E509B7">
                            <w:pPr>
                              <w:spacing w:line="240" w:lineRule="auto"/>
                              <w:ind w:firstLine="0"/>
                              <w:jc w:val="center"/>
                            </w:pPr>
                            <w:r>
                              <w:t>He had the motive of killing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4BCD316" id="Rectangle 5" o:spid="_x0000_s1033" style="position:absolute;margin-left:61.3pt;margin-top:117pt;width:112.5pt;height:38.25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" fillcolor="white [3201]" strokecolor="#4d4d4d [3209]" strokeweight="1pt">
                <v:shadow on="t" type="perspective" color="black" opacity="13107f" origin=".5,.5" offset="0,0" matrix=",23853f,,15073f"/>
                <v:textbox>
                  <w:txbxContent>
                    <w:p w14:paraId="148B787D" w14:textId="198B1CB4" w:rsidR="00E509B7" w:rsidRDefault="00E509B7" w:rsidP="00E509B7">
                      <w:pPr>
                        <w:spacing w:line="240" w:lineRule="auto"/>
                        <w:ind w:firstLine="0"/>
                        <w:jc w:val="center"/>
                      </w:pPr>
                      <w:r>
                        <w:t>He had the motive of killing</w:t>
                      </w:r>
                    </w:p>
                  </w:txbxContent>
                </v:textbox>
                <w10:wrap anchorx="margin"/>
              </v:rect>
            </w:pict>
          </mc:Fallback>
        </mc:AlternateContent>
      </w:r>
      <w:r w:rsidR="00E509B7">
        <w:rPr>
          <w:b/>
          <w:bCs/>
          <w:noProof/>
          <w:lang w:eastAsia="en-US"/>
        </w:rPr>
        <mc:AlternateContent>
          <mc:Choice Requires="wps">
            <w:drawing>
              <wp:anchor distT="0" distB="0" distL="114300" distR="114300" simplePos="0" relativeHeight="251659264" behindDoc="0" locked="0" layoutInCell="1" allowOverlap="1" wp14:anchorId="434D6E9D" wp14:editId="595368E9">
                <wp:simplePos x="0" y="0"/>
                <wp:positionH relativeFrom="column">
                  <wp:posOffset>2209800</wp:posOffset>
                </wp:positionH>
                <wp:positionV relativeFrom="paragraph">
                  <wp:posOffset>604521</wp:posOffset>
                </wp:positionV>
                <wp:extent cx="1685925" cy="304800"/>
                <wp:effectExtent l="171450" t="0" r="66675" b="95250"/>
                <wp:wrapNone/>
                <wp:docPr id="1" name="Rectangle 1"/>
                <wp:cNvGraphicFramePr/>
                <a:graphic xmlns:a="http://schemas.openxmlformats.org/drawingml/2006/main">
                  <a:graphicData uri="http://schemas.microsoft.com/office/word/2010/wordprocessingShape">
                    <wps:wsp>
                      <wps:cNvSpPr/>
                      <wps:spPr>
                        <a:xfrm>
                          <a:off x="0" y="0"/>
                          <a:ext cx="1685925" cy="304800"/>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7AFD4208" w14:textId="24D35F1F" w:rsidR="00E509B7" w:rsidRDefault="00E509B7" w:rsidP="00E509B7">
                            <w:pPr>
                              <w:ind w:firstLine="0"/>
                              <w:jc w:val="center"/>
                            </w:pPr>
                            <w:r>
                              <w:t>The defendant is guilty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34D6E9D" id="Rectangle 1" o:spid="_x0000_s1034" style="position:absolute;margin-left:174pt;margin-top:47.6pt;width:132.75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" fillcolor="white [3201]" strokecolor="#4d4d4d [3209]" strokeweight="1pt">
                <v:shadow on="t" type="perspective" color="black" opacity="13107f" origin=".5,.5" offset="0,0" matrix=",23853f,,15073f"/>
                <v:textbox>
                  <w:txbxContent>
                    <w:p w14:paraId="7AFD4208" w14:textId="24D35F1F" w:rsidR="00E509B7" w:rsidRDefault="00E509B7" w:rsidP="00E509B7">
                      <w:pPr>
                        <w:ind w:firstLine="0"/>
                        <w:jc w:val="center"/>
                      </w:pPr>
                      <w:r>
                        <w:t>The defendant is guilty</w:t>
                      </w:r>
                    </w:p>
                  </w:txbxContent>
                </v:textbox>
              </v:rect>
            </w:pict>
          </mc:Fallback>
        </mc:AlternateContent>
      </w:r>
      <w:r w:rsidR="00E509B7" w:rsidRPr="00E509B7">
        <w:rPr>
          <w:b/>
          <w:bCs/>
        </w:rPr>
        <w:t>Conclusion</w:t>
      </w:r>
      <w:r w:rsidR="00E509B7">
        <w:t xml:space="preserve">: </w:t>
      </w:r>
      <w:r w:rsidR="00E509B7" w:rsidRPr="00857B49">
        <w:rPr>
          <w:i/>
          <w:iCs/>
        </w:rPr>
        <w:t>The defendant is guilty</w:t>
      </w:r>
      <w:r w:rsidR="00857B49">
        <w:t>. The arguments put forward are relevant.</w:t>
      </w:r>
    </w:p>
    <w:p w14:paraId="0826E858" w14:textId="02696822" w:rsidR="00E509B7" w:rsidRDefault="00E509B7" w:rsidP="00092F65">
      <w:pPr>
        <w:ind w:firstLine="0"/>
      </w:pPr>
    </w:p>
    <w:p w14:paraId="20CCA19E" w14:textId="6560E5E4" w:rsidR="00857B49" w:rsidRDefault="00857B49" w:rsidP="00092F65">
      <w:pPr>
        <w:ind w:firstLine="0"/>
      </w:pPr>
    </w:p>
    <w:p w14:paraId="51605536" w14:textId="77B1DC58" w:rsidR="00857B49" w:rsidRDefault="00857B49" w:rsidP="00092F65">
      <w:pPr>
        <w:ind w:firstLine="0"/>
      </w:pPr>
    </w:p>
    <w:p w14:paraId="7D5F131A" w14:textId="436CC574" w:rsidR="00857B49" w:rsidRDefault="00857B49" w:rsidP="00092F65">
      <w:pPr>
        <w:ind w:firstLine="0"/>
      </w:pPr>
    </w:p>
    <w:p w14:paraId="3EDFDA78" w14:textId="2CCCF394" w:rsidR="00857B49" w:rsidRDefault="00857B49" w:rsidP="00092F65">
      <w:pPr>
        <w:ind w:firstLine="0"/>
      </w:pPr>
    </w:p>
    <w:p w14:paraId="4DA94144" w14:textId="7139B8FF" w:rsidR="00857B49" w:rsidRDefault="00857B49" w:rsidP="00092F65">
      <w:pPr>
        <w:ind w:firstLine="0"/>
      </w:pPr>
    </w:p>
    <w:p w14:paraId="4E7B1309" w14:textId="6296189C" w:rsidR="00857B49" w:rsidRDefault="00857B49" w:rsidP="00092F65">
      <w:pPr>
        <w:ind w:firstLine="0"/>
      </w:pPr>
    </w:p>
    <w:p w14:paraId="333AF86E" w14:textId="7859730B" w:rsidR="00857B49" w:rsidRDefault="00857B49" w:rsidP="00092F65">
      <w:pPr>
        <w:ind w:firstLine="0"/>
      </w:pPr>
    </w:p>
    <w:p w14:paraId="1A9F5A18" w14:textId="6E50102D" w:rsidR="00857B49" w:rsidRDefault="00857B49" w:rsidP="00092F65">
      <w:pPr>
        <w:ind w:firstLine="0"/>
      </w:pPr>
    </w:p>
    <w:p w14:paraId="108976CD" w14:textId="049F520B" w:rsidR="00857B49" w:rsidRDefault="00857B49" w:rsidP="00092F65">
      <w:pPr>
        <w:ind w:firstLine="0"/>
      </w:pPr>
    </w:p>
    <w:p w14:paraId="1A8A5B53" w14:textId="49598A90" w:rsidR="00857B49" w:rsidRDefault="00857B49" w:rsidP="00092F65">
      <w:pPr>
        <w:ind w:firstLine="0"/>
      </w:pPr>
    </w:p>
    <w:p w14:paraId="2CA4BC9C" w14:textId="77777777" w:rsidR="007C7CF0" w:rsidRDefault="007C7CF0" w:rsidP="007C7CF0">
      <w:pPr>
        <w:ind w:firstLine="0"/>
      </w:pPr>
      <w:r>
        <w:lastRenderedPageBreak/>
        <w:t>8. When O. J. Simpson was tried for the murder of Nicole Brown Simpson and Ron Goldman, some of the most important evidence was O. J. Simpson’s blood found at the crime scene. The defense argued that the blood was from a blood sample Simpson had given to the police, and that the blood had been planted by the police in an effort to frame Simpson. One key part of their argument was the following:</w:t>
      </w:r>
    </w:p>
    <w:p w14:paraId="0B25983F" w14:textId="412FD61D" w:rsidR="007C7CF0" w:rsidRDefault="007C7CF0" w:rsidP="007C7CF0">
      <w:pPr>
        <w:ind w:firstLine="0"/>
        <w:rPr>
          <w:i/>
          <w:iCs/>
        </w:rPr>
      </w:pPr>
      <w:r w:rsidRPr="007C7CF0">
        <w:rPr>
          <w:i/>
          <w:iCs/>
        </w:rPr>
        <w:t>EDTA is a chemical that is added to blood when it is drawn as a sample (the EDTA helps to preserve the blood sample), and EDTA was added to the Simpson blood sample drawn by the police. EDTA does not occur naturally in blood at the levels that are added to blood samples. Significant levels of EDTA were found in the Simpson blood evidence from the scene of the crime. Therefore, the Simpson blood evidence from the crime scene must have been from the blood sample the police collected from O. J. Simpson and then planted at the crime scene.2</w:t>
      </w:r>
    </w:p>
    <w:p w14:paraId="1B0CCF41" w14:textId="5C5042AA" w:rsidR="00B31052" w:rsidRDefault="00A0193C" w:rsidP="007C7CF0">
      <w:pPr>
        <w:ind w:firstLine="0"/>
      </w:pPr>
      <w:r>
        <w:rPr>
          <w:i/>
          <w:iCs/>
          <w:noProof/>
          <w:lang w:eastAsia="en-US"/>
        </w:rPr>
        <mc:AlternateContent>
          <mc:Choice Requires="wps">
            <w:drawing>
              <wp:anchor distT="0" distB="0" distL="114300" distR="114300" simplePos="0" relativeHeight="251701248" behindDoc="0" locked="0" layoutInCell="1" allowOverlap="1" wp14:anchorId="3AAA9F50" wp14:editId="3C7705F3">
                <wp:simplePos x="0" y="0"/>
                <wp:positionH relativeFrom="column">
                  <wp:posOffset>3105150</wp:posOffset>
                </wp:positionH>
                <wp:positionV relativeFrom="paragraph">
                  <wp:posOffset>2279015</wp:posOffset>
                </wp:positionV>
                <wp:extent cx="9525" cy="914400"/>
                <wp:effectExtent l="0" t="0" r="28575" b="19050"/>
                <wp:wrapNone/>
                <wp:docPr id="26" name="Straight Connector 26"/>
                <wp:cNvGraphicFramePr/>
                <a:graphic xmlns:a="http://schemas.openxmlformats.org/drawingml/2006/main">
                  <a:graphicData uri="http://schemas.microsoft.com/office/word/2010/wordprocessingShape">
                    <wps:wsp>
                      <wps:cNvCnPr/>
                      <wps:spPr>
                        <a:xfrm flipV="1">
                          <a:off x="0" y="0"/>
                          <a:ext cx="9525" cy="9144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1CA6662" id="Straight Connector 26" o:spid="_x0000_s1026" style="position:absolute;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4.5pt,179.45pt" to="245.25pt,25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703296" behindDoc="0" locked="0" layoutInCell="1" allowOverlap="1" wp14:anchorId="464709EF" wp14:editId="61CE41C0">
                <wp:simplePos x="0" y="0"/>
                <wp:positionH relativeFrom="column">
                  <wp:posOffset>5276215</wp:posOffset>
                </wp:positionH>
                <wp:positionV relativeFrom="paragraph">
                  <wp:posOffset>2717165</wp:posOffset>
                </wp:positionV>
                <wp:extent cx="9525" cy="523875"/>
                <wp:effectExtent l="0" t="0" r="28575" b="28575"/>
                <wp:wrapNone/>
                <wp:docPr id="27" name="Straight Connector 27"/>
                <wp:cNvGraphicFramePr/>
                <a:graphic xmlns:a="http://schemas.openxmlformats.org/drawingml/2006/main">
                  <a:graphicData uri="http://schemas.microsoft.com/office/word/2010/wordprocessingShape">
                    <wps:wsp>
                      <wps:cNvCnPr/>
                      <wps:spPr>
                        <a:xfrm flipV="1">
                          <a:off x="0" y="0"/>
                          <a:ext cx="9525" cy="5238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DDC77E4" id="Straight Connector 27" o:spid="_x0000_s1026" style="position:absolute;flip: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5.45pt,213.95pt" to="416.2pt,25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699200" behindDoc="0" locked="0" layoutInCell="1" allowOverlap="1" wp14:anchorId="61A19203" wp14:editId="73241F07">
                <wp:simplePos x="0" y="0"/>
                <wp:positionH relativeFrom="margin">
                  <wp:posOffset>1019175</wp:posOffset>
                </wp:positionH>
                <wp:positionV relativeFrom="paragraph">
                  <wp:posOffset>2716530</wp:posOffset>
                </wp:positionV>
                <wp:extent cx="4257675" cy="0"/>
                <wp:effectExtent l="0" t="0" r="0" b="0"/>
                <wp:wrapNone/>
                <wp:docPr id="25" name="Straight Connector 25"/>
                <wp:cNvGraphicFramePr/>
                <a:graphic xmlns:a="http://schemas.openxmlformats.org/drawingml/2006/main">
                  <a:graphicData uri="http://schemas.microsoft.com/office/word/2010/wordprocessingShape">
                    <wps:wsp>
                      <wps:cNvCnPr/>
                      <wps:spPr>
                        <a:xfrm>
                          <a:off x="0" y="0"/>
                          <a:ext cx="42576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F11E00A" id="Straight Connector 25" o:spid="_x0000_s1026" style="position:absolute;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80.25pt,213.9pt" to="415.5pt,2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" strokecolor="black [3213]" strokeweight=".5pt">
                <v:stroke joinstyle="miter"/>
                <w10:wrap anchorx="margin"/>
              </v:line>
            </w:pict>
          </mc:Fallback>
        </mc:AlternateContent>
      </w:r>
      <w:r>
        <w:rPr>
          <w:i/>
          <w:iCs/>
          <w:noProof/>
          <w:lang w:eastAsia="en-US"/>
        </w:rPr>
        <mc:AlternateContent>
          <mc:Choice Requires="wps">
            <w:drawing>
              <wp:anchor distT="0" distB="0" distL="114300" distR="114300" simplePos="0" relativeHeight="251697152" behindDoc="0" locked="0" layoutInCell="1" allowOverlap="1" wp14:anchorId="3C750E8A" wp14:editId="7AD6BE9B">
                <wp:simplePos x="0" y="0"/>
                <wp:positionH relativeFrom="column">
                  <wp:posOffset>1019176</wp:posOffset>
                </wp:positionH>
                <wp:positionV relativeFrom="paragraph">
                  <wp:posOffset>2707639</wp:posOffset>
                </wp:positionV>
                <wp:extent cx="0" cy="571500"/>
                <wp:effectExtent l="0" t="0" r="38100" b="19050"/>
                <wp:wrapNone/>
                <wp:docPr id="24" name="Straight Connector 24"/>
                <wp:cNvGraphicFramePr/>
                <a:graphic xmlns:a="http://schemas.openxmlformats.org/drawingml/2006/main">
                  <a:graphicData uri="http://schemas.microsoft.com/office/word/2010/wordprocessingShape">
                    <wps:wsp>
                      <wps:cNvCnPr/>
                      <wps:spPr>
                        <a:xfrm flipV="1">
                          <a:off x="0" y="0"/>
                          <a:ext cx="0" cy="5715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B269540" id="Straight Connector 24" o:spid="_x0000_s1026" style="position:absolute;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0.25pt,213.2pt" to="80.25pt,25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" strokecolor="black [3213]" strokeweight=".5pt">
                <v:stroke joinstyle="miter"/>
              </v:line>
            </w:pict>
          </mc:Fallback>
        </mc:AlternateContent>
      </w:r>
      <w:r w:rsidRPr="00A0193C">
        <w:rPr>
          <w:i/>
          <w:iCs/>
          <w:noProof/>
          <w:lang w:eastAsia="en-US"/>
        </w:rPr>
        <mc:AlternateContent>
          <mc:Choice Requires="wps">
            <w:drawing>
              <wp:anchor distT="0" distB="0" distL="114300" distR="114300" simplePos="0" relativeHeight="251696128" behindDoc="0" locked="0" layoutInCell="1" allowOverlap="1" wp14:anchorId="3EE292EC" wp14:editId="63FC671E">
                <wp:simplePos x="0" y="0"/>
                <wp:positionH relativeFrom="margin">
                  <wp:align>right</wp:align>
                </wp:positionH>
                <wp:positionV relativeFrom="paragraph">
                  <wp:posOffset>3250565</wp:posOffset>
                </wp:positionV>
                <wp:extent cx="1476375" cy="1009650"/>
                <wp:effectExtent l="438150" t="0" r="66675" b="95250"/>
                <wp:wrapNone/>
                <wp:docPr id="23" name="Rectangle 23"/>
                <wp:cNvGraphicFramePr/>
                <a:graphic xmlns:a="http://schemas.openxmlformats.org/drawingml/2006/main">
                  <a:graphicData uri="http://schemas.microsoft.com/office/word/2010/wordprocessingShape">
                    <wps:wsp>
                      <wps:cNvSpPr/>
                      <wps:spPr>
                        <a:xfrm>
                          <a:off x="0" y="0"/>
                          <a:ext cx="1476375" cy="1009650"/>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79D97E54" w14:textId="6AACEA27" w:rsidR="00A0193C" w:rsidRPr="00A0193C" w:rsidRDefault="00A0193C" w:rsidP="00A0193C">
                            <w:pPr>
                              <w:spacing w:line="240" w:lineRule="auto"/>
                              <w:ind w:firstLine="0"/>
                              <w:jc w:val="center"/>
                            </w:pPr>
                            <w:r w:rsidRPr="00A0193C">
                              <w:t>Significant levels of EDTA were found in the Simpson blood evidence from the scene of the crime.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EE292EC" id="Rectangle 23" o:spid="_x0000_s1035" style="position:absolute;margin-left:65.05pt;margin-top:255.95pt;width:116.25pt;height:79.5pt;z-index:2516961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" fillcolor="white [3201]" strokecolor="#4d4d4d [3209]" strokeweight="1pt">
                <v:shadow on="t" type="perspective" color="black" opacity="13107f" origin=".5,.5" offset="0,0" matrix=",23853f,,15073f"/>
                <v:textbox>
                  <w:txbxContent>
                    <w:p w14:paraId="79D97E54" w14:textId="6AACEA27" w:rsidR="00A0193C" w:rsidRPr="00A0193C" w:rsidRDefault="00A0193C" w:rsidP="00A0193C">
                      <w:pPr>
                        <w:spacing w:line="240" w:lineRule="auto"/>
                        <w:ind w:firstLine="0"/>
                        <w:jc w:val="center"/>
                      </w:pPr>
                      <w:r w:rsidRPr="00A0193C">
                        <w:t>Significant levels of EDTA were found in the Simpson blood evidence from the scene of the crime.</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1695104" behindDoc="0" locked="0" layoutInCell="1" allowOverlap="1" wp14:anchorId="57797670" wp14:editId="4F0CBA87">
                <wp:simplePos x="0" y="0"/>
                <wp:positionH relativeFrom="margin">
                  <wp:posOffset>2381250</wp:posOffset>
                </wp:positionH>
                <wp:positionV relativeFrom="paragraph">
                  <wp:posOffset>3183890</wp:posOffset>
                </wp:positionV>
                <wp:extent cx="1428750" cy="1085850"/>
                <wp:effectExtent l="457200" t="0" r="57150" b="95250"/>
                <wp:wrapNone/>
                <wp:docPr id="22" name="Rectangle 22"/>
                <wp:cNvGraphicFramePr/>
                <a:graphic xmlns:a="http://schemas.openxmlformats.org/drawingml/2006/main">
                  <a:graphicData uri="http://schemas.microsoft.com/office/word/2010/wordprocessingShape">
                    <wps:wsp>
                      <wps:cNvSpPr/>
                      <wps:spPr>
                        <a:xfrm>
                          <a:off x="0" y="0"/>
                          <a:ext cx="1428750" cy="1085850"/>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6A4F95A6" w14:textId="1C71FDCD" w:rsidR="00A0193C" w:rsidRPr="00A0193C" w:rsidRDefault="00A0193C" w:rsidP="00A0193C">
                            <w:pPr>
                              <w:spacing w:line="240" w:lineRule="auto"/>
                              <w:ind w:firstLine="0"/>
                              <w:jc w:val="center"/>
                            </w:pPr>
                            <w:r w:rsidRPr="00A0193C">
                              <w:t>EDTA does not occur naturally in blood at the levels that are added to blood samples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7797670" id="Rectangle 22" o:spid="_x0000_s1036" style="position:absolute;margin-left:187.5pt;margin-top:250.7pt;width:112.5pt;height:85.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" fillcolor="white [3201]" strokecolor="#4d4d4d [3209]" strokeweight="1pt">
                <v:shadow on="t" type="perspective" color="black" opacity="13107f" origin=".5,.5" offset="0,0" matrix=",23853f,,15073f"/>
                <v:textbox>
                  <w:txbxContent>
                    <w:p w14:paraId="6A4F95A6" w14:textId="1C71FDCD" w:rsidR="00A0193C" w:rsidRPr="00A0193C" w:rsidRDefault="00A0193C" w:rsidP="00A0193C">
                      <w:pPr>
                        <w:spacing w:line="240" w:lineRule="auto"/>
                        <w:ind w:firstLine="0"/>
                        <w:jc w:val="center"/>
                      </w:pPr>
                      <w:r w:rsidRPr="00A0193C">
                        <w:t>EDTA does not occur naturally in blood at the levels that are added to blood samples</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1694080" behindDoc="0" locked="0" layoutInCell="1" allowOverlap="1" wp14:anchorId="287F457C" wp14:editId="4D0E8014">
                <wp:simplePos x="0" y="0"/>
                <wp:positionH relativeFrom="margin">
                  <wp:posOffset>161925</wp:posOffset>
                </wp:positionH>
                <wp:positionV relativeFrom="paragraph">
                  <wp:posOffset>3279140</wp:posOffset>
                </wp:positionV>
                <wp:extent cx="1762125" cy="981075"/>
                <wp:effectExtent l="419100" t="0" r="66675" b="104775"/>
                <wp:wrapNone/>
                <wp:docPr id="21" name="Rectangle 21"/>
                <wp:cNvGraphicFramePr/>
                <a:graphic xmlns:a="http://schemas.openxmlformats.org/drawingml/2006/main">
                  <a:graphicData uri="http://schemas.microsoft.com/office/word/2010/wordprocessingShape">
                    <wps:wsp>
                      <wps:cNvSpPr/>
                      <wps:spPr>
                        <a:xfrm>
                          <a:off x="0" y="0"/>
                          <a:ext cx="1762125" cy="981075"/>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6649F1AC" w14:textId="153A74CC" w:rsidR="00A0193C" w:rsidRPr="00A0193C" w:rsidRDefault="00A0193C" w:rsidP="00A0193C">
                            <w:pPr>
                              <w:spacing w:line="240" w:lineRule="auto"/>
                              <w:ind w:firstLine="0"/>
                              <w:jc w:val="center"/>
                            </w:pPr>
                            <w:r w:rsidRPr="00A0193C">
                              <w:t>EDTA was added to the Simpson blood sample drawn by the police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7F457C" id="Rectangle 21" o:spid="_x0000_s1037" style="position:absolute;margin-left:12.75pt;margin-top:258.2pt;width:138.75pt;height:77.2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" fillcolor="white [3201]" strokecolor="#4d4d4d [3209]" strokeweight="1pt">
                <v:shadow on="t" type="perspective" color="black" opacity="13107f" origin=".5,.5" offset="0,0" matrix=",23853f,,15073f"/>
                <v:textbox>
                  <w:txbxContent>
                    <w:p w14:paraId="6649F1AC" w14:textId="153A74CC" w:rsidR="00A0193C" w:rsidRPr="00A0193C" w:rsidRDefault="00A0193C" w:rsidP="00A0193C">
                      <w:pPr>
                        <w:spacing w:line="240" w:lineRule="auto"/>
                        <w:ind w:firstLine="0"/>
                        <w:jc w:val="center"/>
                      </w:pPr>
                      <w:r w:rsidRPr="00A0193C">
                        <w:t>EDTA was added to the Simpson blood sample drawn by the police</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1693056" behindDoc="0" locked="0" layoutInCell="1" allowOverlap="1" wp14:anchorId="14ABCB67" wp14:editId="256F06A8">
                <wp:simplePos x="0" y="0"/>
                <wp:positionH relativeFrom="column">
                  <wp:posOffset>2219325</wp:posOffset>
                </wp:positionH>
                <wp:positionV relativeFrom="paragraph">
                  <wp:posOffset>1011555</wp:posOffset>
                </wp:positionV>
                <wp:extent cx="1685925" cy="1266825"/>
                <wp:effectExtent l="533400" t="0" r="66675" b="104775"/>
                <wp:wrapNone/>
                <wp:docPr id="20" name="Rectangle 20"/>
                <wp:cNvGraphicFramePr/>
                <a:graphic xmlns:a="http://schemas.openxmlformats.org/drawingml/2006/main">
                  <a:graphicData uri="http://schemas.microsoft.com/office/word/2010/wordprocessingShape">
                    <wps:wsp>
                      <wps:cNvSpPr/>
                      <wps:spPr>
                        <a:xfrm>
                          <a:off x="0" y="0"/>
                          <a:ext cx="1685925" cy="1266825"/>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64F5757B" w14:textId="7975630C" w:rsidR="00A0193C" w:rsidRPr="00A0193C" w:rsidRDefault="00A0193C" w:rsidP="00A0193C">
                            <w:pPr>
                              <w:spacing w:line="240" w:lineRule="auto"/>
                              <w:ind w:firstLine="0"/>
                              <w:jc w:val="center"/>
                            </w:pPr>
                            <w:r>
                              <w:t>T</w:t>
                            </w:r>
                            <w:r w:rsidRPr="00A0193C">
                              <w:t>he Simpson blood evidence from the crime scene must have been from the blood sample the police collected from O. J. Simpson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4ABCB67" id="Rectangle 20" o:spid="_x0000_s1038" style="position:absolute;margin-left:174.75pt;margin-top:79.65pt;width:132.75pt;height:99.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" fillcolor="white [3201]" strokecolor="#4d4d4d [3209]" strokeweight="1pt">
                <v:shadow on="t" type="perspective" color="black" opacity="13107f" origin=".5,.5" offset="0,0" matrix=",23853f,,15073f"/>
                <v:textbox>
                  <w:txbxContent>
                    <w:p w14:paraId="64F5757B" w14:textId="7975630C" w:rsidR="00A0193C" w:rsidRPr="00A0193C" w:rsidRDefault="00A0193C" w:rsidP="00A0193C">
                      <w:pPr>
                        <w:spacing w:line="240" w:lineRule="auto"/>
                        <w:ind w:firstLine="0"/>
                        <w:jc w:val="center"/>
                      </w:pPr>
                      <w:r>
                        <w:t>T</w:t>
                      </w:r>
                      <w:r w:rsidRPr="00A0193C">
                        <w:t>he Simpson blood evidence from the crime scene must have been from the blood sample the police collected from O. J. Simpson</w:t>
                      </w:r>
                    </w:p>
                  </w:txbxContent>
                </v:textbox>
              </v:rect>
            </w:pict>
          </mc:Fallback>
        </mc:AlternateContent>
      </w:r>
      <w:r w:rsidRPr="00A0193C">
        <w:rPr>
          <w:b/>
          <w:bCs/>
        </w:rPr>
        <w:t>Conclusion:</w:t>
      </w:r>
      <w:r w:rsidRPr="00A0193C">
        <w:rPr>
          <w:i/>
          <w:iCs/>
        </w:rPr>
        <w:t xml:space="preserve"> </w:t>
      </w:r>
      <w:r w:rsidRPr="007C7CF0">
        <w:rPr>
          <w:i/>
          <w:iCs/>
        </w:rPr>
        <w:t>the Simpson blood evidence from the crime scene must have been from the blood sample the police collected from O. J. Simpson</w:t>
      </w:r>
      <w:r>
        <w:rPr>
          <w:i/>
          <w:iCs/>
        </w:rPr>
        <w:t xml:space="preserve">. </w:t>
      </w:r>
      <w:r w:rsidRPr="00A0193C">
        <w:t>The argument laid forward are relevan</w:t>
      </w:r>
      <w:r w:rsidR="00B31052">
        <w:t>t.</w:t>
      </w:r>
    </w:p>
    <w:p w14:paraId="0E1A69B3" w14:textId="77777777" w:rsidR="00B31052" w:rsidRDefault="00B31052">
      <w:r>
        <w:br w:type="page"/>
      </w:r>
    </w:p>
    <w:p w14:paraId="2CBFFCC1" w14:textId="7353661B" w:rsidR="00B31052" w:rsidRDefault="00B31052" w:rsidP="007C7CF0">
      <w:pPr>
        <w:ind w:firstLine="0"/>
      </w:pPr>
      <w:r w:rsidRPr="00B31052">
        <w:lastRenderedPageBreak/>
        <w:t>9. We should stop spraying chemical pesticides and herbicides on the lawns at Western University. After all, there are good natural alternatives for controlling insects and weeds. Also, the chemicals used pose a hazard to students, and are especially hazardous to children when they visit the campus. Another problem is that when it rains, runoff from the chemicals runs into the sewer lines and contributes to water pollution. And finally, use of strong chemicals sets a bad example for the rest of the area: Western University should be taking the lead in reducing pollution, not contributing to pollution with the use of lawn chemicals.</w:t>
      </w:r>
    </w:p>
    <w:p w14:paraId="48546FED" w14:textId="7802317A" w:rsidR="007F7B39" w:rsidRDefault="00B31052" w:rsidP="007C7CF0">
      <w:pPr>
        <w:ind w:firstLine="0"/>
      </w:pPr>
      <w:r w:rsidRPr="00365362">
        <w:rPr>
          <w:b/>
          <w:bCs/>
        </w:rPr>
        <w:t>Conclusion:</w:t>
      </w:r>
      <w:r>
        <w:t xml:space="preserve"> </w:t>
      </w:r>
      <w:r w:rsidRPr="00B31052">
        <w:rPr>
          <w:i/>
          <w:iCs/>
        </w:rPr>
        <w:t>We should stop spraying chemical pesticides and herbicides on the lawns at Western University</w:t>
      </w:r>
      <w:r>
        <w:rPr>
          <w:i/>
          <w:iCs/>
        </w:rPr>
        <w:t xml:space="preserve">. </w:t>
      </w:r>
      <w:r w:rsidRPr="00B31052">
        <w:t>The arguments laid are relevant</w:t>
      </w:r>
      <w:r w:rsidR="007F7B39">
        <w:t>.</w:t>
      </w:r>
    </w:p>
    <w:p w14:paraId="545BBF30" w14:textId="77777777" w:rsidR="007F7B39" w:rsidRDefault="007F7B39" w:rsidP="007F7B39">
      <w:pPr>
        <w:ind w:firstLine="0"/>
      </w:pPr>
    </w:p>
    <w:p w14:paraId="5EC28A4C" w14:textId="77777777" w:rsidR="007F7B39" w:rsidRPr="00B31052" w:rsidRDefault="007F7B39" w:rsidP="007F7B39">
      <w:pPr>
        <w:ind w:firstLine="0"/>
      </w:pPr>
      <w:r>
        <w:rPr>
          <w:i/>
          <w:iCs/>
          <w:noProof/>
          <w:lang w:eastAsia="en-US"/>
        </w:rPr>
        <mc:AlternateContent>
          <mc:Choice Requires="wps">
            <w:drawing>
              <wp:anchor distT="0" distB="0" distL="114300" distR="114300" simplePos="0" relativeHeight="251723776" behindDoc="0" locked="0" layoutInCell="1" allowOverlap="1" wp14:anchorId="68407B18" wp14:editId="0CBF40BB">
                <wp:simplePos x="0" y="0"/>
                <wp:positionH relativeFrom="margin">
                  <wp:posOffset>5615967</wp:posOffset>
                </wp:positionH>
                <wp:positionV relativeFrom="paragraph">
                  <wp:posOffset>2271430</wp:posOffset>
                </wp:positionV>
                <wp:extent cx="513527" cy="442127"/>
                <wp:effectExtent l="0" t="0" r="20320" b="34290"/>
                <wp:wrapNone/>
                <wp:docPr id="47" name="Straight Connector 47"/>
                <wp:cNvGraphicFramePr/>
                <a:graphic xmlns:a="http://schemas.openxmlformats.org/drawingml/2006/main">
                  <a:graphicData uri="http://schemas.microsoft.com/office/word/2010/wordprocessingShape">
                    <wps:wsp>
                      <wps:cNvCnPr/>
                      <wps:spPr>
                        <a:xfrm>
                          <a:off x="0" y="0"/>
                          <a:ext cx="513527" cy="44212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1B80B37" id="Straight Connector 47" o:spid="_x0000_s1026" style="position:absolute;z-index:251723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42.2pt,178.85pt" to="482.65pt,2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" strokecolor="black [3213]" strokeweight=".5pt">
                <v:stroke joinstyle="miter"/>
                <w10:wrap anchorx="margin"/>
              </v:line>
            </w:pict>
          </mc:Fallback>
        </mc:AlternateContent>
      </w:r>
      <w:r>
        <w:rPr>
          <w:i/>
          <w:iCs/>
          <w:noProof/>
          <w:lang w:eastAsia="en-US"/>
        </w:rPr>
        <mc:AlternateContent>
          <mc:Choice Requires="wps">
            <w:drawing>
              <wp:anchor distT="0" distB="0" distL="114300" distR="114300" simplePos="0" relativeHeight="251722752" behindDoc="0" locked="0" layoutInCell="1" allowOverlap="1" wp14:anchorId="202306D3" wp14:editId="7AC98BAA">
                <wp:simplePos x="0" y="0"/>
                <wp:positionH relativeFrom="margin">
                  <wp:posOffset>5104562</wp:posOffset>
                </wp:positionH>
                <wp:positionV relativeFrom="paragraph">
                  <wp:posOffset>2271431</wp:posOffset>
                </wp:positionV>
                <wp:extent cx="512221" cy="793820"/>
                <wp:effectExtent l="0" t="0" r="21590" b="25400"/>
                <wp:wrapNone/>
                <wp:docPr id="46" name="Straight Connector 46"/>
                <wp:cNvGraphicFramePr/>
                <a:graphic xmlns:a="http://schemas.openxmlformats.org/drawingml/2006/main">
                  <a:graphicData uri="http://schemas.microsoft.com/office/word/2010/wordprocessingShape">
                    <wps:wsp>
                      <wps:cNvCnPr/>
                      <wps:spPr>
                        <a:xfrm flipH="1">
                          <a:off x="0" y="0"/>
                          <a:ext cx="512221" cy="7938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A8B595F" id="Straight Connector 46" o:spid="_x0000_s1026" style="position:absolute;flip:x;z-index:251722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01.95pt,178.85pt" to="442.3pt,24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" strokecolor="black [3213]" strokeweight=".5pt">
                <v:stroke joinstyle="miter"/>
                <w10:wrap anchorx="margin"/>
              </v:line>
            </w:pict>
          </mc:Fallback>
        </mc:AlternateContent>
      </w:r>
      <w:r>
        <w:rPr>
          <w:i/>
          <w:iCs/>
          <w:noProof/>
          <w:lang w:eastAsia="en-US"/>
        </w:rPr>
        <mc:AlternateContent>
          <mc:Choice Requires="wps">
            <w:drawing>
              <wp:anchor distT="0" distB="0" distL="114300" distR="114300" simplePos="0" relativeHeight="251721728" behindDoc="0" locked="0" layoutInCell="1" allowOverlap="1" wp14:anchorId="20FFEFBF" wp14:editId="159D36F3">
                <wp:simplePos x="0" y="0"/>
                <wp:positionH relativeFrom="margin">
                  <wp:posOffset>4058920</wp:posOffset>
                </wp:positionH>
                <wp:positionV relativeFrom="paragraph">
                  <wp:posOffset>2730122</wp:posOffset>
                </wp:positionV>
                <wp:extent cx="0" cy="345175"/>
                <wp:effectExtent l="0" t="0" r="38100" b="36195"/>
                <wp:wrapNone/>
                <wp:docPr id="45" name="Straight Connector 45"/>
                <wp:cNvGraphicFramePr/>
                <a:graphic xmlns:a="http://schemas.openxmlformats.org/drawingml/2006/main">
                  <a:graphicData uri="http://schemas.microsoft.com/office/word/2010/wordprocessingShape">
                    <wps:wsp>
                      <wps:cNvCnPr/>
                      <wps:spPr>
                        <a:xfrm flipH="1">
                          <a:off x="0" y="0"/>
                          <a:ext cx="0" cy="3451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12B8796" id="Straight Connector 45" o:spid="_x0000_s1026" style="position:absolute;flip:x;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19.6pt,214.95pt" to="319.6pt,24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" strokecolor="black [3213]" strokeweight=".5pt">
                <v:stroke joinstyle="miter"/>
                <w10:wrap anchorx="margin"/>
              </v:line>
            </w:pict>
          </mc:Fallback>
        </mc:AlternateContent>
      </w:r>
      <w:r>
        <w:rPr>
          <w:i/>
          <w:iCs/>
          <w:noProof/>
          <w:lang w:eastAsia="en-US"/>
        </w:rPr>
        <mc:AlternateContent>
          <mc:Choice Requires="wps">
            <w:drawing>
              <wp:anchor distT="0" distB="0" distL="114300" distR="114300" simplePos="0" relativeHeight="251720704" behindDoc="0" locked="0" layoutInCell="1" allowOverlap="1" wp14:anchorId="4B51C378" wp14:editId="1AC4BF78">
                <wp:simplePos x="0" y="0"/>
                <wp:positionH relativeFrom="margin">
                  <wp:posOffset>2380586</wp:posOffset>
                </wp:positionH>
                <wp:positionV relativeFrom="paragraph">
                  <wp:posOffset>2562832</wp:posOffset>
                </wp:positionV>
                <wp:extent cx="463097" cy="391886"/>
                <wp:effectExtent l="0" t="0" r="32385" b="27305"/>
                <wp:wrapNone/>
                <wp:docPr id="44" name="Straight Connector 44"/>
                <wp:cNvGraphicFramePr/>
                <a:graphic xmlns:a="http://schemas.openxmlformats.org/drawingml/2006/main">
                  <a:graphicData uri="http://schemas.microsoft.com/office/word/2010/wordprocessingShape">
                    <wps:wsp>
                      <wps:cNvCnPr/>
                      <wps:spPr>
                        <a:xfrm>
                          <a:off x="0" y="0"/>
                          <a:ext cx="463097" cy="39188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9F73F74" id="Straight Connector 44" o:spid="_x0000_s1026" style="position:absolute;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87.45pt,201.8pt" to="223.9pt,23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" strokecolor="black [3213]" strokeweight=".5pt">
                <v:stroke joinstyle="miter"/>
                <w10:wrap anchorx="margin"/>
              </v:line>
            </w:pict>
          </mc:Fallback>
        </mc:AlternateContent>
      </w:r>
      <w:r>
        <w:rPr>
          <w:i/>
          <w:iCs/>
          <w:noProof/>
          <w:lang w:eastAsia="en-US"/>
        </w:rPr>
        <mc:AlternateContent>
          <mc:Choice Requires="wps">
            <w:drawing>
              <wp:anchor distT="0" distB="0" distL="114300" distR="114300" simplePos="0" relativeHeight="251719680" behindDoc="0" locked="0" layoutInCell="1" allowOverlap="1" wp14:anchorId="08F20F27" wp14:editId="493BF341">
                <wp:simplePos x="0" y="0"/>
                <wp:positionH relativeFrom="margin">
                  <wp:posOffset>1909186</wp:posOffset>
                </wp:positionH>
                <wp:positionV relativeFrom="paragraph">
                  <wp:posOffset>2551185</wp:posOffset>
                </wp:positionV>
                <wp:extent cx="472063" cy="423629"/>
                <wp:effectExtent l="0" t="0" r="23495" b="33655"/>
                <wp:wrapNone/>
                <wp:docPr id="43" name="Straight Connector 43"/>
                <wp:cNvGraphicFramePr/>
                <a:graphic xmlns:a="http://schemas.openxmlformats.org/drawingml/2006/main">
                  <a:graphicData uri="http://schemas.microsoft.com/office/word/2010/wordprocessingShape">
                    <wps:wsp>
                      <wps:cNvCnPr/>
                      <wps:spPr>
                        <a:xfrm flipH="1">
                          <a:off x="0" y="0"/>
                          <a:ext cx="472063" cy="42362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5D981FE" id="Straight Connector 43" o:spid="_x0000_s1026" style="position:absolute;flip:x;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0.35pt,200.9pt" to="187.5pt,23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" strokecolor="black [3213]" strokeweight=".5pt">
                <v:stroke joinstyle="miter"/>
                <w10:wrap anchorx="margin"/>
              </v:line>
            </w:pict>
          </mc:Fallback>
        </mc:AlternateContent>
      </w:r>
      <w:r>
        <w:rPr>
          <w:i/>
          <w:iCs/>
          <w:noProof/>
          <w:lang w:eastAsia="en-US"/>
        </w:rPr>
        <mc:AlternateContent>
          <mc:Choice Requires="wps">
            <w:drawing>
              <wp:anchor distT="0" distB="0" distL="114300" distR="114300" simplePos="0" relativeHeight="251718656" behindDoc="0" locked="0" layoutInCell="1" allowOverlap="1" wp14:anchorId="1BEFE546" wp14:editId="5D3B6E0B">
                <wp:simplePos x="0" y="0"/>
                <wp:positionH relativeFrom="margin">
                  <wp:posOffset>3024553</wp:posOffset>
                </wp:positionH>
                <wp:positionV relativeFrom="paragraph">
                  <wp:posOffset>693839</wp:posOffset>
                </wp:positionV>
                <wp:extent cx="2713055" cy="904351"/>
                <wp:effectExtent l="0" t="0" r="30480" b="29210"/>
                <wp:wrapNone/>
                <wp:docPr id="42" name="Straight Connector 42"/>
                <wp:cNvGraphicFramePr/>
                <a:graphic xmlns:a="http://schemas.openxmlformats.org/drawingml/2006/main">
                  <a:graphicData uri="http://schemas.microsoft.com/office/word/2010/wordprocessingShape">
                    <wps:wsp>
                      <wps:cNvCnPr/>
                      <wps:spPr>
                        <a:xfrm>
                          <a:off x="0" y="0"/>
                          <a:ext cx="2713055" cy="90435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D796649" id="Straight Connector 42" o:spid="_x0000_s1026" style="position:absolute;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38.15pt,54.65pt" to="451.8pt,12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" strokecolor="black [3213]" strokeweight=".5pt">
                <v:stroke joinstyle="miter"/>
                <w10:wrap anchorx="margin"/>
              </v:line>
            </w:pict>
          </mc:Fallback>
        </mc:AlternateContent>
      </w:r>
      <w:r>
        <w:rPr>
          <w:i/>
          <w:iCs/>
          <w:noProof/>
          <w:lang w:eastAsia="en-US"/>
        </w:rPr>
        <mc:AlternateContent>
          <mc:Choice Requires="wps">
            <w:drawing>
              <wp:anchor distT="0" distB="0" distL="114300" distR="114300" simplePos="0" relativeHeight="251717632" behindDoc="0" locked="0" layoutInCell="1" allowOverlap="1" wp14:anchorId="4BF97E00" wp14:editId="3D63B651">
                <wp:simplePos x="0" y="0"/>
                <wp:positionH relativeFrom="column">
                  <wp:posOffset>3013925</wp:posOffset>
                </wp:positionH>
                <wp:positionV relativeFrom="paragraph">
                  <wp:posOffset>693839</wp:posOffset>
                </wp:positionV>
                <wp:extent cx="1015463" cy="914400"/>
                <wp:effectExtent l="0" t="0" r="32385" b="19050"/>
                <wp:wrapNone/>
                <wp:docPr id="41" name="Straight Connector 41"/>
                <wp:cNvGraphicFramePr/>
                <a:graphic xmlns:a="http://schemas.openxmlformats.org/drawingml/2006/main">
                  <a:graphicData uri="http://schemas.microsoft.com/office/word/2010/wordprocessingShape">
                    <wps:wsp>
                      <wps:cNvCnPr/>
                      <wps:spPr>
                        <a:xfrm>
                          <a:off x="0" y="0"/>
                          <a:ext cx="1015463" cy="9144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25DE593" id="Straight Connector 41" o:spid="_x0000_s1026" style="position:absolute;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3pt,54.65pt" to="317.25pt,12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716608" behindDoc="0" locked="0" layoutInCell="1" allowOverlap="1" wp14:anchorId="355625FB" wp14:editId="44FBDEE2">
                <wp:simplePos x="0" y="0"/>
                <wp:positionH relativeFrom="column">
                  <wp:posOffset>2401555</wp:posOffset>
                </wp:positionH>
                <wp:positionV relativeFrom="paragraph">
                  <wp:posOffset>693840</wp:posOffset>
                </wp:positionV>
                <wp:extent cx="612489" cy="924448"/>
                <wp:effectExtent l="0" t="0" r="35560" b="28575"/>
                <wp:wrapNone/>
                <wp:docPr id="40" name="Straight Connector 40"/>
                <wp:cNvGraphicFramePr/>
                <a:graphic xmlns:a="http://schemas.openxmlformats.org/drawingml/2006/main">
                  <a:graphicData uri="http://schemas.microsoft.com/office/word/2010/wordprocessingShape">
                    <wps:wsp>
                      <wps:cNvCnPr/>
                      <wps:spPr>
                        <a:xfrm flipH="1">
                          <a:off x="0" y="0"/>
                          <a:ext cx="612489" cy="92444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18767E8" id="Straight Connector 40" o:spid="_x0000_s1026" style="position:absolute;flip:x;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9.1pt,54.65pt" to="237.35pt,12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715584" behindDoc="0" locked="0" layoutInCell="1" allowOverlap="1" wp14:anchorId="0DA24FA2" wp14:editId="26D5B0ED">
                <wp:simplePos x="0" y="0"/>
                <wp:positionH relativeFrom="column">
                  <wp:posOffset>733530</wp:posOffset>
                </wp:positionH>
                <wp:positionV relativeFrom="paragraph">
                  <wp:posOffset>696351</wp:posOffset>
                </wp:positionV>
                <wp:extent cx="2280975" cy="911888"/>
                <wp:effectExtent l="0" t="0" r="24130" b="21590"/>
                <wp:wrapNone/>
                <wp:docPr id="39" name="Straight Connector 39"/>
                <wp:cNvGraphicFramePr/>
                <a:graphic xmlns:a="http://schemas.openxmlformats.org/drawingml/2006/main">
                  <a:graphicData uri="http://schemas.microsoft.com/office/word/2010/wordprocessingShape">
                    <wps:wsp>
                      <wps:cNvCnPr/>
                      <wps:spPr>
                        <a:xfrm flipH="1">
                          <a:off x="0" y="0"/>
                          <a:ext cx="2280975" cy="91188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936D9B5" id="Straight Connector 39" o:spid="_x0000_s1026" style="position:absolute;flip:x;z-index:251715584;visibility:visible;mso-wrap-style:square;mso-wrap-distance-left:9pt;mso-wrap-distance-top:0;mso-wrap-distance-right:9pt;mso-wrap-distance-bottom:0;mso-position-horizontal:absolute;mso-position-horizontal-relative:text;mso-position-vertical:absolute;mso-position-vertical-relative:text" from="57.75pt,54.85pt" to="237.35pt,12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" strokecolor="black [3213]" strokeweight=".5pt">
                <v:stroke joinstyle="miter"/>
              </v:line>
            </w:pict>
          </mc:Fallback>
        </mc:AlternateContent>
      </w:r>
      <w:r w:rsidRPr="00A0193C">
        <w:rPr>
          <w:i/>
          <w:iCs/>
          <w:noProof/>
          <w:lang w:eastAsia="en-US"/>
        </w:rPr>
        <mc:AlternateContent>
          <mc:Choice Requires="wps">
            <w:drawing>
              <wp:anchor distT="0" distB="0" distL="114300" distR="114300" simplePos="0" relativeHeight="251714560" behindDoc="0" locked="0" layoutInCell="1" allowOverlap="1" wp14:anchorId="6EF13AFA" wp14:editId="37708294">
                <wp:simplePos x="0" y="0"/>
                <wp:positionH relativeFrom="margin">
                  <wp:posOffset>5684646</wp:posOffset>
                </wp:positionH>
                <wp:positionV relativeFrom="paragraph">
                  <wp:posOffset>2703510</wp:posOffset>
                </wp:positionV>
                <wp:extent cx="828675" cy="2270586"/>
                <wp:effectExtent l="895350" t="0" r="66675" b="92075"/>
                <wp:wrapNone/>
                <wp:docPr id="38" name="Rectangle 38"/>
                <wp:cNvGraphicFramePr/>
                <a:graphic xmlns:a="http://schemas.openxmlformats.org/drawingml/2006/main">
                  <a:graphicData uri="http://schemas.microsoft.com/office/word/2010/wordprocessingShape">
                    <wps:wsp>
                      <wps:cNvSpPr/>
                      <wps:spPr>
                        <a:xfrm>
                          <a:off x="0" y="0"/>
                          <a:ext cx="828675" cy="2270586"/>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153DB2A8" w14:textId="77777777" w:rsidR="007F7B39" w:rsidRPr="00DF2412" w:rsidRDefault="007F7B39" w:rsidP="007F7B39">
                            <w:pPr>
                              <w:spacing w:line="240" w:lineRule="auto"/>
                              <w:ind w:firstLine="0"/>
                              <w:jc w:val="center"/>
                            </w:pPr>
                            <w:r>
                              <w:t xml:space="preserve">Western University should not be </w:t>
                            </w:r>
                            <w:r w:rsidRPr="00B31052">
                              <w:t>contributing to pollution with the use of lawn chemicals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EF13AFA" id="Rectangle 38" o:spid="_x0000_s1039" style="position:absolute;margin-left:447.6pt;margin-top:212.85pt;width:65.25pt;height:178.8pt;z-index:251714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" fillcolor="white [3201]" strokecolor="#4d4d4d [3209]" strokeweight="1pt">
                <v:shadow on="t" type="perspective" color="black" opacity="13107f" origin=".5,.5" offset="0,0" matrix=",23853f,,15073f"/>
                <v:textbox>
                  <w:txbxContent>
                    <w:p w14:paraId="153DB2A8" w14:textId="77777777" w:rsidR="007F7B39" w:rsidRPr="00DF2412" w:rsidRDefault="007F7B39" w:rsidP="007F7B39">
                      <w:pPr>
                        <w:spacing w:line="240" w:lineRule="auto"/>
                        <w:ind w:firstLine="0"/>
                        <w:jc w:val="center"/>
                      </w:pPr>
                      <w:r>
                        <w:t xml:space="preserve">Western University should not be </w:t>
                      </w:r>
                      <w:r w:rsidRPr="00B31052">
                        <w:t>contributing to pollution with the use of lawn chemicals</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1713536" behindDoc="0" locked="0" layoutInCell="1" allowOverlap="1" wp14:anchorId="724E480C" wp14:editId="402EDDDC">
                <wp:simplePos x="0" y="0"/>
                <wp:positionH relativeFrom="margin">
                  <wp:posOffset>4695825</wp:posOffset>
                </wp:positionH>
                <wp:positionV relativeFrom="paragraph">
                  <wp:posOffset>3055620</wp:posOffset>
                </wp:positionV>
                <wp:extent cx="828675" cy="1600200"/>
                <wp:effectExtent l="647700" t="0" r="66675" b="95250"/>
                <wp:wrapNone/>
                <wp:docPr id="37" name="Rectangle 37"/>
                <wp:cNvGraphicFramePr/>
                <a:graphic xmlns:a="http://schemas.openxmlformats.org/drawingml/2006/main">
                  <a:graphicData uri="http://schemas.microsoft.com/office/word/2010/wordprocessingShape">
                    <wps:wsp>
                      <wps:cNvSpPr/>
                      <wps:spPr>
                        <a:xfrm>
                          <a:off x="0" y="0"/>
                          <a:ext cx="828675" cy="1600200"/>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7AFB9AEA" w14:textId="77777777" w:rsidR="007F7B39" w:rsidRPr="00DF2412" w:rsidRDefault="007F7B39" w:rsidP="007F7B39">
                            <w:pPr>
                              <w:spacing w:line="240" w:lineRule="auto"/>
                              <w:ind w:firstLine="0"/>
                              <w:jc w:val="center"/>
                            </w:pPr>
                            <w:r>
                              <w:t>W</w:t>
                            </w:r>
                            <w:r w:rsidRPr="00B31052">
                              <w:t>estern University should be taking the lead in reducing pollution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24E480C" id="Rectangle 37" o:spid="_x0000_s1040" style="position:absolute;margin-left:369.75pt;margin-top:240.6pt;width:65.25pt;height:126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" fillcolor="white [3201]" strokecolor="#4d4d4d [3209]" strokeweight="1pt">
                <v:shadow on="t" type="perspective" color="black" opacity="13107f" origin=".5,.5" offset="0,0" matrix=",23853f,,15073f"/>
                <v:textbox>
                  <w:txbxContent>
                    <w:p w14:paraId="7AFB9AEA" w14:textId="77777777" w:rsidR="007F7B39" w:rsidRPr="00DF2412" w:rsidRDefault="007F7B39" w:rsidP="007F7B39">
                      <w:pPr>
                        <w:spacing w:line="240" w:lineRule="auto"/>
                        <w:ind w:firstLine="0"/>
                        <w:jc w:val="center"/>
                      </w:pPr>
                      <w:r>
                        <w:t>W</w:t>
                      </w:r>
                      <w:r w:rsidRPr="00B31052">
                        <w:t>estern University should be taking the lead in reducing pollution</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1712512" behindDoc="0" locked="0" layoutInCell="1" allowOverlap="1" wp14:anchorId="6102112B" wp14:editId="27598D11">
                <wp:simplePos x="0" y="0"/>
                <wp:positionH relativeFrom="margin">
                  <wp:posOffset>3609975</wp:posOffset>
                </wp:positionH>
                <wp:positionV relativeFrom="paragraph">
                  <wp:posOffset>3065145</wp:posOffset>
                </wp:positionV>
                <wp:extent cx="942975" cy="714375"/>
                <wp:effectExtent l="323850" t="0" r="66675" b="104775"/>
                <wp:wrapNone/>
                <wp:docPr id="36" name="Rectangle 36"/>
                <wp:cNvGraphicFramePr/>
                <a:graphic xmlns:a="http://schemas.openxmlformats.org/drawingml/2006/main">
                  <a:graphicData uri="http://schemas.microsoft.com/office/word/2010/wordprocessingShape">
                    <wps:wsp>
                      <wps:cNvSpPr/>
                      <wps:spPr>
                        <a:xfrm>
                          <a:off x="0" y="0"/>
                          <a:ext cx="942975" cy="714375"/>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2172F294" w14:textId="77777777" w:rsidR="007F7B39" w:rsidRPr="00DF2412" w:rsidRDefault="007F7B39" w:rsidP="007F7B39">
                            <w:pPr>
                              <w:spacing w:line="240" w:lineRule="auto"/>
                              <w:ind w:firstLine="0"/>
                              <w:jc w:val="center"/>
                            </w:pPr>
                            <w:r>
                              <w:t>C</w:t>
                            </w:r>
                            <w:r w:rsidRPr="00B31052">
                              <w:t>ontributes to water pollution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102112B" id="Rectangle 36" o:spid="_x0000_s1041" style="position:absolute;margin-left:284.25pt;margin-top:241.35pt;width:74.25pt;height:56.25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" fillcolor="white [3201]" strokecolor="#4d4d4d [3209]" strokeweight="1pt">
                <v:shadow on="t" type="perspective" color="black" opacity="13107f" origin=".5,.5" offset="0,0" matrix=",23853f,,15073f"/>
                <v:textbox>
                  <w:txbxContent>
                    <w:p w14:paraId="2172F294" w14:textId="77777777" w:rsidR="007F7B39" w:rsidRPr="00DF2412" w:rsidRDefault="007F7B39" w:rsidP="007F7B39">
                      <w:pPr>
                        <w:spacing w:line="240" w:lineRule="auto"/>
                        <w:ind w:firstLine="0"/>
                        <w:jc w:val="center"/>
                      </w:pPr>
                      <w:r>
                        <w:t>C</w:t>
                      </w:r>
                      <w:r w:rsidRPr="00B31052">
                        <w:t>ontributes to water pollution</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1711488" behindDoc="0" locked="0" layoutInCell="1" allowOverlap="1" wp14:anchorId="318594FA" wp14:editId="6CB0FF74">
                <wp:simplePos x="0" y="0"/>
                <wp:positionH relativeFrom="margin">
                  <wp:posOffset>2476500</wp:posOffset>
                </wp:positionH>
                <wp:positionV relativeFrom="paragraph">
                  <wp:posOffset>2941320</wp:posOffset>
                </wp:positionV>
                <wp:extent cx="704850" cy="1543050"/>
                <wp:effectExtent l="628650" t="0" r="57150" b="95250"/>
                <wp:wrapNone/>
                <wp:docPr id="35" name="Rectangle 35"/>
                <wp:cNvGraphicFramePr/>
                <a:graphic xmlns:a="http://schemas.openxmlformats.org/drawingml/2006/main">
                  <a:graphicData uri="http://schemas.microsoft.com/office/word/2010/wordprocessingShape">
                    <wps:wsp>
                      <wps:cNvSpPr/>
                      <wps:spPr>
                        <a:xfrm>
                          <a:off x="0" y="0"/>
                          <a:ext cx="704850" cy="1543050"/>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51D0DD13" w14:textId="77777777" w:rsidR="007F7B39" w:rsidRPr="00DF2412" w:rsidRDefault="007F7B39" w:rsidP="007F7B39">
                            <w:pPr>
                              <w:spacing w:line="240" w:lineRule="auto"/>
                              <w:ind w:firstLine="0"/>
                              <w:jc w:val="center"/>
                            </w:pPr>
                            <w:r>
                              <w:t>H</w:t>
                            </w:r>
                            <w:r w:rsidRPr="00B31052">
                              <w:t>azardous to children when they visit the campus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18594FA" id="Rectangle 35" o:spid="_x0000_s1042" style="position:absolute;margin-left:195pt;margin-top:231.6pt;width:55.5pt;height:121.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" fillcolor="white [3201]" strokecolor="#4d4d4d [3209]" strokeweight="1pt">
                <v:shadow on="t" type="perspective" color="black" opacity="13107f" origin=".5,.5" offset="0,0" matrix=",23853f,,15073f"/>
                <v:textbox>
                  <w:txbxContent>
                    <w:p w14:paraId="51D0DD13" w14:textId="77777777" w:rsidR="007F7B39" w:rsidRPr="00DF2412" w:rsidRDefault="007F7B39" w:rsidP="007F7B39">
                      <w:pPr>
                        <w:spacing w:line="240" w:lineRule="auto"/>
                        <w:ind w:firstLine="0"/>
                        <w:jc w:val="center"/>
                      </w:pPr>
                      <w:r>
                        <w:t>H</w:t>
                      </w:r>
                      <w:r w:rsidRPr="00B31052">
                        <w:t>azardous to children when they visit the campus</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1710464" behindDoc="0" locked="0" layoutInCell="1" allowOverlap="1" wp14:anchorId="5D44EDAA" wp14:editId="385E7B95">
                <wp:simplePos x="0" y="0"/>
                <wp:positionH relativeFrom="margin">
                  <wp:posOffset>1581150</wp:posOffset>
                </wp:positionH>
                <wp:positionV relativeFrom="paragraph">
                  <wp:posOffset>2960370</wp:posOffset>
                </wp:positionV>
                <wp:extent cx="704850" cy="942975"/>
                <wp:effectExtent l="419100" t="0" r="57150" b="104775"/>
                <wp:wrapNone/>
                <wp:docPr id="34" name="Rectangle 34"/>
                <wp:cNvGraphicFramePr/>
                <a:graphic xmlns:a="http://schemas.openxmlformats.org/drawingml/2006/main">
                  <a:graphicData uri="http://schemas.microsoft.com/office/word/2010/wordprocessingShape">
                    <wps:wsp>
                      <wps:cNvSpPr/>
                      <wps:spPr>
                        <a:xfrm>
                          <a:off x="0" y="0"/>
                          <a:ext cx="704850" cy="942975"/>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54BDFC6A" w14:textId="77777777" w:rsidR="007F7B39" w:rsidRPr="00DF2412" w:rsidRDefault="007F7B39" w:rsidP="007F7B39">
                            <w:pPr>
                              <w:spacing w:line="240" w:lineRule="auto"/>
                              <w:ind w:firstLine="0"/>
                              <w:jc w:val="center"/>
                            </w:pPr>
                            <w:r>
                              <w:t>H</w:t>
                            </w:r>
                            <w:r w:rsidRPr="00B31052">
                              <w:t>azard to students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D44EDAA" id="Rectangle 34" o:spid="_x0000_s1043" style="position:absolute;margin-left:124.5pt;margin-top:233.1pt;width:55.5pt;height:74.25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" fillcolor="white [3201]" strokecolor="#4d4d4d [3209]" strokeweight="1pt">
                <v:shadow on="t" type="perspective" color="black" opacity="13107f" origin=".5,.5" offset="0,0" matrix=",23853f,,15073f"/>
                <v:textbox>
                  <w:txbxContent>
                    <w:p w14:paraId="54BDFC6A" w14:textId="77777777" w:rsidR="007F7B39" w:rsidRPr="00DF2412" w:rsidRDefault="007F7B39" w:rsidP="007F7B39">
                      <w:pPr>
                        <w:spacing w:line="240" w:lineRule="auto"/>
                        <w:ind w:firstLine="0"/>
                        <w:jc w:val="center"/>
                      </w:pPr>
                      <w:r>
                        <w:t>H</w:t>
                      </w:r>
                      <w:r w:rsidRPr="00B31052">
                        <w:t>azard to students</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1709440" behindDoc="0" locked="0" layoutInCell="1" allowOverlap="1" wp14:anchorId="1BB7E164" wp14:editId="784E8022">
                <wp:simplePos x="0" y="0"/>
                <wp:positionH relativeFrom="margin">
                  <wp:posOffset>4981575</wp:posOffset>
                </wp:positionH>
                <wp:positionV relativeFrom="paragraph">
                  <wp:posOffset>1598295</wp:posOffset>
                </wp:positionV>
                <wp:extent cx="1333500" cy="676275"/>
                <wp:effectExtent l="323850" t="0" r="57150" b="104775"/>
                <wp:wrapNone/>
                <wp:docPr id="33" name="Rectangle 33"/>
                <wp:cNvGraphicFramePr/>
                <a:graphic xmlns:a="http://schemas.openxmlformats.org/drawingml/2006/main">
                  <a:graphicData uri="http://schemas.microsoft.com/office/word/2010/wordprocessingShape">
                    <wps:wsp>
                      <wps:cNvSpPr/>
                      <wps:spPr>
                        <a:xfrm>
                          <a:off x="0" y="0"/>
                          <a:ext cx="1333500" cy="676275"/>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17895889" w14:textId="77777777" w:rsidR="007F7B39" w:rsidRPr="00DF2412" w:rsidRDefault="007F7B39" w:rsidP="007F7B39">
                            <w:pPr>
                              <w:spacing w:line="240" w:lineRule="auto"/>
                              <w:ind w:firstLine="0"/>
                              <w:jc w:val="center"/>
                            </w:pPr>
                            <w:r>
                              <w:t>It is a bad example for the rest of the area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B7E164" id="Rectangle 33" o:spid="_x0000_s1044" style="position:absolute;margin-left:392.25pt;margin-top:125.85pt;width:105pt;height:53.25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" fillcolor="white [3201]" strokecolor="#4d4d4d [3209]" strokeweight="1pt">
                <v:shadow on="t" type="perspective" color="black" opacity="13107f" origin=".5,.5" offset="0,0" matrix=",23853f,,15073f"/>
                <v:textbox>
                  <w:txbxContent>
                    <w:p w14:paraId="17895889" w14:textId="77777777" w:rsidR="007F7B39" w:rsidRPr="00DF2412" w:rsidRDefault="007F7B39" w:rsidP="007F7B39">
                      <w:pPr>
                        <w:spacing w:line="240" w:lineRule="auto"/>
                        <w:ind w:firstLine="0"/>
                        <w:jc w:val="center"/>
                      </w:pPr>
                      <w:r>
                        <w:t>It is a bad example for the rest of the area</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1707392" behindDoc="0" locked="0" layoutInCell="1" allowOverlap="1" wp14:anchorId="76968B24" wp14:editId="0864C869">
                <wp:simplePos x="0" y="0"/>
                <wp:positionH relativeFrom="margin">
                  <wp:posOffset>1714500</wp:posOffset>
                </wp:positionH>
                <wp:positionV relativeFrom="paragraph">
                  <wp:posOffset>1607820</wp:posOffset>
                </wp:positionV>
                <wp:extent cx="1333500" cy="942975"/>
                <wp:effectExtent l="419100" t="0" r="57150" b="104775"/>
                <wp:wrapNone/>
                <wp:docPr id="31" name="Rectangle 31"/>
                <wp:cNvGraphicFramePr/>
                <a:graphic xmlns:a="http://schemas.openxmlformats.org/drawingml/2006/main">
                  <a:graphicData uri="http://schemas.microsoft.com/office/word/2010/wordprocessingShape">
                    <wps:wsp>
                      <wps:cNvSpPr/>
                      <wps:spPr>
                        <a:xfrm>
                          <a:off x="0" y="0"/>
                          <a:ext cx="1333500" cy="942975"/>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0B163413" w14:textId="77777777" w:rsidR="007F7B39" w:rsidRPr="00DF2412" w:rsidRDefault="007F7B39" w:rsidP="007F7B39">
                            <w:pPr>
                              <w:spacing w:line="240" w:lineRule="auto"/>
                              <w:ind w:firstLine="0"/>
                              <w:jc w:val="center"/>
                            </w:pPr>
                            <w:r>
                              <w:t>It is hazardous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6968B24" id="Rectangle 31" o:spid="_x0000_s1045" style="position:absolute;margin-left:135pt;margin-top:126.6pt;width:105pt;height:74.2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" fillcolor="white [3201]" strokecolor="#4d4d4d [3209]" strokeweight="1pt">
                <v:shadow on="t" type="perspective" color="black" opacity="13107f" origin=".5,.5" offset="0,0" matrix=",23853f,,15073f"/>
                <v:textbox>
                  <w:txbxContent>
                    <w:p w14:paraId="0B163413" w14:textId="77777777" w:rsidR="007F7B39" w:rsidRPr="00DF2412" w:rsidRDefault="007F7B39" w:rsidP="007F7B39">
                      <w:pPr>
                        <w:spacing w:line="240" w:lineRule="auto"/>
                        <w:ind w:firstLine="0"/>
                        <w:jc w:val="center"/>
                      </w:pPr>
                      <w:r>
                        <w:t>It is hazardous</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1708416" behindDoc="0" locked="0" layoutInCell="1" allowOverlap="1" wp14:anchorId="1D692004" wp14:editId="64FDF1F2">
                <wp:simplePos x="0" y="0"/>
                <wp:positionH relativeFrom="margin">
                  <wp:posOffset>3352800</wp:posOffset>
                </wp:positionH>
                <wp:positionV relativeFrom="paragraph">
                  <wp:posOffset>1598295</wp:posOffset>
                </wp:positionV>
                <wp:extent cx="1333500" cy="1133475"/>
                <wp:effectExtent l="476250" t="0" r="57150" b="104775"/>
                <wp:wrapNone/>
                <wp:docPr id="32" name="Rectangle 32"/>
                <wp:cNvGraphicFramePr/>
                <a:graphic xmlns:a="http://schemas.openxmlformats.org/drawingml/2006/main">
                  <a:graphicData uri="http://schemas.microsoft.com/office/word/2010/wordprocessingShape">
                    <wps:wsp>
                      <wps:cNvSpPr/>
                      <wps:spPr>
                        <a:xfrm>
                          <a:off x="0" y="0"/>
                          <a:ext cx="1333500" cy="1133475"/>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6DD86822" w14:textId="77777777" w:rsidR="007F7B39" w:rsidRPr="00DF2412" w:rsidRDefault="007F7B39" w:rsidP="007F7B39">
                            <w:pPr>
                              <w:spacing w:line="240" w:lineRule="auto"/>
                              <w:ind w:firstLine="0"/>
                              <w:jc w:val="center"/>
                            </w:pPr>
                            <w:r>
                              <w:t>W</w:t>
                            </w:r>
                            <w:r w:rsidRPr="00B31052">
                              <w:t>hen it rains, runoff from the chemicals runs into the sewer lines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D692004" id="Rectangle 32" o:spid="_x0000_s1046" style="position:absolute;margin-left:264pt;margin-top:125.85pt;width:105pt;height:89.25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" fillcolor="white [3201]" strokecolor="#4d4d4d [3209]" strokeweight="1pt">
                <v:shadow on="t" type="perspective" color="black" opacity="13107f" origin=".5,.5" offset="0,0" matrix=",23853f,,15073f"/>
                <v:textbox>
                  <w:txbxContent>
                    <w:p w14:paraId="6DD86822" w14:textId="77777777" w:rsidR="007F7B39" w:rsidRPr="00DF2412" w:rsidRDefault="007F7B39" w:rsidP="007F7B39">
                      <w:pPr>
                        <w:spacing w:line="240" w:lineRule="auto"/>
                        <w:ind w:firstLine="0"/>
                        <w:jc w:val="center"/>
                      </w:pPr>
                      <w:r>
                        <w:t>W</w:t>
                      </w:r>
                      <w:r w:rsidRPr="00B31052">
                        <w:t>hen it rains, runoff from the chemicals runs into the sewer lines</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1706368" behindDoc="0" locked="0" layoutInCell="1" allowOverlap="1" wp14:anchorId="7D37CF77" wp14:editId="611F006A">
                <wp:simplePos x="0" y="0"/>
                <wp:positionH relativeFrom="margin">
                  <wp:posOffset>76200</wp:posOffset>
                </wp:positionH>
                <wp:positionV relativeFrom="paragraph">
                  <wp:posOffset>1607820</wp:posOffset>
                </wp:positionV>
                <wp:extent cx="1333500" cy="2038350"/>
                <wp:effectExtent l="800100" t="0" r="57150" b="95250"/>
                <wp:wrapNone/>
                <wp:docPr id="30" name="Rectangle 30"/>
                <wp:cNvGraphicFramePr/>
                <a:graphic xmlns:a="http://schemas.openxmlformats.org/drawingml/2006/main">
                  <a:graphicData uri="http://schemas.microsoft.com/office/word/2010/wordprocessingShape">
                    <wps:wsp>
                      <wps:cNvSpPr/>
                      <wps:spPr>
                        <a:xfrm>
                          <a:off x="0" y="0"/>
                          <a:ext cx="1333500" cy="2038350"/>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221FD923" w14:textId="77777777" w:rsidR="007F7B39" w:rsidRPr="00DF2412" w:rsidRDefault="007F7B39" w:rsidP="007F7B39">
                            <w:pPr>
                              <w:spacing w:line="240" w:lineRule="auto"/>
                              <w:ind w:firstLine="0"/>
                              <w:jc w:val="center"/>
                            </w:pPr>
                            <w:r>
                              <w:t>T</w:t>
                            </w:r>
                            <w:r w:rsidRPr="00B31052">
                              <w:t>here are good natural alternatives for controlling insects and weeds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D37CF77" id="Rectangle 30" o:spid="_x0000_s1047" style="position:absolute;margin-left:6pt;margin-top:126.6pt;width:105pt;height:160.5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" fillcolor="white [3201]" strokecolor="#4d4d4d [3209]" strokeweight="1pt">
                <v:shadow on="t" type="perspective" color="black" opacity="13107f" origin=".5,.5" offset="0,0" matrix=",23853f,,15073f"/>
                <v:textbox>
                  <w:txbxContent>
                    <w:p w14:paraId="221FD923" w14:textId="77777777" w:rsidR="007F7B39" w:rsidRPr="00DF2412" w:rsidRDefault="007F7B39" w:rsidP="007F7B39">
                      <w:pPr>
                        <w:spacing w:line="240" w:lineRule="auto"/>
                        <w:ind w:firstLine="0"/>
                        <w:jc w:val="center"/>
                      </w:pPr>
                      <w:r>
                        <w:t>T</w:t>
                      </w:r>
                      <w:r w:rsidRPr="00B31052">
                        <w:t>here are good natural alternatives for controlling insects and weeds</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1705344" behindDoc="0" locked="0" layoutInCell="1" allowOverlap="1" wp14:anchorId="7D5FC9D5" wp14:editId="5ECEDCB9">
                <wp:simplePos x="0" y="0"/>
                <wp:positionH relativeFrom="margin">
                  <wp:posOffset>1628775</wp:posOffset>
                </wp:positionH>
                <wp:positionV relativeFrom="paragraph">
                  <wp:posOffset>7620</wp:posOffset>
                </wp:positionV>
                <wp:extent cx="2914650" cy="685800"/>
                <wp:effectExtent l="323850" t="0" r="57150" b="95250"/>
                <wp:wrapNone/>
                <wp:docPr id="29" name="Rectangle 29"/>
                <wp:cNvGraphicFramePr/>
                <a:graphic xmlns:a="http://schemas.openxmlformats.org/drawingml/2006/main">
                  <a:graphicData uri="http://schemas.microsoft.com/office/word/2010/wordprocessingShape">
                    <wps:wsp>
                      <wps:cNvSpPr/>
                      <wps:spPr>
                        <a:xfrm>
                          <a:off x="0" y="0"/>
                          <a:ext cx="2914650" cy="685800"/>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3AD9E610" w14:textId="77777777" w:rsidR="007F7B39" w:rsidRPr="00DF2412" w:rsidRDefault="007F7B39" w:rsidP="007F7B39">
                            <w:pPr>
                              <w:spacing w:line="240" w:lineRule="auto"/>
                              <w:ind w:firstLine="0"/>
                              <w:jc w:val="center"/>
                            </w:pPr>
                            <w:r w:rsidRPr="00DF2412">
                              <w:t>We should stop spraying chemical pesticides and herbicides on the lawns at Western University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D5FC9D5" id="Rectangle 29" o:spid="_x0000_s1048" style="position:absolute;margin-left:128.25pt;margin-top:.6pt;width:229.5pt;height:54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" fillcolor="white [3201]" strokecolor="#4d4d4d [3209]" strokeweight="1pt">
                <v:shadow on="t" type="perspective" color="black" opacity="13107f" origin=".5,.5" offset="0,0" matrix=",23853f,,15073f"/>
                <v:textbox>
                  <w:txbxContent>
                    <w:p w14:paraId="3AD9E610" w14:textId="77777777" w:rsidR="007F7B39" w:rsidRPr="00DF2412" w:rsidRDefault="007F7B39" w:rsidP="007F7B39">
                      <w:pPr>
                        <w:spacing w:line="240" w:lineRule="auto"/>
                        <w:ind w:firstLine="0"/>
                        <w:jc w:val="center"/>
                      </w:pPr>
                      <w:r w:rsidRPr="00DF2412">
                        <w:t>We should stop spraying chemical pesticides and herbicides on the lawns at Western University</w:t>
                      </w:r>
                    </w:p>
                  </w:txbxContent>
                </v:textbox>
                <w10:wrap anchorx="margin"/>
              </v:rect>
            </w:pict>
          </mc:Fallback>
        </mc:AlternateContent>
      </w:r>
    </w:p>
    <w:p w14:paraId="7FDD1564" w14:textId="77777777" w:rsidR="007F7B39" w:rsidRDefault="007F7B39" w:rsidP="007C7CF0">
      <w:pPr>
        <w:ind w:firstLine="0"/>
      </w:pPr>
    </w:p>
    <w:p w14:paraId="6279EB5B" w14:textId="77777777" w:rsidR="007F7B39" w:rsidRDefault="007F7B39" w:rsidP="007C7CF0">
      <w:pPr>
        <w:ind w:firstLine="0"/>
      </w:pPr>
    </w:p>
    <w:p w14:paraId="10B8BB51" w14:textId="5009900F" w:rsidR="007F7B39" w:rsidRDefault="007F7B39">
      <w:r>
        <w:br w:type="page"/>
      </w:r>
    </w:p>
    <w:p w14:paraId="19E87BA6" w14:textId="1C293E28" w:rsidR="007F7B39" w:rsidRDefault="007F7B39" w:rsidP="007C7CF0">
      <w:pPr>
        <w:ind w:firstLine="0"/>
      </w:pPr>
      <w:r w:rsidRPr="007F7B39">
        <w:lastRenderedPageBreak/>
        <w:t xml:space="preserve">10. Ladies and gentlemen of the jury, you must find the defendant, Elaine </w:t>
      </w:r>
      <w:proofErr w:type="spellStart"/>
      <w:r w:rsidRPr="007F7B39">
        <w:t>Slevert</w:t>
      </w:r>
      <w:proofErr w:type="spellEnd"/>
      <w:r w:rsidRPr="007F7B39">
        <w:t xml:space="preserve">, guilty of fraud. Let’s review the facts of this case. Elaine </w:t>
      </w:r>
      <w:proofErr w:type="spellStart"/>
      <w:r w:rsidRPr="007F7B39">
        <w:t>Slevert</w:t>
      </w:r>
      <w:proofErr w:type="spellEnd"/>
      <w:r w:rsidRPr="007F7B39">
        <w:t xml:space="preserve"> attempted to sell a painting that she claimed was “a genuine original Jackson Pollock.” But, in fact, the evidence shows that the painting is a forgery, because it was painted on a canvas purchased from Empire Fine Arts. But Empire Fine Arts did not open until 1957, and Jackson Pollock died in 1956. And this obviously was not a case in which Ms. </w:t>
      </w:r>
      <w:proofErr w:type="spellStart"/>
      <w:r w:rsidRPr="007F7B39">
        <w:t>Slevert</w:t>
      </w:r>
      <w:proofErr w:type="spellEnd"/>
      <w:r w:rsidRPr="007F7B39">
        <w:t xml:space="preserve"> was honestly mistaken about the work being by Pollock: For when she offered the painting for sale, she claimed that she had been a friend of Pollock’s and had watched Pollock create the painting. So, in sum, the defendant represented this painting as the work of Jackson Pollock, when she knew it was not. So, she is guilty of fraud, and that is the verdict you should return.</w:t>
      </w:r>
    </w:p>
    <w:p w14:paraId="66F52AC9" w14:textId="20702135" w:rsidR="004F4C7B" w:rsidRDefault="007F7B39" w:rsidP="004F4C7B">
      <w:pPr>
        <w:ind w:firstLine="0"/>
      </w:pPr>
      <w:r>
        <w:t xml:space="preserve">Conclusion: </w:t>
      </w:r>
      <w:r w:rsidRPr="007F7B39">
        <w:t xml:space="preserve">Elaine </w:t>
      </w:r>
      <w:proofErr w:type="spellStart"/>
      <w:r w:rsidRPr="007F7B39">
        <w:t>Slevert</w:t>
      </w:r>
      <w:proofErr w:type="spellEnd"/>
      <w:r>
        <w:t xml:space="preserve"> is guilty of Fraud. The allegations were relevant.</w:t>
      </w:r>
    </w:p>
    <w:p w14:paraId="66775699" w14:textId="77777777" w:rsidR="004F4C7B" w:rsidRDefault="004F4C7B" w:rsidP="004F4C7B">
      <w:pPr>
        <w:ind w:firstLine="0"/>
      </w:pPr>
      <w:r>
        <w:rPr>
          <w:i/>
          <w:iCs/>
          <w:noProof/>
          <w:lang w:eastAsia="en-US"/>
        </w:rPr>
        <mc:AlternateContent>
          <mc:Choice Requires="wps">
            <w:drawing>
              <wp:anchor distT="0" distB="0" distL="114300" distR="114300" simplePos="0" relativeHeight="251743232" behindDoc="0" locked="0" layoutInCell="1" allowOverlap="1" wp14:anchorId="0B4223B2" wp14:editId="03601DAA">
                <wp:simplePos x="0" y="0"/>
                <wp:positionH relativeFrom="column">
                  <wp:posOffset>5064369</wp:posOffset>
                </wp:positionH>
                <wp:positionV relativeFrom="paragraph">
                  <wp:posOffset>2083491</wp:posOffset>
                </wp:positionV>
                <wp:extent cx="823965" cy="381837"/>
                <wp:effectExtent l="0" t="0" r="33655" b="37465"/>
                <wp:wrapNone/>
                <wp:docPr id="65" name="Straight Connector 65"/>
                <wp:cNvGraphicFramePr/>
                <a:graphic xmlns:a="http://schemas.openxmlformats.org/drawingml/2006/main">
                  <a:graphicData uri="http://schemas.microsoft.com/office/word/2010/wordprocessingShape">
                    <wps:wsp>
                      <wps:cNvCnPr/>
                      <wps:spPr>
                        <a:xfrm>
                          <a:off x="0" y="0"/>
                          <a:ext cx="823965" cy="38183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74F237B" id="Straight Connector 65" o:spid="_x0000_s1026" style="position:absolute;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8.75pt,164.05pt" to="463.65pt,19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742208" behindDoc="0" locked="0" layoutInCell="1" allowOverlap="1" wp14:anchorId="195EA680" wp14:editId="5F2648A0">
                <wp:simplePos x="0" y="0"/>
                <wp:positionH relativeFrom="column">
                  <wp:posOffset>4149968</wp:posOffset>
                </wp:positionH>
                <wp:positionV relativeFrom="paragraph">
                  <wp:posOffset>2073442</wp:posOffset>
                </wp:positionV>
                <wp:extent cx="913877" cy="411983"/>
                <wp:effectExtent l="0" t="0" r="19685" b="26670"/>
                <wp:wrapNone/>
                <wp:docPr id="64" name="Straight Connector 64"/>
                <wp:cNvGraphicFramePr/>
                <a:graphic xmlns:a="http://schemas.openxmlformats.org/drawingml/2006/main">
                  <a:graphicData uri="http://schemas.microsoft.com/office/word/2010/wordprocessingShape">
                    <wps:wsp>
                      <wps:cNvCnPr/>
                      <wps:spPr>
                        <a:xfrm flipH="1">
                          <a:off x="0" y="0"/>
                          <a:ext cx="913877" cy="41198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56904E0" id="Straight Connector 64" o:spid="_x0000_s1026" style="position:absolute;flip:x;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6.75pt,163.25pt" to="398.7pt,19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" strokecolor="black [3213]" strokeweight=".5pt">
                <v:stroke joinstyle="miter"/>
              </v:line>
            </w:pict>
          </mc:Fallback>
        </mc:AlternateContent>
      </w:r>
      <w:r w:rsidRPr="00A0193C">
        <w:rPr>
          <w:i/>
          <w:iCs/>
          <w:noProof/>
          <w:lang w:eastAsia="en-US"/>
        </w:rPr>
        <mc:AlternateContent>
          <mc:Choice Requires="wps">
            <w:drawing>
              <wp:anchor distT="0" distB="0" distL="114300" distR="114300" simplePos="0" relativeHeight="251741184" behindDoc="0" locked="0" layoutInCell="1" allowOverlap="1" wp14:anchorId="5ABD10F1" wp14:editId="223FE031">
                <wp:simplePos x="0" y="0"/>
                <wp:positionH relativeFrom="margin">
                  <wp:posOffset>5285642</wp:posOffset>
                </wp:positionH>
                <wp:positionV relativeFrom="paragraph">
                  <wp:posOffset>2465328</wp:posOffset>
                </wp:positionV>
                <wp:extent cx="1085215" cy="1175657"/>
                <wp:effectExtent l="495300" t="0" r="57785" b="100965"/>
                <wp:wrapNone/>
                <wp:docPr id="63" name="Rectangle 63"/>
                <wp:cNvGraphicFramePr/>
                <a:graphic xmlns:a="http://schemas.openxmlformats.org/drawingml/2006/main">
                  <a:graphicData uri="http://schemas.microsoft.com/office/word/2010/wordprocessingShape">
                    <wps:wsp>
                      <wps:cNvSpPr/>
                      <wps:spPr>
                        <a:xfrm>
                          <a:off x="0" y="0"/>
                          <a:ext cx="1085215" cy="1175657"/>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39C3735A" w14:textId="77777777" w:rsidR="004F4C7B" w:rsidRPr="00DF2412" w:rsidRDefault="004F4C7B" w:rsidP="004F4C7B">
                            <w:pPr>
                              <w:spacing w:line="240" w:lineRule="auto"/>
                              <w:ind w:firstLine="0"/>
                              <w:jc w:val="center"/>
                            </w:pPr>
                            <w:r>
                              <w:t xml:space="preserve">She claimed to have </w:t>
                            </w:r>
                            <w:r w:rsidRPr="007F7B39">
                              <w:t>watched Pollock create the painting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ABD10F1" id="Rectangle 63" o:spid="_x0000_s1049" style="position:absolute;margin-left:416.2pt;margin-top:194.1pt;width:85.45pt;height:92.55pt;z-index:251741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" fillcolor="white [3201]" strokecolor="#4d4d4d [3209]" strokeweight="1pt">
                <v:shadow on="t" type="perspective" color="black" opacity="13107f" origin=".5,.5" offset="0,0" matrix=",23853f,,15073f"/>
                <v:textbox>
                  <w:txbxContent>
                    <w:p w14:paraId="39C3735A" w14:textId="77777777" w:rsidR="004F4C7B" w:rsidRPr="00DF2412" w:rsidRDefault="004F4C7B" w:rsidP="004F4C7B">
                      <w:pPr>
                        <w:spacing w:line="240" w:lineRule="auto"/>
                        <w:ind w:firstLine="0"/>
                        <w:jc w:val="center"/>
                      </w:pPr>
                      <w:r>
                        <w:t xml:space="preserve">She claimed to have </w:t>
                      </w:r>
                      <w:r w:rsidRPr="007F7B39">
                        <w:t>watched Pollock create the painting</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1740160" behindDoc="0" locked="0" layoutInCell="1" allowOverlap="1" wp14:anchorId="07888E32" wp14:editId="1CC3D834">
                <wp:simplePos x="0" y="0"/>
                <wp:positionH relativeFrom="margin">
                  <wp:posOffset>3653623</wp:posOffset>
                </wp:positionH>
                <wp:positionV relativeFrom="paragraph">
                  <wp:posOffset>2485424</wp:posOffset>
                </wp:positionV>
                <wp:extent cx="1085215" cy="1336431"/>
                <wp:effectExtent l="552450" t="0" r="57785" b="92710"/>
                <wp:wrapNone/>
                <wp:docPr id="62" name="Rectangle 62"/>
                <wp:cNvGraphicFramePr/>
                <a:graphic xmlns:a="http://schemas.openxmlformats.org/drawingml/2006/main">
                  <a:graphicData uri="http://schemas.microsoft.com/office/word/2010/wordprocessingShape">
                    <wps:wsp>
                      <wps:cNvSpPr/>
                      <wps:spPr>
                        <a:xfrm>
                          <a:off x="0" y="0"/>
                          <a:ext cx="1085215" cy="1336431"/>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1A2D0376" w14:textId="77777777" w:rsidR="004F4C7B" w:rsidRPr="00DF2412" w:rsidRDefault="004F4C7B" w:rsidP="004F4C7B">
                            <w:pPr>
                              <w:spacing w:line="240" w:lineRule="auto"/>
                              <w:ind w:firstLine="0"/>
                              <w:jc w:val="center"/>
                            </w:pPr>
                            <w:r>
                              <w:t>S</w:t>
                            </w:r>
                            <w:r w:rsidRPr="007F7B39">
                              <w:t xml:space="preserve">he claimed that she had been a friend of </w:t>
                            </w:r>
                            <w:bookmarkStart w:id="0" w:name="_GoBack"/>
                            <w:bookmarkEnd w:id="0"/>
                            <w:r w:rsidRPr="007F7B39">
                              <w:t>Pollock’s</w:t>
                            </w:r>
                            <w:r>
                              <w:t xml:space="preserve"> at the point of sale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7888E32" id="Rectangle 62" o:spid="_x0000_s1050" style="position:absolute;margin-left:287.7pt;margin-top:195.7pt;width:85.45pt;height:105.25pt;z-index:251740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" fillcolor="white [3201]" strokecolor="#4d4d4d [3209]" strokeweight="1pt">
                <v:shadow on="t" type="perspective" color="black" opacity="13107f" origin=".5,.5" offset="0,0" matrix=",23853f,,15073f"/>
                <v:textbox>
                  <w:txbxContent>
                    <w:p w14:paraId="1A2D0376" w14:textId="77777777" w:rsidR="004F4C7B" w:rsidRPr="00DF2412" w:rsidRDefault="004F4C7B" w:rsidP="004F4C7B">
                      <w:pPr>
                        <w:spacing w:line="240" w:lineRule="auto"/>
                        <w:ind w:firstLine="0"/>
                        <w:jc w:val="center"/>
                      </w:pPr>
                      <w:r>
                        <w:t>S</w:t>
                      </w:r>
                      <w:r w:rsidRPr="007F7B39">
                        <w:t>he claimed that she had been a friend of Pollock’s</w:t>
                      </w:r>
                      <w:r>
                        <w:t xml:space="preserve"> at the point of sale</w:t>
                      </w:r>
                    </w:p>
                  </w:txbxContent>
                </v:textbox>
                <w10:wrap anchorx="margin"/>
              </v:rect>
            </w:pict>
          </mc:Fallback>
        </mc:AlternateContent>
      </w:r>
      <w:r>
        <w:rPr>
          <w:i/>
          <w:iCs/>
          <w:noProof/>
          <w:lang w:eastAsia="en-US"/>
        </w:rPr>
        <mc:AlternateContent>
          <mc:Choice Requires="wps">
            <w:drawing>
              <wp:anchor distT="0" distB="0" distL="114300" distR="114300" simplePos="0" relativeHeight="251736064" behindDoc="0" locked="0" layoutInCell="1" allowOverlap="1" wp14:anchorId="2049F3AC" wp14:editId="5015CA7A">
                <wp:simplePos x="0" y="0"/>
                <wp:positionH relativeFrom="column">
                  <wp:posOffset>1818752</wp:posOffset>
                </wp:positionH>
                <wp:positionV relativeFrom="paragraph">
                  <wp:posOffset>1761944</wp:posOffset>
                </wp:positionV>
                <wp:extent cx="10048" cy="532562"/>
                <wp:effectExtent l="0" t="0" r="28575" b="20320"/>
                <wp:wrapNone/>
                <wp:docPr id="58" name="Straight Connector 58"/>
                <wp:cNvGraphicFramePr/>
                <a:graphic xmlns:a="http://schemas.openxmlformats.org/drawingml/2006/main">
                  <a:graphicData uri="http://schemas.microsoft.com/office/word/2010/wordprocessingShape">
                    <wps:wsp>
                      <wps:cNvCnPr/>
                      <wps:spPr>
                        <a:xfrm flipH="1">
                          <a:off x="0" y="0"/>
                          <a:ext cx="10048" cy="53256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9C02904" id="Straight Connector 58" o:spid="_x0000_s1026" style="position:absolute;flip:x;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3.2pt,138.75pt" to="2in,18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739136" behindDoc="0" locked="0" layoutInCell="1" allowOverlap="1" wp14:anchorId="6F057E9D" wp14:editId="40D73423">
                <wp:simplePos x="0" y="0"/>
                <wp:positionH relativeFrom="column">
                  <wp:posOffset>2794112</wp:posOffset>
                </wp:positionH>
                <wp:positionV relativeFrom="paragraph">
                  <wp:posOffset>2024380</wp:posOffset>
                </wp:positionV>
                <wp:extent cx="0" cy="261257"/>
                <wp:effectExtent l="0" t="0" r="38100" b="24765"/>
                <wp:wrapNone/>
                <wp:docPr id="61" name="Straight Connector 61"/>
                <wp:cNvGraphicFramePr/>
                <a:graphic xmlns:a="http://schemas.openxmlformats.org/drawingml/2006/main">
                  <a:graphicData uri="http://schemas.microsoft.com/office/word/2010/wordprocessingShape">
                    <wps:wsp>
                      <wps:cNvCnPr/>
                      <wps:spPr>
                        <a:xfrm flipH="1">
                          <a:off x="0" y="0"/>
                          <a:ext cx="0" cy="26125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814B962" id="Straight Connector 61" o:spid="_x0000_s1026" style="position:absolute;flip:x;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0pt,159.4pt" to="220pt,17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738112" behindDoc="0" locked="0" layoutInCell="1" allowOverlap="1" wp14:anchorId="1AF7FA29" wp14:editId="3644A966">
                <wp:simplePos x="0" y="0"/>
                <wp:positionH relativeFrom="column">
                  <wp:posOffset>704103</wp:posOffset>
                </wp:positionH>
                <wp:positionV relativeFrom="paragraph">
                  <wp:posOffset>2024380</wp:posOffset>
                </wp:positionV>
                <wp:extent cx="0" cy="261257"/>
                <wp:effectExtent l="0" t="0" r="38100" b="24765"/>
                <wp:wrapNone/>
                <wp:docPr id="60" name="Straight Connector 60"/>
                <wp:cNvGraphicFramePr/>
                <a:graphic xmlns:a="http://schemas.openxmlformats.org/drawingml/2006/main">
                  <a:graphicData uri="http://schemas.microsoft.com/office/word/2010/wordprocessingShape">
                    <wps:wsp>
                      <wps:cNvCnPr/>
                      <wps:spPr>
                        <a:xfrm flipH="1">
                          <a:off x="0" y="0"/>
                          <a:ext cx="0" cy="26125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50F23D4" id="Straight Connector 60" o:spid="_x0000_s1026" style="position:absolute;flip:x;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45pt,159.4pt" to="55.45pt,17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737088" behindDoc="0" locked="0" layoutInCell="1" allowOverlap="1" wp14:anchorId="032371DE" wp14:editId="01D413E4">
                <wp:simplePos x="0" y="0"/>
                <wp:positionH relativeFrom="column">
                  <wp:posOffset>703385</wp:posOffset>
                </wp:positionH>
                <wp:positionV relativeFrom="paragraph">
                  <wp:posOffset>2022929</wp:posOffset>
                </wp:positionV>
                <wp:extent cx="2089652" cy="272"/>
                <wp:effectExtent l="0" t="0" r="0" b="0"/>
                <wp:wrapNone/>
                <wp:docPr id="59" name="Straight Connector 59"/>
                <wp:cNvGraphicFramePr/>
                <a:graphic xmlns:a="http://schemas.openxmlformats.org/drawingml/2006/main">
                  <a:graphicData uri="http://schemas.microsoft.com/office/word/2010/wordprocessingShape">
                    <wps:wsp>
                      <wps:cNvCnPr/>
                      <wps:spPr>
                        <a:xfrm>
                          <a:off x="0" y="0"/>
                          <a:ext cx="2089652" cy="27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4516A16" id="Straight Connector 59" o:spid="_x0000_s1026" style="position:absolute;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4pt,159.3pt" to="219.95pt,15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" strokecolor="black [3213]" strokeweight=".5pt">
                <v:stroke joinstyle="miter"/>
              </v:line>
            </w:pict>
          </mc:Fallback>
        </mc:AlternateContent>
      </w:r>
      <w:r w:rsidRPr="00A0193C">
        <w:rPr>
          <w:i/>
          <w:iCs/>
          <w:noProof/>
          <w:lang w:eastAsia="en-US"/>
        </w:rPr>
        <mc:AlternateContent>
          <mc:Choice Requires="wps">
            <w:drawing>
              <wp:anchor distT="0" distB="0" distL="114300" distR="114300" simplePos="0" relativeHeight="251727872" behindDoc="0" locked="0" layoutInCell="1" allowOverlap="1" wp14:anchorId="400BB4D3" wp14:editId="1C24C676">
                <wp:simplePos x="0" y="0"/>
                <wp:positionH relativeFrom="margin">
                  <wp:posOffset>3919632</wp:posOffset>
                </wp:positionH>
                <wp:positionV relativeFrom="paragraph">
                  <wp:posOffset>1408430</wp:posOffset>
                </wp:positionV>
                <wp:extent cx="2186940" cy="662940"/>
                <wp:effectExtent l="304800" t="0" r="60960" b="99060"/>
                <wp:wrapNone/>
                <wp:docPr id="50" name="Rectangle 50"/>
                <wp:cNvGraphicFramePr/>
                <a:graphic xmlns:a="http://schemas.openxmlformats.org/drawingml/2006/main">
                  <a:graphicData uri="http://schemas.microsoft.com/office/word/2010/wordprocessingShape">
                    <wps:wsp>
                      <wps:cNvSpPr/>
                      <wps:spPr>
                        <a:xfrm>
                          <a:off x="0" y="0"/>
                          <a:ext cx="2186940" cy="662940"/>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4BEA8F72" w14:textId="77777777" w:rsidR="004F4C7B" w:rsidRPr="00DF2412" w:rsidRDefault="004F4C7B" w:rsidP="004F4C7B">
                            <w:pPr>
                              <w:spacing w:line="240" w:lineRule="auto"/>
                              <w:ind w:firstLine="0"/>
                              <w:jc w:val="center"/>
                            </w:pPr>
                            <w:r>
                              <w:t xml:space="preserve">The defendant represented the work as if it was from </w:t>
                            </w:r>
                            <w:r w:rsidRPr="007F7B39">
                              <w:t>Jackson Pollock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00BB4D3" id="Rectangle 50" o:spid="_x0000_s1051" style="position:absolute;margin-left:308.65pt;margin-top:110.9pt;width:172.2pt;height:52.2pt;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" fillcolor="white [3201]" strokecolor="#4d4d4d [3209]" strokeweight="1pt">
                <v:shadow on="t" type="perspective" color="black" opacity="13107f" origin=".5,.5" offset="0,0" matrix=",23853f,,15073f"/>
                <v:textbox>
                  <w:txbxContent>
                    <w:p w14:paraId="4BEA8F72" w14:textId="77777777" w:rsidR="004F4C7B" w:rsidRPr="00DF2412" w:rsidRDefault="004F4C7B" w:rsidP="004F4C7B">
                      <w:pPr>
                        <w:spacing w:line="240" w:lineRule="auto"/>
                        <w:ind w:firstLine="0"/>
                        <w:jc w:val="center"/>
                      </w:pPr>
                      <w:r>
                        <w:t xml:space="preserve">The defendant represented the work as if it was from </w:t>
                      </w:r>
                      <w:r w:rsidRPr="007F7B39">
                        <w:t>Jackson Pollock</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1726848" behindDoc="0" locked="0" layoutInCell="1" allowOverlap="1" wp14:anchorId="49DE5776" wp14:editId="71CE255A">
                <wp:simplePos x="0" y="0"/>
                <wp:positionH relativeFrom="margin">
                  <wp:posOffset>897653</wp:posOffset>
                </wp:positionH>
                <wp:positionV relativeFrom="paragraph">
                  <wp:posOffset>1390155</wp:posOffset>
                </wp:positionV>
                <wp:extent cx="1986224" cy="371789"/>
                <wp:effectExtent l="209550" t="0" r="52705" b="104775"/>
                <wp:wrapNone/>
                <wp:docPr id="49" name="Rectangle 49"/>
                <wp:cNvGraphicFramePr/>
                <a:graphic xmlns:a="http://schemas.openxmlformats.org/drawingml/2006/main">
                  <a:graphicData uri="http://schemas.microsoft.com/office/word/2010/wordprocessingShape">
                    <wps:wsp>
                      <wps:cNvSpPr/>
                      <wps:spPr>
                        <a:xfrm>
                          <a:off x="0" y="0"/>
                          <a:ext cx="1986224" cy="371789"/>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008DF07E" w14:textId="77777777" w:rsidR="004F4C7B" w:rsidRPr="00DF2412" w:rsidRDefault="004F4C7B" w:rsidP="004F4C7B">
                            <w:pPr>
                              <w:spacing w:line="240" w:lineRule="auto"/>
                              <w:ind w:firstLine="0"/>
                              <w:jc w:val="center"/>
                            </w:pPr>
                            <w:r>
                              <w:t>The painting was a forgery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9DE5776" id="Rectangle 49" o:spid="_x0000_s1052" style="position:absolute;margin-left:70.7pt;margin-top:109.45pt;width:156.4pt;height:29.25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" fillcolor="white [3201]" strokecolor="#4d4d4d [3209]" strokeweight="1pt">
                <v:shadow on="t" type="perspective" color="black" opacity="13107f" origin=".5,.5" offset="0,0" matrix=",23853f,,15073f"/>
                <v:textbox>
                  <w:txbxContent>
                    <w:p w14:paraId="008DF07E" w14:textId="77777777" w:rsidR="004F4C7B" w:rsidRPr="00DF2412" w:rsidRDefault="004F4C7B" w:rsidP="004F4C7B">
                      <w:pPr>
                        <w:spacing w:line="240" w:lineRule="auto"/>
                        <w:ind w:firstLine="0"/>
                        <w:jc w:val="center"/>
                      </w:pPr>
                      <w:r>
                        <w:t>The painting was a forgery</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1735040" behindDoc="0" locked="0" layoutInCell="1" allowOverlap="1" wp14:anchorId="0C7BE596" wp14:editId="08235096">
                <wp:simplePos x="0" y="0"/>
                <wp:positionH relativeFrom="margin">
                  <wp:posOffset>2316926</wp:posOffset>
                </wp:positionH>
                <wp:positionV relativeFrom="paragraph">
                  <wp:posOffset>2295818</wp:posOffset>
                </wp:positionV>
                <wp:extent cx="820615" cy="1577591"/>
                <wp:effectExtent l="647700" t="0" r="55880" b="99060"/>
                <wp:wrapNone/>
                <wp:docPr id="57" name="Rectangle 57"/>
                <wp:cNvGraphicFramePr/>
                <a:graphic xmlns:a="http://schemas.openxmlformats.org/drawingml/2006/main">
                  <a:graphicData uri="http://schemas.microsoft.com/office/word/2010/wordprocessingShape">
                    <wps:wsp>
                      <wps:cNvSpPr/>
                      <wps:spPr>
                        <a:xfrm>
                          <a:off x="0" y="0"/>
                          <a:ext cx="820615" cy="1577591"/>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604FD0B6" w14:textId="77777777" w:rsidR="004F4C7B" w:rsidRPr="00DF2412" w:rsidRDefault="004F4C7B" w:rsidP="004F4C7B">
                            <w:pPr>
                              <w:spacing w:line="240" w:lineRule="auto"/>
                              <w:ind w:firstLine="0"/>
                              <w:jc w:val="center"/>
                            </w:pPr>
                            <w:r w:rsidRPr="007F7B39">
                              <w:t>Jackson Pollock died in 1956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C7BE596" id="Rectangle 57" o:spid="_x0000_s1053" style="position:absolute;margin-left:182.45pt;margin-top:180.75pt;width:64.6pt;height:124.2pt;z-index:251735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" fillcolor="white [3201]" strokecolor="#4d4d4d [3209]" strokeweight="1pt">
                <v:shadow on="t" type="perspective" color="black" opacity="13107f" origin=".5,.5" offset="0,0" matrix=",23853f,,15073f"/>
                <v:textbox>
                  <w:txbxContent>
                    <w:p w14:paraId="604FD0B6" w14:textId="77777777" w:rsidR="004F4C7B" w:rsidRPr="00DF2412" w:rsidRDefault="004F4C7B" w:rsidP="004F4C7B">
                      <w:pPr>
                        <w:spacing w:line="240" w:lineRule="auto"/>
                        <w:ind w:firstLine="0"/>
                        <w:jc w:val="center"/>
                      </w:pPr>
                      <w:r w:rsidRPr="007F7B39">
                        <w:t>Jackson Pollock died in 1956</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1734016" behindDoc="0" locked="0" layoutInCell="1" allowOverlap="1" wp14:anchorId="4DD73A98" wp14:editId="54EFCA96">
                <wp:simplePos x="0" y="0"/>
                <wp:positionH relativeFrom="margin">
                  <wp:posOffset>1291848</wp:posOffset>
                </wp:positionH>
                <wp:positionV relativeFrom="paragraph">
                  <wp:posOffset>2285770</wp:posOffset>
                </wp:positionV>
                <wp:extent cx="820615" cy="1577591"/>
                <wp:effectExtent l="647700" t="0" r="55880" b="99060"/>
                <wp:wrapNone/>
                <wp:docPr id="56" name="Rectangle 56"/>
                <wp:cNvGraphicFramePr/>
                <a:graphic xmlns:a="http://schemas.openxmlformats.org/drawingml/2006/main">
                  <a:graphicData uri="http://schemas.microsoft.com/office/word/2010/wordprocessingShape">
                    <wps:wsp>
                      <wps:cNvSpPr/>
                      <wps:spPr>
                        <a:xfrm>
                          <a:off x="0" y="0"/>
                          <a:ext cx="820615" cy="1577591"/>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7106C622" w14:textId="77777777" w:rsidR="004F4C7B" w:rsidRPr="00DF2412" w:rsidRDefault="004F4C7B" w:rsidP="004F4C7B">
                            <w:pPr>
                              <w:spacing w:line="240" w:lineRule="auto"/>
                              <w:ind w:firstLine="0"/>
                              <w:jc w:val="center"/>
                            </w:pPr>
                            <w:r w:rsidRPr="007F7B39">
                              <w:t>Empire Fine Arts did not open until 1957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DD73A98" id="Rectangle 56" o:spid="_x0000_s1054" style="position:absolute;margin-left:101.7pt;margin-top:180pt;width:64.6pt;height:124.2pt;z-index:251734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" fillcolor="white [3201]" strokecolor="#4d4d4d [3209]" strokeweight="1pt">
                <v:shadow on="t" type="perspective" color="black" opacity="13107f" origin=".5,.5" offset="0,0" matrix=",23853f,,15073f"/>
                <v:textbox>
                  <w:txbxContent>
                    <w:p w14:paraId="7106C622" w14:textId="77777777" w:rsidR="004F4C7B" w:rsidRPr="00DF2412" w:rsidRDefault="004F4C7B" w:rsidP="004F4C7B">
                      <w:pPr>
                        <w:spacing w:line="240" w:lineRule="auto"/>
                        <w:ind w:firstLine="0"/>
                        <w:jc w:val="center"/>
                      </w:pPr>
                      <w:r w:rsidRPr="007F7B39">
                        <w:t>Empire Fine Arts did not open until 1957</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1732992" behindDoc="0" locked="0" layoutInCell="1" allowOverlap="1" wp14:anchorId="0E3BAF84" wp14:editId="22C91852">
                <wp:simplePos x="0" y="0"/>
                <wp:positionH relativeFrom="margin">
                  <wp:posOffset>304800</wp:posOffset>
                </wp:positionH>
                <wp:positionV relativeFrom="paragraph">
                  <wp:posOffset>2284457</wp:posOffset>
                </wp:positionV>
                <wp:extent cx="820615" cy="1577591"/>
                <wp:effectExtent l="647700" t="0" r="55880" b="99060"/>
                <wp:wrapNone/>
                <wp:docPr id="55" name="Rectangle 55"/>
                <wp:cNvGraphicFramePr/>
                <a:graphic xmlns:a="http://schemas.openxmlformats.org/drawingml/2006/main">
                  <a:graphicData uri="http://schemas.microsoft.com/office/word/2010/wordprocessingShape">
                    <wps:wsp>
                      <wps:cNvSpPr/>
                      <wps:spPr>
                        <a:xfrm>
                          <a:off x="0" y="0"/>
                          <a:ext cx="820615" cy="1577591"/>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2BEC00DC" w14:textId="77777777" w:rsidR="004F4C7B" w:rsidRPr="00DF2412" w:rsidRDefault="004F4C7B" w:rsidP="004F4C7B">
                            <w:pPr>
                              <w:spacing w:line="240" w:lineRule="auto"/>
                              <w:ind w:firstLine="0"/>
                              <w:jc w:val="center"/>
                            </w:pPr>
                            <w:r>
                              <w:t>I</w:t>
                            </w:r>
                            <w:r w:rsidRPr="007F7B39">
                              <w:t>t was painted on a canvas purchased from Empire Fine Arts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E3BAF84" id="Rectangle 55" o:spid="_x0000_s1055" style="position:absolute;margin-left:24pt;margin-top:179.9pt;width:64.6pt;height:124.2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" fillcolor="white [3201]" strokecolor="#4d4d4d [3209]" strokeweight="1pt">
                <v:shadow on="t" type="perspective" color="black" opacity="13107f" origin=".5,.5" offset="0,0" matrix=",23853f,,15073f"/>
                <v:textbox>
                  <w:txbxContent>
                    <w:p w14:paraId="2BEC00DC" w14:textId="77777777" w:rsidR="004F4C7B" w:rsidRPr="00DF2412" w:rsidRDefault="004F4C7B" w:rsidP="004F4C7B">
                      <w:pPr>
                        <w:spacing w:line="240" w:lineRule="auto"/>
                        <w:ind w:firstLine="0"/>
                        <w:jc w:val="center"/>
                      </w:pPr>
                      <w:r>
                        <w:t>I</w:t>
                      </w:r>
                      <w:r w:rsidRPr="007F7B39">
                        <w:t>t was painted on a canvas purchased from Empire Fine Arts</w:t>
                      </w:r>
                    </w:p>
                  </w:txbxContent>
                </v:textbox>
                <w10:wrap anchorx="margin"/>
              </v:rect>
            </w:pict>
          </mc:Fallback>
        </mc:AlternateContent>
      </w:r>
      <w:r>
        <w:rPr>
          <w:i/>
          <w:iCs/>
          <w:noProof/>
          <w:lang w:eastAsia="en-US"/>
        </w:rPr>
        <mc:AlternateContent>
          <mc:Choice Requires="wps">
            <w:drawing>
              <wp:anchor distT="0" distB="0" distL="114300" distR="114300" simplePos="0" relativeHeight="251731968" behindDoc="0" locked="0" layoutInCell="1" allowOverlap="1" wp14:anchorId="17B6D291" wp14:editId="5BB8B0CF">
                <wp:simplePos x="0" y="0"/>
                <wp:positionH relativeFrom="column">
                  <wp:posOffset>5083831</wp:posOffset>
                </wp:positionH>
                <wp:positionV relativeFrom="paragraph">
                  <wp:posOffset>1135464</wp:posOffset>
                </wp:positionV>
                <wp:extent cx="0" cy="261257"/>
                <wp:effectExtent l="0" t="0" r="38100" b="24765"/>
                <wp:wrapNone/>
                <wp:docPr id="54" name="Straight Connector 54"/>
                <wp:cNvGraphicFramePr/>
                <a:graphic xmlns:a="http://schemas.openxmlformats.org/drawingml/2006/main">
                  <a:graphicData uri="http://schemas.microsoft.com/office/word/2010/wordprocessingShape">
                    <wps:wsp>
                      <wps:cNvCnPr/>
                      <wps:spPr>
                        <a:xfrm flipH="1">
                          <a:off x="0" y="0"/>
                          <a:ext cx="0" cy="26125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5B425A6" id="Straight Connector 54" o:spid="_x0000_s1026" style="position:absolute;flip:x;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0.3pt,89.4pt" to="400.3pt,10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730944" behindDoc="0" locked="0" layoutInCell="1" allowOverlap="1" wp14:anchorId="5763CE83" wp14:editId="2AF66536">
                <wp:simplePos x="0" y="0"/>
                <wp:positionH relativeFrom="column">
                  <wp:posOffset>1417955</wp:posOffset>
                </wp:positionH>
                <wp:positionV relativeFrom="paragraph">
                  <wp:posOffset>1139937</wp:posOffset>
                </wp:positionV>
                <wp:extent cx="0" cy="261257"/>
                <wp:effectExtent l="0" t="0" r="38100" b="24765"/>
                <wp:wrapNone/>
                <wp:docPr id="53" name="Straight Connector 53"/>
                <wp:cNvGraphicFramePr/>
                <a:graphic xmlns:a="http://schemas.openxmlformats.org/drawingml/2006/main">
                  <a:graphicData uri="http://schemas.microsoft.com/office/word/2010/wordprocessingShape">
                    <wps:wsp>
                      <wps:cNvCnPr/>
                      <wps:spPr>
                        <a:xfrm flipH="1">
                          <a:off x="0" y="0"/>
                          <a:ext cx="0" cy="26125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AD5AEDC" id="Straight Connector 53" o:spid="_x0000_s1026" style="position:absolute;flip:x;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1.65pt,89.75pt" to="111.65pt,1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729920" behindDoc="0" locked="0" layoutInCell="1" allowOverlap="1" wp14:anchorId="4995987E" wp14:editId="0B07E561">
                <wp:simplePos x="0" y="0"/>
                <wp:positionH relativeFrom="column">
                  <wp:posOffset>1426866</wp:posOffset>
                </wp:positionH>
                <wp:positionV relativeFrom="paragraph">
                  <wp:posOffset>1148994</wp:posOffset>
                </wp:positionV>
                <wp:extent cx="3657188" cy="0"/>
                <wp:effectExtent l="0" t="0" r="0" b="0"/>
                <wp:wrapNone/>
                <wp:docPr id="52" name="Straight Connector 52"/>
                <wp:cNvGraphicFramePr/>
                <a:graphic xmlns:a="http://schemas.openxmlformats.org/drawingml/2006/main">
                  <a:graphicData uri="http://schemas.microsoft.com/office/word/2010/wordprocessingShape">
                    <wps:wsp>
                      <wps:cNvCnPr/>
                      <wps:spPr>
                        <a:xfrm flipV="1">
                          <a:off x="0" y="0"/>
                          <a:ext cx="365718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5E54BB9" id="Straight Connector 52" o:spid="_x0000_s1026" style="position:absolute;flip:y;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2.35pt,90.45pt" to="400.3pt,9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728896" behindDoc="0" locked="0" layoutInCell="1" allowOverlap="1" wp14:anchorId="48F77847" wp14:editId="58CE24EB">
                <wp:simplePos x="0" y="0"/>
                <wp:positionH relativeFrom="column">
                  <wp:posOffset>3084830</wp:posOffset>
                </wp:positionH>
                <wp:positionV relativeFrom="paragraph">
                  <wp:posOffset>897367</wp:posOffset>
                </wp:positionV>
                <wp:extent cx="0" cy="261257"/>
                <wp:effectExtent l="0" t="0" r="38100" b="24765"/>
                <wp:wrapNone/>
                <wp:docPr id="51" name="Straight Connector 51"/>
                <wp:cNvGraphicFramePr/>
                <a:graphic xmlns:a="http://schemas.openxmlformats.org/drawingml/2006/main">
                  <a:graphicData uri="http://schemas.microsoft.com/office/word/2010/wordprocessingShape">
                    <wps:wsp>
                      <wps:cNvCnPr/>
                      <wps:spPr>
                        <a:xfrm flipH="1">
                          <a:off x="0" y="0"/>
                          <a:ext cx="0" cy="26125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8F8E39F" id="Straight Connector 51" o:spid="_x0000_s1026" style="position:absolute;flip:x;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2.9pt,70.65pt" to="242.9pt,9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" strokecolor="black [3213]" strokeweight=".5pt">
                <v:stroke joinstyle="miter"/>
              </v:line>
            </w:pict>
          </mc:Fallback>
        </mc:AlternateContent>
      </w:r>
      <w:r w:rsidRPr="00A0193C">
        <w:rPr>
          <w:i/>
          <w:iCs/>
          <w:noProof/>
          <w:lang w:eastAsia="en-US"/>
        </w:rPr>
        <mc:AlternateContent>
          <mc:Choice Requires="wps">
            <w:drawing>
              <wp:anchor distT="0" distB="0" distL="114300" distR="114300" simplePos="0" relativeHeight="251725824" behindDoc="0" locked="0" layoutInCell="1" allowOverlap="1" wp14:anchorId="776B1F23" wp14:editId="639684C3">
                <wp:simplePos x="0" y="0"/>
                <wp:positionH relativeFrom="margin">
                  <wp:align>center</wp:align>
                </wp:positionH>
                <wp:positionV relativeFrom="paragraph">
                  <wp:posOffset>234022</wp:posOffset>
                </wp:positionV>
                <wp:extent cx="1118298" cy="663191"/>
                <wp:effectExtent l="304800" t="0" r="62865" b="99060"/>
                <wp:wrapNone/>
                <wp:docPr id="48" name="Rectangle 48"/>
                <wp:cNvGraphicFramePr/>
                <a:graphic xmlns:a="http://schemas.openxmlformats.org/drawingml/2006/main">
                  <a:graphicData uri="http://schemas.microsoft.com/office/word/2010/wordprocessingShape">
                    <wps:wsp>
                      <wps:cNvSpPr/>
                      <wps:spPr>
                        <a:xfrm>
                          <a:off x="0" y="0"/>
                          <a:ext cx="1118298" cy="663191"/>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17E9D12A" w14:textId="77777777" w:rsidR="004F4C7B" w:rsidRPr="00DF2412" w:rsidRDefault="004F4C7B" w:rsidP="004F4C7B">
                            <w:pPr>
                              <w:spacing w:line="240" w:lineRule="auto"/>
                              <w:ind w:firstLine="0"/>
                              <w:jc w:val="center"/>
                            </w:pPr>
                            <w:r w:rsidRPr="007F7B39">
                              <w:t xml:space="preserve">Elaine </w:t>
                            </w:r>
                            <w:proofErr w:type="spellStart"/>
                            <w:r w:rsidRPr="007F7B39">
                              <w:t>Slevert</w:t>
                            </w:r>
                            <w:proofErr w:type="spellEnd"/>
                            <w:r>
                              <w:t xml:space="preserve"> is guilty of Fraud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76B1F23" id="Rectangle 48" o:spid="_x0000_s1056" style="position:absolute;margin-left:0;margin-top:18.45pt;width:88.05pt;height:52.2pt;z-index:2517258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" fillcolor="white [3201]" strokecolor="#4d4d4d [3209]" strokeweight="1pt">
                <v:shadow on="t" type="perspective" color="black" opacity="13107f" origin=".5,.5" offset="0,0" matrix=",23853f,,15073f"/>
                <v:textbox>
                  <w:txbxContent>
                    <w:p w14:paraId="17E9D12A" w14:textId="77777777" w:rsidR="004F4C7B" w:rsidRPr="00DF2412" w:rsidRDefault="004F4C7B" w:rsidP="004F4C7B">
                      <w:pPr>
                        <w:spacing w:line="240" w:lineRule="auto"/>
                        <w:ind w:firstLine="0"/>
                        <w:jc w:val="center"/>
                      </w:pPr>
                      <w:r w:rsidRPr="007F7B39">
                        <w:t xml:space="preserve">Elaine </w:t>
                      </w:r>
                      <w:proofErr w:type="spellStart"/>
                      <w:r w:rsidRPr="007F7B39">
                        <w:t>Slevert</w:t>
                      </w:r>
                      <w:proofErr w:type="spellEnd"/>
                      <w:r>
                        <w:t xml:space="preserve"> is guilty of Fraud</w:t>
                      </w:r>
                    </w:p>
                  </w:txbxContent>
                </v:textbox>
                <w10:wrap anchorx="margin"/>
              </v:rect>
            </w:pict>
          </mc:Fallback>
        </mc:AlternateContent>
      </w:r>
    </w:p>
    <w:p w14:paraId="3E279676" w14:textId="77777777" w:rsidR="004F4C7B" w:rsidRDefault="004F4C7B" w:rsidP="007C7CF0">
      <w:pPr>
        <w:ind w:firstLine="0"/>
      </w:pPr>
    </w:p>
    <w:p w14:paraId="6EFA1725" w14:textId="08B6A51B" w:rsidR="004F4C7B" w:rsidRDefault="004F4C7B">
      <w:r>
        <w:br w:type="page"/>
      </w:r>
    </w:p>
    <w:p w14:paraId="61E8AEC9" w14:textId="20007ABF" w:rsidR="004F4C7B" w:rsidRDefault="004F4C7B" w:rsidP="007C7CF0">
      <w:pPr>
        <w:ind w:firstLine="0"/>
      </w:pPr>
      <w:r w:rsidRPr="004F4C7B">
        <w:lastRenderedPageBreak/>
        <w:t xml:space="preserve">11. Look, we know the burglary was committed by someone on the football team, because all three witnesses agreed that the person they saw running away with the jewel box was wearing an official warm-up suit from the North State University football team, and only North State football players have those warm-up suits. It certainly was not a defensive player, since all the defensive players were in a team meeting with the defensive coaches. And it wasn’t an offensive player, since all of them are much too large to squeeze through the window where the burglar entered. The only players left are the punter and the placekicker. It wasn’t the punter, since he has a broken leg and couldn’t run. </w:t>
      </w:r>
      <w:r w:rsidR="002A5DFF" w:rsidRPr="004F4C7B">
        <w:t>So,</w:t>
      </w:r>
      <w:r w:rsidRPr="004F4C7B">
        <w:t xml:space="preserve"> the burglar must have been the placekicker.</w:t>
      </w:r>
    </w:p>
    <w:p w14:paraId="6FDE56A6" w14:textId="0AD4A40D" w:rsidR="00A519F2" w:rsidRDefault="00C46311" w:rsidP="007C7CF0">
      <w:pPr>
        <w:ind w:firstLine="0"/>
      </w:pPr>
      <w:r>
        <w:rPr>
          <w:i/>
          <w:iCs/>
          <w:noProof/>
          <w:lang w:eastAsia="en-US"/>
        </w:rPr>
        <mc:AlternateContent>
          <mc:Choice Requires="wps">
            <w:drawing>
              <wp:anchor distT="0" distB="0" distL="114300" distR="114300" simplePos="0" relativeHeight="251793408" behindDoc="0" locked="0" layoutInCell="1" allowOverlap="1" wp14:anchorId="61A0789C" wp14:editId="104E2832">
                <wp:simplePos x="0" y="0"/>
                <wp:positionH relativeFrom="margin">
                  <wp:posOffset>2974312</wp:posOffset>
                </wp:positionH>
                <wp:positionV relativeFrom="paragraph">
                  <wp:posOffset>793150</wp:posOffset>
                </wp:positionV>
                <wp:extent cx="0" cy="180570"/>
                <wp:effectExtent l="0" t="0" r="38100" b="29210"/>
                <wp:wrapNone/>
                <wp:docPr id="94" name="Straight Connector 94"/>
                <wp:cNvGraphicFramePr/>
                <a:graphic xmlns:a="http://schemas.openxmlformats.org/drawingml/2006/main">
                  <a:graphicData uri="http://schemas.microsoft.com/office/word/2010/wordprocessingShape">
                    <wps:wsp>
                      <wps:cNvCnPr/>
                      <wps:spPr>
                        <a:xfrm>
                          <a:off x="0" y="0"/>
                          <a:ext cx="0" cy="1805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9D7F53B" id="Straight Connector 94" o:spid="_x0000_s1026" style="position:absolute;z-index:251793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34.2pt,62.45pt" to="234.2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" strokecolor="black [3213]" strokeweight=".5pt">
                <v:stroke joinstyle="miter"/>
                <w10:wrap anchorx="margin"/>
              </v:line>
            </w:pict>
          </mc:Fallback>
        </mc:AlternateContent>
      </w:r>
      <w:r>
        <w:rPr>
          <w:i/>
          <w:iCs/>
          <w:noProof/>
          <w:lang w:eastAsia="en-US"/>
        </w:rPr>
        <mc:AlternateContent>
          <mc:Choice Requires="wps">
            <w:drawing>
              <wp:anchor distT="0" distB="0" distL="114300" distR="114300" simplePos="0" relativeHeight="251772928" behindDoc="0" locked="0" layoutInCell="1" allowOverlap="1" wp14:anchorId="06C860ED" wp14:editId="17B500A4">
                <wp:simplePos x="0" y="0"/>
                <wp:positionH relativeFrom="margin">
                  <wp:posOffset>4410647</wp:posOffset>
                </wp:positionH>
                <wp:positionV relativeFrom="paragraph">
                  <wp:posOffset>973720</wp:posOffset>
                </wp:positionV>
                <wp:extent cx="10628" cy="813037"/>
                <wp:effectExtent l="0" t="0" r="27940" b="25400"/>
                <wp:wrapNone/>
                <wp:docPr id="80" name="Straight Connector 80"/>
                <wp:cNvGraphicFramePr/>
                <a:graphic xmlns:a="http://schemas.openxmlformats.org/drawingml/2006/main">
                  <a:graphicData uri="http://schemas.microsoft.com/office/word/2010/wordprocessingShape">
                    <wps:wsp>
                      <wps:cNvCnPr/>
                      <wps:spPr>
                        <a:xfrm>
                          <a:off x="0" y="0"/>
                          <a:ext cx="10628" cy="81303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D08C922" id="Straight Connector 80" o:spid="_x0000_s1026" style="position:absolute;z-index:251772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47.3pt,76.65pt" to="348.15pt,14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" strokecolor="black [3213]" strokeweight=".5pt">
                <v:stroke joinstyle="miter"/>
                <w10:wrap anchorx="margin"/>
              </v:line>
            </w:pict>
          </mc:Fallback>
        </mc:AlternateContent>
      </w:r>
      <w:r>
        <w:rPr>
          <w:i/>
          <w:iCs/>
          <w:noProof/>
          <w:lang w:eastAsia="en-US"/>
        </w:rPr>
        <mc:AlternateContent>
          <mc:Choice Requires="wps">
            <w:drawing>
              <wp:anchor distT="0" distB="0" distL="114300" distR="114300" simplePos="0" relativeHeight="251774976" behindDoc="0" locked="0" layoutInCell="1" allowOverlap="1" wp14:anchorId="7D71C651" wp14:editId="616DF791">
                <wp:simplePos x="0" y="0"/>
                <wp:positionH relativeFrom="margin">
                  <wp:posOffset>4441246</wp:posOffset>
                </wp:positionH>
                <wp:positionV relativeFrom="paragraph">
                  <wp:posOffset>1556825</wp:posOffset>
                </wp:positionV>
                <wp:extent cx="1185831" cy="230232"/>
                <wp:effectExtent l="0" t="0" r="33655" b="36830"/>
                <wp:wrapNone/>
                <wp:docPr id="81" name="Straight Connector 81"/>
                <wp:cNvGraphicFramePr/>
                <a:graphic xmlns:a="http://schemas.openxmlformats.org/drawingml/2006/main">
                  <a:graphicData uri="http://schemas.microsoft.com/office/word/2010/wordprocessingShape">
                    <wps:wsp>
                      <wps:cNvCnPr/>
                      <wps:spPr>
                        <a:xfrm>
                          <a:off x="0" y="0"/>
                          <a:ext cx="1185831" cy="23023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5389D0A" id="Straight Connector 81" o:spid="_x0000_s1026" style="position:absolute;z-index:25177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49.7pt,122.6pt" to="443.05pt,1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" strokecolor="black [3213]" strokeweight=".5pt">
                <v:stroke joinstyle="miter"/>
                <w10:wrap anchorx="margin"/>
              </v:line>
            </w:pict>
          </mc:Fallback>
        </mc:AlternateContent>
      </w:r>
      <w:r>
        <w:rPr>
          <w:i/>
          <w:iCs/>
          <w:noProof/>
          <w:lang w:eastAsia="en-US"/>
        </w:rPr>
        <mc:AlternateContent>
          <mc:Choice Requires="wps">
            <w:drawing>
              <wp:anchor distT="0" distB="0" distL="114300" distR="114300" simplePos="0" relativeHeight="251770880" behindDoc="0" locked="0" layoutInCell="1" allowOverlap="1" wp14:anchorId="2F179163" wp14:editId="0FEB084F">
                <wp:simplePos x="0" y="0"/>
                <wp:positionH relativeFrom="margin">
                  <wp:posOffset>3195375</wp:posOffset>
                </wp:positionH>
                <wp:positionV relativeFrom="paragraph">
                  <wp:posOffset>1556825</wp:posOffset>
                </wp:positionV>
                <wp:extent cx="1245995" cy="260189"/>
                <wp:effectExtent l="0" t="0" r="30480" b="26035"/>
                <wp:wrapNone/>
                <wp:docPr id="79" name="Straight Connector 79"/>
                <wp:cNvGraphicFramePr/>
                <a:graphic xmlns:a="http://schemas.openxmlformats.org/drawingml/2006/main">
                  <a:graphicData uri="http://schemas.microsoft.com/office/word/2010/wordprocessingShape">
                    <wps:wsp>
                      <wps:cNvCnPr/>
                      <wps:spPr>
                        <a:xfrm flipH="1">
                          <a:off x="0" y="0"/>
                          <a:ext cx="1245995" cy="26018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20F3CCF" id="Straight Connector 79" o:spid="_x0000_s1026" style="position:absolute;flip:x;z-index:251770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51.6pt,122.6pt" to="349.7pt,14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" strokecolor="black [3213]" strokeweight=".5pt">
                <v:stroke joinstyle="miter"/>
                <w10:wrap anchorx="margin"/>
              </v:line>
            </w:pict>
          </mc:Fallback>
        </mc:AlternateContent>
      </w:r>
      <w:r w:rsidRPr="00A0193C">
        <w:rPr>
          <w:i/>
          <w:iCs/>
          <w:noProof/>
          <w:lang w:eastAsia="en-US"/>
        </w:rPr>
        <mc:AlternateContent>
          <mc:Choice Requires="wps">
            <w:drawing>
              <wp:anchor distT="0" distB="0" distL="114300" distR="114300" simplePos="0" relativeHeight="251791360" behindDoc="0" locked="0" layoutInCell="1" allowOverlap="1" wp14:anchorId="076B07E1" wp14:editId="18DCF003">
                <wp:simplePos x="0" y="0"/>
                <wp:positionH relativeFrom="margin">
                  <wp:posOffset>3515458</wp:posOffset>
                </wp:positionH>
                <wp:positionV relativeFrom="paragraph">
                  <wp:posOffset>1074504</wp:posOffset>
                </wp:positionV>
                <wp:extent cx="2205543" cy="472272"/>
                <wp:effectExtent l="247650" t="0" r="61595" b="99695"/>
                <wp:wrapNone/>
                <wp:docPr id="92" name="Rectangle 92"/>
                <wp:cNvGraphicFramePr/>
                <a:graphic xmlns:a="http://schemas.openxmlformats.org/drawingml/2006/main">
                  <a:graphicData uri="http://schemas.microsoft.com/office/word/2010/wordprocessingShape">
                    <wps:wsp>
                      <wps:cNvSpPr/>
                      <wps:spPr>
                        <a:xfrm>
                          <a:off x="0" y="0"/>
                          <a:ext cx="2205543" cy="472272"/>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02FE7DBD" w14:textId="58C2AC8A" w:rsidR="00C46311" w:rsidRPr="00860ABC" w:rsidRDefault="00C46311" w:rsidP="00C46311">
                            <w:pPr>
                              <w:spacing w:line="240" w:lineRule="auto"/>
                              <w:ind w:firstLine="0"/>
                              <w:jc w:val="center"/>
                            </w:pPr>
                            <w:r>
                              <w:t xml:space="preserve">The </w:t>
                            </w:r>
                            <w:r w:rsidR="004609A2">
                              <w:t>burglar</w:t>
                            </w:r>
                            <w:r>
                              <w:t xml:space="preserve"> was not any other member of the team.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76B07E1" id="Rectangle 92" o:spid="_x0000_s1057" style="position:absolute;margin-left:276.8pt;margin-top:84.6pt;width:173.65pt;height:37.2pt;z-index:251791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" fillcolor="white [3201]" strokecolor="#4d4d4d [3209]" strokeweight="1pt">
                <v:shadow on="t" type="perspective" color="black" opacity="13107f" origin=".5,.5" offset="0,0" matrix=",23853f,,15073f"/>
                <v:textbox>
                  <w:txbxContent>
                    <w:p w14:paraId="02FE7DBD" w14:textId="58C2AC8A" w:rsidR="00C46311" w:rsidRPr="00860ABC" w:rsidRDefault="00C46311" w:rsidP="00C46311">
                      <w:pPr>
                        <w:spacing w:line="240" w:lineRule="auto"/>
                        <w:ind w:firstLine="0"/>
                        <w:jc w:val="center"/>
                      </w:pPr>
                      <w:r>
                        <w:t xml:space="preserve">The </w:t>
                      </w:r>
                      <w:r w:rsidR="004609A2">
                        <w:t>burglar</w:t>
                      </w:r>
                      <w:r>
                        <w:t xml:space="preserve"> was not any other member of the team.</w:t>
                      </w:r>
                    </w:p>
                  </w:txbxContent>
                </v:textbox>
                <w10:wrap anchorx="margin"/>
              </v:rect>
            </w:pict>
          </mc:Fallback>
        </mc:AlternateContent>
      </w:r>
      <w:r>
        <w:rPr>
          <w:i/>
          <w:iCs/>
          <w:noProof/>
          <w:lang w:eastAsia="en-US"/>
        </w:rPr>
        <mc:AlternateContent>
          <mc:Choice Requires="wps">
            <w:drawing>
              <wp:anchor distT="0" distB="0" distL="114300" distR="114300" simplePos="0" relativeHeight="251768832" behindDoc="0" locked="0" layoutInCell="1" allowOverlap="1" wp14:anchorId="62FC6EFD" wp14:editId="157B5442">
                <wp:simplePos x="0" y="0"/>
                <wp:positionH relativeFrom="column">
                  <wp:posOffset>1205802</wp:posOffset>
                </wp:positionH>
                <wp:positionV relativeFrom="paragraph">
                  <wp:posOffset>943874</wp:posOffset>
                </wp:positionV>
                <wp:extent cx="3205424" cy="30145"/>
                <wp:effectExtent l="0" t="0" r="14605" b="27305"/>
                <wp:wrapNone/>
                <wp:docPr id="78" name="Straight Connector 78"/>
                <wp:cNvGraphicFramePr/>
                <a:graphic xmlns:a="http://schemas.openxmlformats.org/drawingml/2006/main">
                  <a:graphicData uri="http://schemas.microsoft.com/office/word/2010/wordprocessingShape">
                    <wps:wsp>
                      <wps:cNvCnPr/>
                      <wps:spPr>
                        <a:xfrm flipH="1" flipV="1">
                          <a:off x="0" y="0"/>
                          <a:ext cx="3205424" cy="3014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A73133C" id="Straight Connector 78" o:spid="_x0000_s1026" style="position:absolute;flip:x y;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4.95pt,74.3pt" to="347.3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764736" behindDoc="0" locked="0" layoutInCell="1" allowOverlap="1" wp14:anchorId="69D681FD" wp14:editId="4E6BD106">
                <wp:simplePos x="0" y="0"/>
                <wp:positionH relativeFrom="column">
                  <wp:posOffset>1205802</wp:posOffset>
                </wp:positionH>
                <wp:positionV relativeFrom="paragraph">
                  <wp:posOffset>943875</wp:posOffset>
                </wp:positionV>
                <wp:extent cx="0" cy="230917"/>
                <wp:effectExtent l="0" t="0" r="38100" b="36195"/>
                <wp:wrapNone/>
                <wp:docPr id="76" name="Straight Connector 76"/>
                <wp:cNvGraphicFramePr/>
                <a:graphic xmlns:a="http://schemas.openxmlformats.org/drawingml/2006/main">
                  <a:graphicData uri="http://schemas.microsoft.com/office/word/2010/wordprocessingShape">
                    <wps:wsp>
                      <wps:cNvCnPr/>
                      <wps:spPr>
                        <a:xfrm flipH="1">
                          <a:off x="0" y="0"/>
                          <a:ext cx="0" cy="23091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4B3E8FC" id="Straight Connector 76" o:spid="_x0000_s1026" style="position:absolute;flip:x;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4.95pt,74.3pt" to="94.95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" strokecolor="black [3213]" strokeweight=".5pt">
                <v:stroke joinstyle="miter"/>
              </v:line>
            </w:pict>
          </mc:Fallback>
        </mc:AlternateContent>
      </w:r>
      <w:r w:rsidR="00896433">
        <w:rPr>
          <w:i/>
          <w:iCs/>
          <w:noProof/>
          <w:lang w:eastAsia="en-US"/>
        </w:rPr>
        <mc:AlternateContent>
          <mc:Choice Requires="wps">
            <w:drawing>
              <wp:anchor distT="0" distB="0" distL="114300" distR="114300" simplePos="0" relativeHeight="251789312" behindDoc="0" locked="0" layoutInCell="1" allowOverlap="1" wp14:anchorId="750281CE" wp14:editId="7B60B339">
                <wp:simplePos x="0" y="0"/>
                <wp:positionH relativeFrom="margin">
                  <wp:posOffset>1948195</wp:posOffset>
                </wp:positionH>
                <wp:positionV relativeFrom="paragraph">
                  <wp:posOffset>2199919</wp:posOffset>
                </wp:positionV>
                <wp:extent cx="1186" cy="633046"/>
                <wp:effectExtent l="0" t="0" r="37465" b="34290"/>
                <wp:wrapNone/>
                <wp:docPr id="90" name="Straight Connector 90"/>
                <wp:cNvGraphicFramePr/>
                <a:graphic xmlns:a="http://schemas.openxmlformats.org/drawingml/2006/main">
                  <a:graphicData uri="http://schemas.microsoft.com/office/word/2010/wordprocessingShape">
                    <wps:wsp>
                      <wps:cNvCnPr/>
                      <wps:spPr>
                        <a:xfrm flipH="1">
                          <a:off x="0" y="0"/>
                          <a:ext cx="1186" cy="63304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5E30355" id="Straight Connector 90" o:spid="_x0000_s1026" style="position:absolute;flip:x;z-index:251789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3.4pt,173.2pt" to="153.5pt,2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" strokecolor="black [3213]" strokeweight=".5pt">
                <v:stroke joinstyle="miter"/>
                <w10:wrap anchorx="margin"/>
              </v:line>
            </w:pict>
          </mc:Fallback>
        </mc:AlternateContent>
      </w:r>
      <w:r w:rsidR="00896433">
        <w:rPr>
          <w:i/>
          <w:iCs/>
          <w:noProof/>
          <w:lang w:eastAsia="en-US"/>
        </w:rPr>
        <mc:AlternateContent>
          <mc:Choice Requires="wps">
            <w:drawing>
              <wp:anchor distT="0" distB="0" distL="114300" distR="114300" simplePos="0" relativeHeight="251787264" behindDoc="0" locked="0" layoutInCell="1" allowOverlap="1" wp14:anchorId="55C51300" wp14:editId="56759F22">
                <wp:simplePos x="0" y="0"/>
                <wp:positionH relativeFrom="margin">
                  <wp:posOffset>341644</wp:posOffset>
                </wp:positionH>
                <wp:positionV relativeFrom="paragraph">
                  <wp:posOffset>2199919</wp:posOffset>
                </wp:positionV>
                <wp:extent cx="0" cy="622998"/>
                <wp:effectExtent l="0" t="0" r="38100" b="24765"/>
                <wp:wrapNone/>
                <wp:docPr id="89" name="Straight Connector 89"/>
                <wp:cNvGraphicFramePr/>
                <a:graphic xmlns:a="http://schemas.openxmlformats.org/drawingml/2006/main">
                  <a:graphicData uri="http://schemas.microsoft.com/office/word/2010/wordprocessingShape">
                    <wps:wsp>
                      <wps:cNvCnPr/>
                      <wps:spPr>
                        <a:xfrm>
                          <a:off x="0" y="0"/>
                          <a:ext cx="0" cy="62299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10AA409" id="Straight Connector 89" o:spid="_x0000_s1026" style="position:absolute;z-index:251787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9pt,173.2pt" to="26.9pt,2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" strokecolor="black [3213]" strokeweight=".5pt">
                <v:stroke joinstyle="miter"/>
                <w10:wrap anchorx="margin"/>
              </v:line>
            </w:pict>
          </mc:Fallback>
        </mc:AlternateContent>
      </w:r>
      <w:r w:rsidR="00896433">
        <w:rPr>
          <w:i/>
          <w:iCs/>
          <w:noProof/>
          <w:lang w:eastAsia="en-US"/>
        </w:rPr>
        <mc:AlternateContent>
          <mc:Choice Requires="wps">
            <w:drawing>
              <wp:anchor distT="0" distB="0" distL="114300" distR="114300" simplePos="0" relativeHeight="251785216" behindDoc="0" locked="0" layoutInCell="1" allowOverlap="1" wp14:anchorId="5732DA09" wp14:editId="7B5CBD06">
                <wp:simplePos x="0" y="0"/>
                <wp:positionH relativeFrom="margin">
                  <wp:posOffset>341644</wp:posOffset>
                </wp:positionH>
                <wp:positionV relativeFrom="paragraph">
                  <wp:posOffset>2199919</wp:posOffset>
                </wp:positionV>
                <wp:extent cx="1607150" cy="0"/>
                <wp:effectExtent l="0" t="0" r="0" b="0"/>
                <wp:wrapNone/>
                <wp:docPr id="88" name="Straight Connector 88"/>
                <wp:cNvGraphicFramePr/>
                <a:graphic xmlns:a="http://schemas.openxmlformats.org/drawingml/2006/main">
                  <a:graphicData uri="http://schemas.microsoft.com/office/word/2010/wordprocessingShape">
                    <wps:wsp>
                      <wps:cNvCnPr/>
                      <wps:spPr>
                        <a:xfrm flipV="1">
                          <a:off x="0" y="0"/>
                          <a:ext cx="1607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A5B2ABE" id="Straight Connector 88" o:spid="_x0000_s1026" style="position:absolute;flip:y;z-index:251785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9pt,173.2pt" to="153.45pt,17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" strokecolor="black [3213]" strokeweight=".5pt">
                <v:stroke joinstyle="miter"/>
                <w10:wrap anchorx="margin"/>
              </v:line>
            </w:pict>
          </mc:Fallback>
        </mc:AlternateContent>
      </w:r>
      <w:r w:rsidR="00896433">
        <w:rPr>
          <w:i/>
          <w:iCs/>
          <w:noProof/>
          <w:lang w:eastAsia="en-US"/>
        </w:rPr>
        <mc:AlternateContent>
          <mc:Choice Requires="wps">
            <w:drawing>
              <wp:anchor distT="0" distB="0" distL="114300" distR="114300" simplePos="0" relativeHeight="251783168" behindDoc="0" locked="0" layoutInCell="1" allowOverlap="1" wp14:anchorId="6B45203E" wp14:editId="0D4FE579">
                <wp:simplePos x="0" y="0"/>
                <wp:positionH relativeFrom="margin">
                  <wp:posOffset>1205802</wp:posOffset>
                </wp:positionH>
                <wp:positionV relativeFrom="paragraph">
                  <wp:posOffset>1667356</wp:posOffset>
                </wp:positionV>
                <wp:extent cx="0" cy="532563"/>
                <wp:effectExtent l="0" t="0" r="38100" b="20320"/>
                <wp:wrapNone/>
                <wp:docPr id="87" name="Straight Connector 87"/>
                <wp:cNvGraphicFramePr/>
                <a:graphic xmlns:a="http://schemas.openxmlformats.org/drawingml/2006/main">
                  <a:graphicData uri="http://schemas.microsoft.com/office/word/2010/wordprocessingShape">
                    <wps:wsp>
                      <wps:cNvCnPr/>
                      <wps:spPr>
                        <a:xfrm>
                          <a:off x="0" y="0"/>
                          <a:ext cx="0" cy="53256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D45CD65" id="Straight Connector 87" o:spid="_x0000_s1026" style="position:absolute;z-index:251783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94.95pt,131.3pt" to="94.95pt,17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" strokecolor="black [3213]" strokeweight=".5pt">
                <v:stroke joinstyle="miter"/>
                <w10:wrap anchorx="margin"/>
              </v:line>
            </w:pict>
          </mc:Fallback>
        </mc:AlternateContent>
      </w:r>
      <w:r w:rsidR="00896433">
        <w:rPr>
          <w:i/>
          <w:iCs/>
          <w:noProof/>
          <w:lang w:eastAsia="en-US"/>
        </w:rPr>
        <mc:AlternateContent>
          <mc:Choice Requires="wps">
            <w:drawing>
              <wp:anchor distT="0" distB="0" distL="114300" distR="114300" simplePos="0" relativeHeight="251781120" behindDoc="0" locked="0" layoutInCell="1" allowOverlap="1" wp14:anchorId="14562CED" wp14:editId="48752BFA">
                <wp:simplePos x="0" y="0"/>
                <wp:positionH relativeFrom="margin">
                  <wp:posOffset>5637125</wp:posOffset>
                </wp:positionH>
                <wp:positionV relativeFrom="paragraph">
                  <wp:posOffset>2441080</wp:posOffset>
                </wp:positionV>
                <wp:extent cx="0" cy="984738"/>
                <wp:effectExtent l="0" t="0" r="38100" b="25400"/>
                <wp:wrapNone/>
                <wp:docPr id="85" name="Straight Connector 85"/>
                <wp:cNvGraphicFramePr/>
                <a:graphic xmlns:a="http://schemas.openxmlformats.org/drawingml/2006/main">
                  <a:graphicData uri="http://schemas.microsoft.com/office/word/2010/wordprocessingShape">
                    <wps:wsp>
                      <wps:cNvCnPr/>
                      <wps:spPr>
                        <a:xfrm>
                          <a:off x="0" y="0"/>
                          <a:ext cx="0" cy="98473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41CB072" id="Straight Connector 85" o:spid="_x0000_s1026" style="position:absolute;z-index:251781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43.85pt,192.2pt" to="443.85pt,26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" strokecolor="black [3213]" strokeweight=".5pt">
                <v:stroke joinstyle="miter"/>
                <w10:wrap anchorx="margin"/>
              </v:line>
            </w:pict>
          </mc:Fallback>
        </mc:AlternateContent>
      </w:r>
      <w:r w:rsidR="00896433">
        <w:rPr>
          <w:i/>
          <w:iCs/>
          <w:noProof/>
          <w:lang w:eastAsia="en-US"/>
        </w:rPr>
        <mc:AlternateContent>
          <mc:Choice Requires="wps">
            <w:drawing>
              <wp:anchor distT="0" distB="0" distL="114300" distR="114300" simplePos="0" relativeHeight="251777024" behindDoc="0" locked="0" layoutInCell="1" allowOverlap="1" wp14:anchorId="09107B9B" wp14:editId="3A3E78CA">
                <wp:simplePos x="0" y="0"/>
                <wp:positionH relativeFrom="margin">
                  <wp:posOffset>3225521</wp:posOffset>
                </wp:positionH>
                <wp:positionV relativeFrom="paragraph">
                  <wp:posOffset>2702337</wp:posOffset>
                </wp:positionV>
                <wp:extent cx="0" cy="723481"/>
                <wp:effectExtent l="0" t="0" r="38100" b="19685"/>
                <wp:wrapNone/>
                <wp:docPr id="83" name="Straight Connector 83"/>
                <wp:cNvGraphicFramePr/>
                <a:graphic xmlns:a="http://schemas.openxmlformats.org/drawingml/2006/main">
                  <a:graphicData uri="http://schemas.microsoft.com/office/word/2010/wordprocessingShape">
                    <wps:wsp>
                      <wps:cNvCnPr/>
                      <wps:spPr>
                        <a:xfrm>
                          <a:off x="0" y="0"/>
                          <a:ext cx="0" cy="72348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4DA56FA" id="Straight Connector 83" o:spid="_x0000_s1026" style="position:absolute;z-index:251777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54pt,212.8pt" to="254pt,26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" strokecolor="black [3213]" strokeweight=".5pt">
                <v:stroke joinstyle="miter"/>
                <w10:wrap anchorx="margin"/>
              </v:line>
            </w:pict>
          </mc:Fallback>
        </mc:AlternateContent>
      </w:r>
      <w:r w:rsidR="00896433">
        <w:rPr>
          <w:i/>
          <w:iCs/>
          <w:noProof/>
          <w:lang w:eastAsia="en-US"/>
        </w:rPr>
        <mc:AlternateContent>
          <mc:Choice Requires="wps">
            <w:drawing>
              <wp:anchor distT="0" distB="0" distL="114300" distR="114300" simplePos="0" relativeHeight="251779072" behindDoc="0" locked="0" layoutInCell="1" allowOverlap="1" wp14:anchorId="4C7DE7C3" wp14:editId="278AB21F">
                <wp:simplePos x="0" y="0"/>
                <wp:positionH relativeFrom="margin">
                  <wp:posOffset>4421276</wp:posOffset>
                </wp:positionH>
                <wp:positionV relativeFrom="paragraph">
                  <wp:posOffset>2993739</wp:posOffset>
                </wp:positionV>
                <wp:extent cx="0" cy="442127"/>
                <wp:effectExtent l="0" t="0" r="38100" b="34290"/>
                <wp:wrapNone/>
                <wp:docPr id="84" name="Straight Connector 84"/>
                <wp:cNvGraphicFramePr/>
                <a:graphic xmlns:a="http://schemas.openxmlformats.org/drawingml/2006/main">
                  <a:graphicData uri="http://schemas.microsoft.com/office/word/2010/wordprocessingShape">
                    <wps:wsp>
                      <wps:cNvCnPr/>
                      <wps:spPr>
                        <a:xfrm>
                          <a:off x="0" y="0"/>
                          <a:ext cx="0" cy="44212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D0239D5" id="Straight Connector 84" o:spid="_x0000_s1026" style="position:absolute;z-index:251779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48.15pt,235.75pt" to="348.15pt,27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" strokecolor="black [3213]" strokeweight=".5pt">
                <v:stroke joinstyle="miter"/>
                <w10:wrap anchorx="margin"/>
              </v:line>
            </w:pict>
          </mc:Fallback>
        </mc:AlternateContent>
      </w:r>
      <w:r w:rsidR="00896433" w:rsidRPr="00A0193C">
        <w:rPr>
          <w:i/>
          <w:iCs/>
          <w:noProof/>
          <w:lang w:eastAsia="en-US"/>
        </w:rPr>
        <mc:AlternateContent>
          <mc:Choice Requires="wps">
            <w:drawing>
              <wp:anchor distT="0" distB="0" distL="114300" distR="114300" simplePos="0" relativeHeight="251759616" behindDoc="0" locked="0" layoutInCell="1" allowOverlap="1" wp14:anchorId="06337DD2" wp14:editId="1D6646D9">
                <wp:simplePos x="0" y="0"/>
                <wp:positionH relativeFrom="margin">
                  <wp:posOffset>5263662</wp:posOffset>
                </wp:positionH>
                <wp:positionV relativeFrom="paragraph">
                  <wp:posOffset>3425818</wp:posOffset>
                </wp:positionV>
                <wp:extent cx="815975" cy="1477108"/>
                <wp:effectExtent l="609600" t="0" r="60325" b="104140"/>
                <wp:wrapNone/>
                <wp:docPr id="73" name="Rectangle 73"/>
                <wp:cNvGraphicFramePr/>
                <a:graphic xmlns:a="http://schemas.openxmlformats.org/drawingml/2006/main">
                  <a:graphicData uri="http://schemas.microsoft.com/office/word/2010/wordprocessingShape">
                    <wps:wsp>
                      <wps:cNvSpPr/>
                      <wps:spPr>
                        <a:xfrm>
                          <a:off x="0" y="0"/>
                          <a:ext cx="815975" cy="1477108"/>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5AF782FF" w14:textId="03207B84" w:rsidR="00896433" w:rsidRPr="00860ABC" w:rsidRDefault="00896433" w:rsidP="00896433">
                            <w:pPr>
                              <w:spacing w:line="240" w:lineRule="auto"/>
                              <w:ind w:firstLine="0"/>
                              <w:jc w:val="center"/>
                            </w:pPr>
                            <w:r>
                              <w:t xml:space="preserve">The punter </w:t>
                            </w:r>
                            <w:r w:rsidRPr="004F4C7B">
                              <w:t>has a broken leg and couldn’t run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6337DD2" id="Rectangle 73" o:spid="_x0000_s1058" style="position:absolute;margin-left:414.45pt;margin-top:269.75pt;width:64.25pt;height:116.3pt;z-index:251759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" fillcolor="white [3201]" strokecolor="#4d4d4d [3209]" strokeweight="1pt">
                <v:shadow on="t" type="perspective" color="black" opacity="13107f" origin=".5,.5" offset="0,0" matrix=",23853f,,15073f"/>
                <v:textbox>
                  <w:txbxContent>
                    <w:p w14:paraId="5AF782FF" w14:textId="03207B84" w:rsidR="00896433" w:rsidRPr="00860ABC" w:rsidRDefault="00896433" w:rsidP="00896433">
                      <w:pPr>
                        <w:spacing w:line="240" w:lineRule="auto"/>
                        <w:ind w:firstLine="0"/>
                        <w:jc w:val="center"/>
                      </w:pPr>
                      <w:r>
                        <w:t xml:space="preserve">The punter </w:t>
                      </w:r>
                      <w:r w:rsidRPr="004F4C7B">
                        <w:t>has a broken leg and couldn’t run</w:t>
                      </w:r>
                    </w:p>
                  </w:txbxContent>
                </v:textbox>
                <w10:wrap anchorx="margin"/>
              </v:rect>
            </w:pict>
          </mc:Fallback>
        </mc:AlternateContent>
      </w:r>
      <w:r w:rsidR="00896433" w:rsidRPr="00A0193C">
        <w:rPr>
          <w:i/>
          <w:iCs/>
          <w:noProof/>
          <w:lang w:eastAsia="en-US"/>
        </w:rPr>
        <mc:AlternateContent>
          <mc:Choice Requires="wps">
            <w:drawing>
              <wp:anchor distT="0" distB="0" distL="114300" distR="114300" simplePos="0" relativeHeight="251761664" behindDoc="0" locked="0" layoutInCell="1" allowOverlap="1" wp14:anchorId="6BFC617B" wp14:editId="5018B2F9">
                <wp:simplePos x="0" y="0"/>
                <wp:positionH relativeFrom="margin">
                  <wp:posOffset>4022690</wp:posOffset>
                </wp:positionH>
                <wp:positionV relativeFrom="paragraph">
                  <wp:posOffset>3425817</wp:posOffset>
                </wp:positionV>
                <wp:extent cx="815975" cy="2301073"/>
                <wp:effectExtent l="895350" t="0" r="60325" b="99695"/>
                <wp:wrapNone/>
                <wp:docPr id="74" name="Rectangle 74"/>
                <wp:cNvGraphicFramePr/>
                <a:graphic xmlns:a="http://schemas.openxmlformats.org/drawingml/2006/main">
                  <a:graphicData uri="http://schemas.microsoft.com/office/word/2010/wordprocessingShape">
                    <wps:wsp>
                      <wps:cNvSpPr/>
                      <wps:spPr>
                        <a:xfrm>
                          <a:off x="0" y="0"/>
                          <a:ext cx="815975" cy="2301073"/>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16525190" w14:textId="3B82B1DE" w:rsidR="00896433" w:rsidRPr="00860ABC" w:rsidRDefault="00896433" w:rsidP="00896433">
                            <w:pPr>
                              <w:spacing w:line="240" w:lineRule="auto"/>
                              <w:ind w:firstLine="0"/>
                              <w:jc w:val="center"/>
                            </w:pPr>
                            <w:r>
                              <w:t>A</w:t>
                            </w:r>
                            <w:r w:rsidRPr="004F4C7B">
                              <w:t>ll of them are much too large to squeeze through the window where the burglar entered.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BFC617B" id="Rectangle 74" o:spid="_x0000_s1059" style="position:absolute;margin-left:316.75pt;margin-top:269.75pt;width:64.25pt;height:181.2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" fillcolor="white [3201]" strokecolor="#4d4d4d [3209]" strokeweight="1pt">
                <v:shadow on="t" type="perspective" color="black" opacity="13107f" origin=".5,.5" offset="0,0" matrix=",23853f,,15073f"/>
                <v:textbox>
                  <w:txbxContent>
                    <w:p w14:paraId="16525190" w14:textId="3B82B1DE" w:rsidR="00896433" w:rsidRPr="00860ABC" w:rsidRDefault="00896433" w:rsidP="00896433">
                      <w:pPr>
                        <w:spacing w:line="240" w:lineRule="auto"/>
                        <w:ind w:firstLine="0"/>
                        <w:jc w:val="center"/>
                      </w:pPr>
                      <w:r>
                        <w:t>A</w:t>
                      </w:r>
                      <w:r w:rsidRPr="004F4C7B">
                        <w:t>ll of them are much too large to squeeze through the window where the burglar entered.</w:t>
                      </w:r>
                    </w:p>
                  </w:txbxContent>
                </v:textbox>
                <w10:wrap anchorx="margin"/>
              </v:rect>
            </w:pict>
          </mc:Fallback>
        </mc:AlternateContent>
      </w:r>
      <w:r w:rsidR="00896433" w:rsidRPr="00A0193C">
        <w:rPr>
          <w:i/>
          <w:iCs/>
          <w:noProof/>
          <w:lang w:eastAsia="en-US"/>
        </w:rPr>
        <mc:AlternateContent>
          <mc:Choice Requires="wps">
            <w:drawing>
              <wp:anchor distT="0" distB="0" distL="114300" distR="114300" simplePos="0" relativeHeight="251763712" behindDoc="0" locked="0" layoutInCell="1" allowOverlap="1" wp14:anchorId="10F15934" wp14:editId="75A810A0">
                <wp:simplePos x="0" y="0"/>
                <wp:positionH relativeFrom="margin">
                  <wp:posOffset>2857081</wp:posOffset>
                </wp:positionH>
                <wp:positionV relativeFrom="paragraph">
                  <wp:posOffset>3425817</wp:posOffset>
                </wp:positionV>
                <wp:extent cx="815975" cy="1979525"/>
                <wp:effectExtent l="781050" t="0" r="60325" b="97155"/>
                <wp:wrapNone/>
                <wp:docPr id="75" name="Rectangle 75"/>
                <wp:cNvGraphicFramePr/>
                <a:graphic xmlns:a="http://schemas.openxmlformats.org/drawingml/2006/main">
                  <a:graphicData uri="http://schemas.microsoft.com/office/word/2010/wordprocessingShape">
                    <wps:wsp>
                      <wps:cNvSpPr/>
                      <wps:spPr>
                        <a:xfrm>
                          <a:off x="0" y="0"/>
                          <a:ext cx="815975" cy="1979525"/>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6E02CFB3" w14:textId="7A11D7F9" w:rsidR="00896433" w:rsidRPr="00860ABC" w:rsidRDefault="00896433" w:rsidP="00896433">
                            <w:pPr>
                              <w:spacing w:line="240" w:lineRule="auto"/>
                              <w:ind w:firstLine="0"/>
                              <w:jc w:val="center"/>
                            </w:pPr>
                            <w:r>
                              <w:t>A</w:t>
                            </w:r>
                            <w:r w:rsidRPr="004F4C7B">
                              <w:t>ll the defensive players were in a team meeting with the defensive coaches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0F15934" id="Rectangle 75" o:spid="_x0000_s1060" style="position:absolute;margin-left:224.95pt;margin-top:269.75pt;width:64.25pt;height:155.85pt;z-index:251763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" fillcolor="white [3201]" strokecolor="#4d4d4d [3209]" strokeweight="1pt">
                <v:shadow on="t" type="perspective" color="black" opacity="13107f" origin=".5,.5" offset="0,0" matrix=",23853f,,15073f"/>
                <v:textbox>
                  <w:txbxContent>
                    <w:p w14:paraId="6E02CFB3" w14:textId="7A11D7F9" w:rsidR="00896433" w:rsidRPr="00860ABC" w:rsidRDefault="00896433" w:rsidP="00896433">
                      <w:pPr>
                        <w:spacing w:line="240" w:lineRule="auto"/>
                        <w:ind w:firstLine="0"/>
                        <w:jc w:val="center"/>
                      </w:pPr>
                      <w:r>
                        <w:t>A</w:t>
                      </w:r>
                      <w:r w:rsidRPr="004F4C7B">
                        <w:t>ll the defensive players were in a team meeting with the defensive coaches</w:t>
                      </w:r>
                    </w:p>
                  </w:txbxContent>
                </v:textbox>
                <w10:wrap anchorx="margin"/>
              </v:rect>
            </w:pict>
          </mc:Fallback>
        </mc:AlternateContent>
      </w:r>
      <w:r w:rsidR="00896433" w:rsidRPr="00A0193C">
        <w:rPr>
          <w:i/>
          <w:iCs/>
          <w:noProof/>
          <w:lang w:eastAsia="en-US"/>
        </w:rPr>
        <mc:AlternateContent>
          <mc:Choice Requires="wps">
            <w:drawing>
              <wp:anchor distT="0" distB="0" distL="114300" distR="114300" simplePos="0" relativeHeight="251757568" behindDoc="0" locked="0" layoutInCell="1" allowOverlap="1" wp14:anchorId="4A345516" wp14:editId="409156DB">
                <wp:simplePos x="0" y="0"/>
                <wp:positionH relativeFrom="margin">
                  <wp:posOffset>5202534</wp:posOffset>
                </wp:positionH>
                <wp:positionV relativeFrom="paragraph">
                  <wp:posOffset>1777887</wp:posOffset>
                </wp:positionV>
                <wp:extent cx="815975" cy="653143"/>
                <wp:effectExtent l="304800" t="0" r="60325" b="90170"/>
                <wp:wrapNone/>
                <wp:docPr id="72" name="Rectangle 72"/>
                <wp:cNvGraphicFramePr/>
                <a:graphic xmlns:a="http://schemas.openxmlformats.org/drawingml/2006/main">
                  <a:graphicData uri="http://schemas.microsoft.com/office/word/2010/wordprocessingShape">
                    <wps:wsp>
                      <wps:cNvSpPr/>
                      <wps:spPr>
                        <a:xfrm>
                          <a:off x="0" y="0"/>
                          <a:ext cx="815975" cy="653143"/>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0647F60B" w14:textId="28249834" w:rsidR="00896433" w:rsidRPr="00860ABC" w:rsidRDefault="00896433" w:rsidP="00896433">
                            <w:pPr>
                              <w:spacing w:line="240" w:lineRule="auto"/>
                              <w:ind w:firstLine="0"/>
                              <w:jc w:val="center"/>
                            </w:pPr>
                            <w:r w:rsidRPr="004F4C7B">
                              <w:t>It wasn’t the punter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A345516" id="Rectangle 72" o:spid="_x0000_s1061" style="position:absolute;margin-left:409.65pt;margin-top:140pt;width:64.25pt;height:51.45pt;z-index:251757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" fillcolor="white [3201]" strokecolor="#4d4d4d [3209]" strokeweight="1pt">
                <v:shadow on="t" type="perspective" color="black" opacity="13107f" origin=".5,.5" offset="0,0" matrix=",23853f,,15073f"/>
                <v:textbox>
                  <w:txbxContent>
                    <w:p w14:paraId="0647F60B" w14:textId="28249834" w:rsidR="00896433" w:rsidRPr="00860ABC" w:rsidRDefault="00896433" w:rsidP="00896433">
                      <w:pPr>
                        <w:spacing w:line="240" w:lineRule="auto"/>
                        <w:ind w:firstLine="0"/>
                        <w:jc w:val="center"/>
                      </w:pPr>
                      <w:r w:rsidRPr="004F4C7B">
                        <w:t>It wasn’t the punter</w:t>
                      </w:r>
                    </w:p>
                  </w:txbxContent>
                </v:textbox>
                <w10:wrap anchorx="margin"/>
              </v:rect>
            </w:pict>
          </mc:Fallback>
        </mc:AlternateContent>
      </w:r>
      <w:r w:rsidR="00896433" w:rsidRPr="00A0193C">
        <w:rPr>
          <w:i/>
          <w:iCs/>
          <w:noProof/>
          <w:lang w:eastAsia="en-US"/>
        </w:rPr>
        <mc:AlternateContent>
          <mc:Choice Requires="wps">
            <w:drawing>
              <wp:anchor distT="0" distB="0" distL="114300" distR="114300" simplePos="0" relativeHeight="251753472" behindDoc="0" locked="0" layoutInCell="1" allowOverlap="1" wp14:anchorId="2C255BE5" wp14:editId="6AE67658">
                <wp:simplePos x="0" y="0"/>
                <wp:positionH relativeFrom="margin">
                  <wp:posOffset>2800978</wp:posOffset>
                </wp:positionH>
                <wp:positionV relativeFrom="paragraph">
                  <wp:posOffset>1808033</wp:posOffset>
                </wp:positionV>
                <wp:extent cx="916305" cy="894304"/>
                <wp:effectExtent l="400050" t="0" r="55245" b="96520"/>
                <wp:wrapNone/>
                <wp:docPr id="70" name="Rectangle 70"/>
                <wp:cNvGraphicFramePr/>
                <a:graphic xmlns:a="http://schemas.openxmlformats.org/drawingml/2006/main">
                  <a:graphicData uri="http://schemas.microsoft.com/office/word/2010/wordprocessingShape">
                    <wps:wsp>
                      <wps:cNvSpPr/>
                      <wps:spPr>
                        <a:xfrm>
                          <a:off x="0" y="0"/>
                          <a:ext cx="916305" cy="894304"/>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49991258" w14:textId="4E6DF7FC" w:rsidR="00860ABC" w:rsidRPr="00860ABC" w:rsidRDefault="00860ABC" w:rsidP="00860ABC">
                            <w:pPr>
                              <w:spacing w:line="240" w:lineRule="auto"/>
                              <w:ind w:firstLine="0"/>
                              <w:jc w:val="center"/>
                            </w:pPr>
                            <w:r w:rsidRPr="004F4C7B">
                              <w:t>It was not a defensive player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255BE5" id="Rectangle 70" o:spid="_x0000_s1062" style="position:absolute;margin-left:220.55pt;margin-top:142.35pt;width:72.15pt;height:70.4pt;z-index:251753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" fillcolor="white [3201]" strokecolor="#4d4d4d [3209]" strokeweight="1pt">
                <v:shadow on="t" type="perspective" color="black" opacity="13107f" origin=".5,.5" offset="0,0" matrix=",23853f,,15073f"/>
                <v:textbox>
                  <w:txbxContent>
                    <w:p w14:paraId="49991258" w14:textId="4E6DF7FC" w:rsidR="00860ABC" w:rsidRPr="00860ABC" w:rsidRDefault="00860ABC" w:rsidP="00860ABC">
                      <w:pPr>
                        <w:spacing w:line="240" w:lineRule="auto"/>
                        <w:ind w:firstLine="0"/>
                        <w:jc w:val="center"/>
                      </w:pPr>
                      <w:r w:rsidRPr="004F4C7B">
                        <w:t>It was not a defensive player</w:t>
                      </w:r>
                    </w:p>
                  </w:txbxContent>
                </v:textbox>
                <w10:wrap anchorx="margin"/>
              </v:rect>
            </w:pict>
          </mc:Fallback>
        </mc:AlternateContent>
      </w:r>
      <w:r w:rsidR="00896433" w:rsidRPr="00A0193C">
        <w:rPr>
          <w:i/>
          <w:iCs/>
          <w:noProof/>
          <w:lang w:eastAsia="en-US"/>
        </w:rPr>
        <mc:AlternateContent>
          <mc:Choice Requires="wps">
            <w:drawing>
              <wp:anchor distT="0" distB="0" distL="114300" distR="114300" simplePos="0" relativeHeight="251755520" behindDoc="0" locked="0" layoutInCell="1" allowOverlap="1" wp14:anchorId="7DCC5919" wp14:editId="3625B909">
                <wp:simplePos x="0" y="0"/>
                <wp:positionH relativeFrom="margin">
                  <wp:posOffset>3976635</wp:posOffset>
                </wp:positionH>
                <wp:positionV relativeFrom="paragraph">
                  <wp:posOffset>1777887</wp:posOffset>
                </wp:positionV>
                <wp:extent cx="836295" cy="1215851"/>
                <wp:effectExtent l="514350" t="0" r="59055" b="99060"/>
                <wp:wrapNone/>
                <wp:docPr id="71" name="Rectangle 71"/>
                <wp:cNvGraphicFramePr/>
                <a:graphic xmlns:a="http://schemas.openxmlformats.org/drawingml/2006/main">
                  <a:graphicData uri="http://schemas.microsoft.com/office/word/2010/wordprocessingShape">
                    <wps:wsp>
                      <wps:cNvSpPr/>
                      <wps:spPr>
                        <a:xfrm>
                          <a:off x="0" y="0"/>
                          <a:ext cx="836295" cy="1215851"/>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6DFF33D6" w14:textId="5CB53BE9" w:rsidR="00896433" w:rsidRPr="00860ABC" w:rsidRDefault="00896433" w:rsidP="00896433">
                            <w:pPr>
                              <w:spacing w:line="240" w:lineRule="auto"/>
                              <w:ind w:firstLine="0"/>
                              <w:jc w:val="center"/>
                            </w:pPr>
                            <w:r>
                              <w:t xml:space="preserve">It was not an </w:t>
                            </w:r>
                            <w:r w:rsidRPr="004F4C7B">
                              <w:t>offensive player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DCC5919" id="Rectangle 71" o:spid="_x0000_s1063" style="position:absolute;margin-left:313.1pt;margin-top:140pt;width:65.85pt;height:95.75pt;z-index:251755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" fillcolor="white [3201]" strokecolor="#4d4d4d [3209]" strokeweight="1pt">
                <v:shadow on="t" type="perspective" color="black" opacity="13107f" origin=".5,.5" offset="0,0" matrix=",23853f,,15073f"/>
                <v:textbox>
                  <w:txbxContent>
                    <w:p w14:paraId="6DFF33D6" w14:textId="5CB53BE9" w:rsidR="00896433" w:rsidRPr="00860ABC" w:rsidRDefault="00896433" w:rsidP="00896433">
                      <w:pPr>
                        <w:spacing w:line="240" w:lineRule="auto"/>
                        <w:ind w:firstLine="0"/>
                        <w:jc w:val="center"/>
                      </w:pPr>
                      <w:r>
                        <w:t xml:space="preserve">It was not an </w:t>
                      </w:r>
                      <w:r w:rsidRPr="004F4C7B">
                        <w:t>offensive player</w:t>
                      </w:r>
                    </w:p>
                  </w:txbxContent>
                </v:textbox>
                <w10:wrap anchorx="margin"/>
              </v:rect>
            </w:pict>
          </mc:Fallback>
        </mc:AlternateContent>
      </w:r>
      <w:r w:rsidR="00860ABC" w:rsidRPr="00A0193C">
        <w:rPr>
          <w:i/>
          <w:iCs/>
          <w:noProof/>
          <w:lang w:eastAsia="en-US"/>
        </w:rPr>
        <mc:AlternateContent>
          <mc:Choice Requires="wps">
            <w:drawing>
              <wp:anchor distT="0" distB="0" distL="114300" distR="114300" simplePos="0" relativeHeight="251749376" behindDoc="0" locked="0" layoutInCell="1" allowOverlap="1" wp14:anchorId="4D3C476D" wp14:editId="79119E95">
                <wp:simplePos x="0" y="0"/>
                <wp:positionH relativeFrom="margin">
                  <wp:posOffset>-203270</wp:posOffset>
                </wp:positionH>
                <wp:positionV relativeFrom="paragraph">
                  <wp:posOffset>2812869</wp:posOffset>
                </wp:positionV>
                <wp:extent cx="1177925" cy="1557494"/>
                <wp:effectExtent l="628650" t="0" r="60325" b="100330"/>
                <wp:wrapNone/>
                <wp:docPr id="68" name="Rectangle 68"/>
                <wp:cNvGraphicFramePr/>
                <a:graphic xmlns:a="http://schemas.openxmlformats.org/drawingml/2006/main">
                  <a:graphicData uri="http://schemas.microsoft.com/office/word/2010/wordprocessingShape">
                    <wps:wsp>
                      <wps:cNvSpPr/>
                      <wps:spPr>
                        <a:xfrm>
                          <a:off x="0" y="0"/>
                          <a:ext cx="1177925" cy="1557494"/>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357C30FC" w14:textId="0DC19884" w:rsidR="00860ABC" w:rsidRPr="00860ABC" w:rsidRDefault="00860ABC" w:rsidP="00860ABC">
                            <w:pPr>
                              <w:spacing w:line="240" w:lineRule="auto"/>
                              <w:ind w:firstLine="0"/>
                              <w:jc w:val="center"/>
                            </w:pPr>
                            <w:r>
                              <w:t xml:space="preserve">He was </w:t>
                            </w:r>
                            <w:r w:rsidRPr="004F4C7B">
                              <w:t>wearing an official warm-up suit from the North State University football team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D3C476D" id="Rectangle 68" o:spid="_x0000_s1064" style="position:absolute;margin-left:-16pt;margin-top:221.5pt;width:92.75pt;height:122.65pt;z-index:251749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" fillcolor="white [3201]" strokecolor="#4d4d4d [3209]" strokeweight="1pt">
                <v:shadow on="t" type="perspective" color="black" opacity="13107f" origin=".5,.5" offset="0,0" matrix=",23853f,,15073f"/>
                <v:textbox>
                  <w:txbxContent>
                    <w:p w14:paraId="357C30FC" w14:textId="0DC19884" w:rsidR="00860ABC" w:rsidRPr="00860ABC" w:rsidRDefault="00860ABC" w:rsidP="00860ABC">
                      <w:pPr>
                        <w:spacing w:line="240" w:lineRule="auto"/>
                        <w:ind w:firstLine="0"/>
                        <w:jc w:val="center"/>
                      </w:pPr>
                      <w:r>
                        <w:t xml:space="preserve">He was </w:t>
                      </w:r>
                      <w:r w:rsidRPr="004F4C7B">
                        <w:t>wearing an official warm-up suit from the North State University football team</w:t>
                      </w:r>
                    </w:p>
                  </w:txbxContent>
                </v:textbox>
                <w10:wrap anchorx="margin"/>
              </v:rect>
            </w:pict>
          </mc:Fallback>
        </mc:AlternateContent>
      </w:r>
      <w:r w:rsidR="00860ABC" w:rsidRPr="00A0193C">
        <w:rPr>
          <w:i/>
          <w:iCs/>
          <w:noProof/>
          <w:lang w:eastAsia="en-US"/>
        </w:rPr>
        <mc:AlternateContent>
          <mc:Choice Requires="wps">
            <w:drawing>
              <wp:anchor distT="0" distB="0" distL="114300" distR="114300" simplePos="0" relativeHeight="251751424" behindDoc="0" locked="0" layoutInCell="1" allowOverlap="1" wp14:anchorId="1B31A0A0" wp14:editId="44C32B13">
                <wp:simplePos x="0" y="0"/>
                <wp:positionH relativeFrom="margin">
                  <wp:posOffset>1316055</wp:posOffset>
                </wp:positionH>
                <wp:positionV relativeFrom="paragraph">
                  <wp:posOffset>2814125</wp:posOffset>
                </wp:positionV>
                <wp:extent cx="1177959" cy="1426866"/>
                <wp:effectExtent l="590550" t="0" r="60325" b="97155"/>
                <wp:wrapNone/>
                <wp:docPr id="69" name="Rectangle 69"/>
                <wp:cNvGraphicFramePr/>
                <a:graphic xmlns:a="http://schemas.openxmlformats.org/drawingml/2006/main">
                  <a:graphicData uri="http://schemas.microsoft.com/office/word/2010/wordprocessingShape">
                    <wps:wsp>
                      <wps:cNvSpPr/>
                      <wps:spPr>
                        <a:xfrm>
                          <a:off x="0" y="0"/>
                          <a:ext cx="1177959" cy="1426866"/>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20A69BCE" w14:textId="68F403E1" w:rsidR="00860ABC" w:rsidRPr="00860ABC" w:rsidRDefault="00860ABC" w:rsidP="00860ABC">
                            <w:pPr>
                              <w:spacing w:line="240" w:lineRule="auto"/>
                              <w:ind w:firstLine="0"/>
                              <w:jc w:val="center"/>
                            </w:pPr>
                            <w:r>
                              <w:t>O</w:t>
                            </w:r>
                            <w:r w:rsidRPr="004F4C7B">
                              <w:t>nly North State football players have those warm-up suits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31A0A0" id="Rectangle 69" o:spid="_x0000_s1065" style="position:absolute;margin-left:103.65pt;margin-top:221.6pt;width:92.75pt;height:112.35pt;z-index:251751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" fillcolor="white [3201]" strokecolor="#4d4d4d [3209]" strokeweight="1pt">
                <v:shadow on="t" type="perspective" color="black" opacity="13107f" origin=".5,.5" offset="0,0" matrix=",23853f,,15073f"/>
                <v:textbox>
                  <w:txbxContent>
                    <w:p w14:paraId="20A69BCE" w14:textId="68F403E1" w:rsidR="00860ABC" w:rsidRPr="00860ABC" w:rsidRDefault="00860ABC" w:rsidP="00860ABC">
                      <w:pPr>
                        <w:spacing w:line="240" w:lineRule="auto"/>
                        <w:ind w:firstLine="0"/>
                        <w:jc w:val="center"/>
                      </w:pPr>
                      <w:r>
                        <w:t>O</w:t>
                      </w:r>
                      <w:r w:rsidRPr="004F4C7B">
                        <w:t>nly North State football players have those warm-up suits</w:t>
                      </w:r>
                    </w:p>
                  </w:txbxContent>
                </v:textbox>
                <w10:wrap anchorx="margin"/>
              </v:rect>
            </w:pict>
          </mc:Fallback>
        </mc:AlternateContent>
      </w:r>
      <w:r w:rsidR="00860ABC" w:rsidRPr="00A0193C">
        <w:rPr>
          <w:i/>
          <w:iCs/>
          <w:noProof/>
          <w:lang w:eastAsia="en-US"/>
        </w:rPr>
        <mc:AlternateContent>
          <mc:Choice Requires="wps">
            <w:drawing>
              <wp:anchor distT="0" distB="0" distL="114300" distR="114300" simplePos="0" relativeHeight="251747328" behindDoc="0" locked="0" layoutInCell="1" allowOverlap="1" wp14:anchorId="053BAF5C" wp14:editId="07E9EAA1">
                <wp:simplePos x="0" y="0"/>
                <wp:positionH relativeFrom="margin">
                  <wp:posOffset>209550</wp:posOffset>
                </wp:positionH>
                <wp:positionV relativeFrom="paragraph">
                  <wp:posOffset>1174987</wp:posOffset>
                </wp:positionV>
                <wp:extent cx="2205543" cy="492369"/>
                <wp:effectExtent l="247650" t="0" r="61595" b="98425"/>
                <wp:wrapNone/>
                <wp:docPr id="67" name="Rectangle 67"/>
                <wp:cNvGraphicFramePr/>
                <a:graphic xmlns:a="http://schemas.openxmlformats.org/drawingml/2006/main">
                  <a:graphicData uri="http://schemas.microsoft.com/office/word/2010/wordprocessingShape">
                    <wps:wsp>
                      <wps:cNvSpPr/>
                      <wps:spPr>
                        <a:xfrm>
                          <a:off x="0" y="0"/>
                          <a:ext cx="2205543" cy="492369"/>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66CAB16F" w14:textId="520CD22B" w:rsidR="00860ABC" w:rsidRPr="00860ABC" w:rsidRDefault="00860ABC" w:rsidP="00860ABC">
                            <w:pPr>
                              <w:spacing w:line="240" w:lineRule="auto"/>
                              <w:ind w:firstLine="0"/>
                              <w:jc w:val="center"/>
                            </w:pPr>
                            <w:r w:rsidRPr="004F4C7B">
                              <w:t>burglary was committed by someone on the football team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53BAF5C" id="Rectangle 67" o:spid="_x0000_s1066" style="position:absolute;margin-left:16.5pt;margin-top:92.5pt;width:173.65pt;height:38.75pt;z-index:251747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" fillcolor="white [3201]" strokecolor="#4d4d4d [3209]" strokeweight="1pt">
                <v:shadow on="t" type="perspective" color="black" opacity="13107f" origin=".5,.5" offset="0,0" matrix=",23853f,,15073f"/>
                <v:textbox>
                  <w:txbxContent>
                    <w:p w14:paraId="66CAB16F" w14:textId="520CD22B" w:rsidR="00860ABC" w:rsidRPr="00860ABC" w:rsidRDefault="00860ABC" w:rsidP="00860ABC">
                      <w:pPr>
                        <w:spacing w:line="240" w:lineRule="auto"/>
                        <w:ind w:firstLine="0"/>
                        <w:jc w:val="center"/>
                      </w:pPr>
                      <w:r w:rsidRPr="004F4C7B">
                        <w:t>burglary was committed by someone on the football team</w:t>
                      </w:r>
                    </w:p>
                  </w:txbxContent>
                </v:textbox>
                <w10:wrap anchorx="margin"/>
              </v:rect>
            </w:pict>
          </mc:Fallback>
        </mc:AlternateContent>
      </w:r>
      <w:r w:rsidR="0070732B" w:rsidRPr="00A0193C">
        <w:rPr>
          <w:i/>
          <w:iCs/>
          <w:noProof/>
          <w:lang w:eastAsia="en-US"/>
        </w:rPr>
        <mc:AlternateContent>
          <mc:Choice Requires="wps">
            <w:drawing>
              <wp:anchor distT="0" distB="0" distL="114300" distR="114300" simplePos="0" relativeHeight="251745280" behindDoc="0" locked="0" layoutInCell="1" allowOverlap="1" wp14:anchorId="79C83E52" wp14:editId="62335AD5">
                <wp:simplePos x="0" y="0"/>
                <wp:positionH relativeFrom="margin">
                  <wp:posOffset>2029767</wp:posOffset>
                </wp:positionH>
                <wp:positionV relativeFrom="paragraph">
                  <wp:posOffset>421361</wp:posOffset>
                </wp:positionV>
                <wp:extent cx="2205543" cy="371789"/>
                <wp:effectExtent l="209550" t="0" r="61595" b="104775"/>
                <wp:wrapNone/>
                <wp:docPr id="66" name="Rectangle 66"/>
                <wp:cNvGraphicFramePr/>
                <a:graphic xmlns:a="http://schemas.openxmlformats.org/drawingml/2006/main">
                  <a:graphicData uri="http://schemas.microsoft.com/office/word/2010/wordprocessingShape">
                    <wps:wsp>
                      <wps:cNvSpPr/>
                      <wps:spPr>
                        <a:xfrm>
                          <a:off x="0" y="0"/>
                          <a:ext cx="2205543" cy="371789"/>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206BB5D9" w14:textId="6F43996F" w:rsidR="0070732B" w:rsidRPr="00860ABC" w:rsidRDefault="0070732B" w:rsidP="0070732B">
                            <w:pPr>
                              <w:spacing w:line="240" w:lineRule="auto"/>
                              <w:ind w:firstLine="0"/>
                              <w:jc w:val="center"/>
                            </w:pPr>
                            <w:r w:rsidRPr="00860ABC">
                              <w:t>The placekicker was the burglar</w:t>
                            </w:r>
                            <w:r w:rsidR="00860ABC" w:rsidRPr="00860ABC">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9C83E52" id="Rectangle 66" o:spid="_x0000_s1067" style="position:absolute;margin-left:159.8pt;margin-top:33.2pt;width:173.65pt;height:29.25pt;z-index:251745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" fillcolor="white [3201]" strokecolor="#4d4d4d [3209]" strokeweight="1pt">
                <v:shadow on="t" type="perspective" color="black" opacity="13107f" origin=".5,.5" offset="0,0" matrix=",23853f,,15073f"/>
                <v:textbox>
                  <w:txbxContent>
                    <w:p w14:paraId="206BB5D9" w14:textId="6F43996F" w:rsidR="0070732B" w:rsidRPr="00860ABC" w:rsidRDefault="0070732B" w:rsidP="0070732B">
                      <w:pPr>
                        <w:spacing w:line="240" w:lineRule="auto"/>
                        <w:ind w:firstLine="0"/>
                        <w:jc w:val="center"/>
                      </w:pPr>
                      <w:r w:rsidRPr="00860ABC">
                        <w:t>The placekicker was the burglar</w:t>
                      </w:r>
                      <w:r w:rsidR="00860ABC" w:rsidRPr="00860ABC">
                        <w:t>.</w:t>
                      </w:r>
                    </w:p>
                  </w:txbxContent>
                </v:textbox>
                <w10:wrap anchorx="margin"/>
              </v:rect>
            </w:pict>
          </mc:Fallback>
        </mc:AlternateContent>
      </w:r>
      <w:r w:rsidR="00D424BE" w:rsidRPr="0070732B">
        <w:rPr>
          <w:b/>
          <w:bCs/>
        </w:rPr>
        <w:t>Conclusion</w:t>
      </w:r>
      <w:r w:rsidR="00D424BE">
        <w:t xml:space="preserve">: </w:t>
      </w:r>
      <w:r w:rsidR="00D424BE" w:rsidRPr="0070732B">
        <w:rPr>
          <w:i/>
          <w:iCs/>
        </w:rPr>
        <w:t>The placekicker was the burglar</w:t>
      </w:r>
      <w:r w:rsidR="00D424BE">
        <w:t>. The statements put in place were relevant</w:t>
      </w:r>
      <w:r w:rsidR="004609A2">
        <w:t>.</w:t>
      </w:r>
    </w:p>
    <w:p w14:paraId="1AA63614" w14:textId="77777777" w:rsidR="00A519F2" w:rsidRDefault="00A519F2">
      <w:r>
        <w:br w:type="page"/>
      </w:r>
    </w:p>
    <w:p w14:paraId="46321822" w14:textId="3A761862" w:rsidR="00A519F2" w:rsidRDefault="00A519F2" w:rsidP="007C7CF0">
      <w:pPr>
        <w:ind w:firstLine="0"/>
      </w:pPr>
      <w:r w:rsidRPr="00A519F2">
        <w:lastRenderedPageBreak/>
        <w:t>12. Ladies and gentlemen of the jury, you must find the defendant, Morton Miller, not guilty. For it is a cornerstone of our system of justice that if there is reasonable doubt that the defendant is guilty, then the defendant must be found not guilty; and surely in this case there is at least a reasonable doubt. That doubt arises from several sources. There is doubt, first, because the main witness who claims to have seen Miller rob and shoot the victim admits that the light was bad and that she was not wearing her glasses; so how could she possibly make a positive identification? And there is doubt, second, because the defendant had absolutely no motive for committing this vile murder and robbery: He had recently won a large lottery jackpot, and thus had no need for money. And, finally, there is doubt because there is good reason to think that the defendant was not even in the city at the time of the murder. For remember, his brother testified that Morton was with him in Albany (3 hours north of Brooklyn) the very night the murder was being committed in Brooklyn; and while you might doubt a brother’s alibi testimony under most circumstances, in this case the brother is a Jesuit priest, and he has a sterling reputation for honesty. Also, the waitress at Larry’s Albany Diner remembers someone who looks a lot like the defendant having dinner there—where Morton said he had dinner—at the very hour when the murder was being committed in Brooklyn</w:t>
      </w:r>
      <w:r>
        <w:t>.</w:t>
      </w:r>
    </w:p>
    <w:p w14:paraId="4B5BF4D6" w14:textId="5860CE5D" w:rsidR="00A519F2" w:rsidRDefault="00A519F2" w:rsidP="007C7CF0">
      <w:pPr>
        <w:ind w:firstLine="0"/>
      </w:pPr>
      <w:r w:rsidRPr="00A519F2">
        <w:t>All these factors add up to a more than reasonable doubt; and that reasonable doubt requires a verdict of not guilty.</w:t>
      </w:r>
    </w:p>
    <w:p w14:paraId="5B2AAB4B" w14:textId="06973983" w:rsidR="00CD2440" w:rsidRDefault="00A519F2" w:rsidP="007C7CF0">
      <w:pPr>
        <w:ind w:firstLine="0"/>
      </w:pPr>
      <w:r>
        <w:t xml:space="preserve">Conclusion: </w:t>
      </w:r>
      <w:r w:rsidRPr="0026414A">
        <w:rPr>
          <w:i/>
          <w:iCs/>
        </w:rPr>
        <w:t>Morton Miller is not guilty</w:t>
      </w:r>
      <w:r w:rsidR="0026414A" w:rsidRPr="0026414A">
        <w:rPr>
          <w:i/>
          <w:iCs/>
        </w:rPr>
        <w:t>.</w:t>
      </w:r>
      <w:r w:rsidR="009B783F">
        <w:rPr>
          <w:i/>
          <w:iCs/>
        </w:rPr>
        <w:t xml:space="preserve"> </w:t>
      </w:r>
      <w:r w:rsidR="009B783F" w:rsidRPr="00CD2440">
        <w:t>The claims stated were relevant.</w:t>
      </w:r>
    </w:p>
    <w:p w14:paraId="14349BD5" w14:textId="77777777" w:rsidR="00004191" w:rsidRDefault="00CD2440" w:rsidP="00004191">
      <w:pPr>
        <w:ind w:firstLine="0"/>
      </w:pPr>
      <w:r>
        <w:br w:type="page"/>
      </w:r>
    </w:p>
    <w:p w14:paraId="32B6F5F7" w14:textId="7B8D5FDD" w:rsidR="00004191" w:rsidRDefault="00004191" w:rsidP="00004191">
      <w:pPr>
        <w:ind w:firstLine="0"/>
      </w:pPr>
      <w:r>
        <w:rPr>
          <w:i/>
          <w:iCs/>
          <w:noProof/>
          <w:lang w:eastAsia="en-US"/>
        </w:rPr>
        <w:lastRenderedPageBreak/>
        <mc:AlternateContent>
          <mc:Choice Requires="wps">
            <w:drawing>
              <wp:anchor distT="0" distB="0" distL="114300" distR="114300" simplePos="0" relativeHeight="251824128" behindDoc="0" locked="0" layoutInCell="1" allowOverlap="1" wp14:anchorId="3006CC10" wp14:editId="5F16999F">
                <wp:simplePos x="0" y="0"/>
                <wp:positionH relativeFrom="column">
                  <wp:posOffset>4511152</wp:posOffset>
                </wp:positionH>
                <wp:positionV relativeFrom="paragraph">
                  <wp:posOffset>6370320</wp:posOffset>
                </wp:positionV>
                <wp:extent cx="743662" cy="673100"/>
                <wp:effectExtent l="0" t="0" r="37465" b="31750"/>
                <wp:wrapNone/>
                <wp:docPr id="125" name="Straight Connector 125"/>
                <wp:cNvGraphicFramePr/>
                <a:graphic xmlns:a="http://schemas.openxmlformats.org/drawingml/2006/main">
                  <a:graphicData uri="http://schemas.microsoft.com/office/word/2010/wordprocessingShape">
                    <wps:wsp>
                      <wps:cNvCnPr/>
                      <wps:spPr>
                        <a:xfrm>
                          <a:off x="0" y="0"/>
                          <a:ext cx="743662" cy="673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2F3B640" id="Straight Connector 125" o:spid="_x0000_s1026" style="position:absolute;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2pt,501.6pt" to="413.75pt,55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823104" behindDoc="0" locked="0" layoutInCell="1" allowOverlap="1" wp14:anchorId="2088EC84" wp14:editId="3FE6425E">
                <wp:simplePos x="0" y="0"/>
                <wp:positionH relativeFrom="column">
                  <wp:posOffset>3245618</wp:posOffset>
                </wp:positionH>
                <wp:positionV relativeFrom="paragraph">
                  <wp:posOffset>6370655</wp:posOffset>
                </wp:positionV>
                <wp:extent cx="1266092" cy="673240"/>
                <wp:effectExtent l="0" t="0" r="29845" b="31750"/>
                <wp:wrapNone/>
                <wp:docPr id="124" name="Straight Connector 124"/>
                <wp:cNvGraphicFramePr/>
                <a:graphic xmlns:a="http://schemas.openxmlformats.org/drawingml/2006/main">
                  <a:graphicData uri="http://schemas.microsoft.com/office/word/2010/wordprocessingShape">
                    <wps:wsp>
                      <wps:cNvCnPr/>
                      <wps:spPr>
                        <a:xfrm flipH="1">
                          <a:off x="0" y="0"/>
                          <a:ext cx="1266092" cy="67324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3AC76A2" id="Straight Connector 124" o:spid="_x0000_s1026" style="position:absolute;flip:x;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5.55pt,501.65pt" to="355.25pt,55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822080" behindDoc="0" locked="0" layoutInCell="1" allowOverlap="1" wp14:anchorId="7F8CF5BF" wp14:editId="5DBCAC47">
                <wp:simplePos x="0" y="0"/>
                <wp:positionH relativeFrom="column">
                  <wp:posOffset>4501662</wp:posOffset>
                </wp:positionH>
                <wp:positionV relativeFrom="paragraph">
                  <wp:posOffset>4360985</wp:posOffset>
                </wp:positionV>
                <wp:extent cx="0" cy="914400"/>
                <wp:effectExtent l="0" t="0" r="38100" b="19050"/>
                <wp:wrapNone/>
                <wp:docPr id="123" name="Straight Connector 123"/>
                <wp:cNvGraphicFramePr/>
                <a:graphic xmlns:a="http://schemas.openxmlformats.org/drawingml/2006/main">
                  <a:graphicData uri="http://schemas.microsoft.com/office/word/2010/wordprocessingShape">
                    <wps:wsp>
                      <wps:cNvCnPr/>
                      <wps:spPr>
                        <a:xfrm>
                          <a:off x="0" y="0"/>
                          <a:ext cx="0" cy="9144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4ECAD5D" id="Straight Connector 123" o:spid="_x0000_s1026" style="position:absolute;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4.45pt,343.4pt" to="354.45pt,4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821056" behindDoc="0" locked="0" layoutInCell="1" allowOverlap="1" wp14:anchorId="2A29FE6E" wp14:editId="28128540">
                <wp:simplePos x="0" y="0"/>
                <wp:positionH relativeFrom="column">
                  <wp:posOffset>5234305</wp:posOffset>
                </wp:positionH>
                <wp:positionV relativeFrom="paragraph">
                  <wp:posOffset>2129902</wp:posOffset>
                </wp:positionV>
                <wp:extent cx="563105" cy="442127"/>
                <wp:effectExtent l="0" t="0" r="27940" b="34290"/>
                <wp:wrapNone/>
                <wp:docPr id="122" name="Straight Connector 122"/>
                <wp:cNvGraphicFramePr/>
                <a:graphic xmlns:a="http://schemas.openxmlformats.org/drawingml/2006/main">
                  <a:graphicData uri="http://schemas.microsoft.com/office/word/2010/wordprocessingShape">
                    <wps:wsp>
                      <wps:cNvCnPr/>
                      <wps:spPr>
                        <a:xfrm>
                          <a:off x="0" y="0"/>
                          <a:ext cx="563105" cy="44212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AE8BA5C" id="Straight Connector 122" o:spid="_x0000_s1026" style="position:absolute;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2.15pt,167.7pt" to="456.5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820032" behindDoc="0" locked="0" layoutInCell="1" allowOverlap="1" wp14:anchorId="698EA012" wp14:editId="1F9FB8BE">
                <wp:simplePos x="0" y="0"/>
                <wp:positionH relativeFrom="column">
                  <wp:posOffset>4501661</wp:posOffset>
                </wp:positionH>
                <wp:positionV relativeFrom="paragraph">
                  <wp:posOffset>2130251</wp:posOffset>
                </wp:positionV>
                <wp:extent cx="733529" cy="411514"/>
                <wp:effectExtent l="0" t="0" r="28575" b="26670"/>
                <wp:wrapNone/>
                <wp:docPr id="121" name="Straight Connector 121"/>
                <wp:cNvGraphicFramePr/>
                <a:graphic xmlns:a="http://schemas.openxmlformats.org/drawingml/2006/main">
                  <a:graphicData uri="http://schemas.microsoft.com/office/word/2010/wordprocessingShape">
                    <wps:wsp>
                      <wps:cNvCnPr/>
                      <wps:spPr>
                        <a:xfrm flipH="1">
                          <a:off x="0" y="0"/>
                          <a:ext cx="733529" cy="41151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283BB97" id="Straight Connector 121" o:spid="_x0000_s1026" style="position:absolute;flip:x;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4.45pt,167.75pt" to="412.2pt,20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819008" behindDoc="0" locked="0" layoutInCell="1" allowOverlap="1" wp14:anchorId="4D7F2192" wp14:editId="2137C1FF">
                <wp:simplePos x="0" y="0"/>
                <wp:positionH relativeFrom="margin">
                  <wp:posOffset>2963739</wp:posOffset>
                </wp:positionH>
                <wp:positionV relativeFrom="paragraph">
                  <wp:posOffset>1567542</wp:posOffset>
                </wp:positionV>
                <wp:extent cx="0" cy="552129"/>
                <wp:effectExtent l="0" t="0" r="38100" b="19685"/>
                <wp:wrapNone/>
                <wp:docPr id="120" name="Straight Connector 120"/>
                <wp:cNvGraphicFramePr/>
                <a:graphic xmlns:a="http://schemas.openxmlformats.org/drawingml/2006/main">
                  <a:graphicData uri="http://schemas.microsoft.com/office/word/2010/wordprocessingShape">
                    <wps:wsp>
                      <wps:cNvCnPr/>
                      <wps:spPr>
                        <a:xfrm flipH="1">
                          <a:off x="0" y="0"/>
                          <a:ext cx="0" cy="55212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3DD91A4" id="Straight Connector 120" o:spid="_x0000_s1026" style="position:absolute;flip:x;z-index:251819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33.35pt,123.45pt" to="233.35pt,16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" strokecolor="black [3213]" strokeweight=".5pt">
                <v:stroke joinstyle="miter"/>
                <w10:wrap anchorx="margin"/>
              </v:line>
            </w:pict>
          </mc:Fallback>
        </mc:AlternateContent>
      </w:r>
      <w:r>
        <w:rPr>
          <w:i/>
          <w:iCs/>
          <w:noProof/>
          <w:lang w:eastAsia="en-US"/>
        </w:rPr>
        <mc:AlternateContent>
          <mc:Choice Requires="wps">
            <w:drawing>
              <wp:anchor distT="0" distB="0" distL="114300" distR="114300" simplePos="0" relativeHeight="251816960" behindDoc="0" locked="0" layoutInCell="1" allowOverlap="1" wp14:anchorId="731A12F3" wp14:editId="4A55E0C6">
                <wp:simplePos x="0" y="0"/>
                <wp:positionH relativeFrom="column">
                  <wp:posOffset>3387837</wp:posOffset>
                </wp:positionH>
                <wp:positionV relativeFrom="paragraph">
                  <wp:posOffset>2099310</wp:posOffset>
                </wp:positionV>
                <wp:extent cx="0" cy="200025"/>
                <wp:effectExtent l="0" t="0" r="38100" b="28575"/>
                <wp:wrapNone/>
                <wp:docPr id="118" name="Straight Connector 118"/>
                <wp:cNvGraphicFramePr/>
                <a:graphic xmlns:a="http://schemas.openxmlformats.org/drawingml/2006/main">
                  <a:graphicData uri="http://schemas.microsoft.com/office/word/2010/wordprocessingShape">
                    <wps:wsp>
                      <wps:cNvCnPr/>
                      <wps:spPr>
                        <a:xfrm>
                          <a:off x="0" y="0"/>
                          <a:ext cx="0" cy="2000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2865D6D" id="Straight Connector 118" o:spid="_x0000_s1026" style="position:absolute;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6.75pt,165.3pt" to="266.75pt,18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817984" behindDoc="0" locked="0" layoutInCell="1" allowOverlap="1" wp14:anchorId="5B9CE65E" wp14:editId="2D3E8735">
                <wp:simplePos x="0" y="0"/>
                <wp:positionH relativeFrom="column">
                  <wp:posOffset>2381250</wp:posOffset>
                </wp:positionH>
                <wp:positionV relativeFrom="paragraph">
                  <wp:posOffset>2108947</wp:posOffset>
                </wp:positionV>
                <wp:extent cx="1004836" cy="0"/>
                <wp:effectExtent l="0" t="0" r="0" b="0"/>
                <wp:wrapNone/>
                <wp:docPr id="119" name="Straight Connector 119"/>
                <wp:cNvGraphicFramePr/>
                <a:graphic xmlns:a="http://schemas.openxmlformats.org/drawingml/2006/main">
                  <a:graphicData uri="http://schemas.microsoft.com/office/word/2010/wordprocessingShape">
                    <wps:wsp>
                      <wps:cNvCnPr/>
                      <wps:spPr>
                        <a:xfrm flipH="1">
                          <a:off x="0" y="0"/>
                          <a:ext cx="100483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F23450C" id="Straight Connector 119" o:spid="_x0000_s1026" style="position:absolute;flip:x;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7.5pt,166.05pt" to="266.6pt,16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815936" behindDoc="0" locked="0" layoutInCell="1" allowOverlap="1" wp14:anchorId="52D5B4AD" wp14:editId="6B812211">
                <wp:simplePos x="0" y="0"/>
                <wp:positionH relativeFrom="column">
                  <wp:posOffset>2373428</wp:posOffset>
                </wp:positionH>
                <wp:positionV relativeFrom="paragraph">
                  <wp:posOffset>2100105</wp:posOffset>
                </wp:positionV>
                <wp:extent cx="0" cy="210409"/>
                <wp:effectExtent l="0" t="0" r="38100" b="37465"/>
                <wp:wrapNone/>
                <wp:docPr id="117" name="Straight Connector 117"/>
                <wp:cNvGraphicFramePr/>
                <a:graphic xmlns:a="http://schemas.openxmlformats.org/drawingml/2006/main">
                  <a:graphicData uri="http://schemas.microsoft.com/office/word/2010/wordprocessingShape">
                    <wps:wsp>
                      <wps:cNvCnPr/>
                      <wps:spPr>
                        <a:xfrm>
                          <a:off x="0" y="0"/>
                          <a:ext cx="0" cy="21040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C690A78" id="Straight Connector 117" o:spid="_x0000_s1026" style="position:absolute;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6.9pt,165.35pt" to="186.9pt,18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" strokecolor="black [3213]" strokeweight=".5pt">
                <v:stroke joinstyle="miter"/>
              </v:line>
            </w:pict>
          </mc:Fallback>
        </mc:AlternateContent>
      </w:r>
      <w:r w:rsidRPr="00A0193C">
        <w:rPr>
          <w:i/>
          <w:iCs/>
          <w:noProof/>
          <w:lang w:eastAsia="en-US"/>
        </w:rPr>
        <mc:AlternateContent>
          <mc:Choice Requires="wps">
            <w:drawing>
              <wp:anchor distT="0" distB="0" distL="114300" distR="114300" simplePos="0" relativeHeight="251797504" behindDoc="0" locked="0" layoutInCell="1" allowOverlap="1" wp14:anchorId="5404E27B" wp14:editId="5A716FB5">
                <wp:simplePos x="0" y="0"/>
                <wp:positionH relativeFrom="margin">
                  <wp:posOffset>-259827</wp:posOffset>
                </wp:positionH>
                <wp:positionV relativeFrom="paragraph">
                  <wp:posOffset>3386072</wp:posOffset>
                </wp:positionV>
                <wp:extent cx="983691" cy="2311121"/>
                <wp:effectExtent l="895350" t="0" r="64135" b="89535"/>
                <wp:wrapNone/>
                <wp:docPr id="97" name="Rectangle 97"/>
                <wp:cNvGraphicFramePr/>
                <a:graphic xmlns:a="http://schemas.openxmlformats.org/drawingml/2006/main">
                  <a:graphicData uri="http://schemas.microsoft.com/office/word/2010/wordprocessingShape">
                    <wps:wsp>
                      <wps:cNvSpPr/>
                      <wps:spPr>
                        <a:xfrm>
                          <a:off x="0" y="0"/>
                          <a:ext cx="983691" cy="2311121"/>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0B2656F5" w14:textId="77777777" w:rsidR="00004191" w:rsidRPr="00CD2440" w:rsidRDefault="00004191" w:rsidP="00004191">
                            <w:pPr>
                              <w:spacing w:line="240" w:lineRule="auto"/>
                              <w:ind w:firstLine="0"/>
                              <w:jc w:val="center"/>
                            </w:pPr>
                            <w:r>
                              <w:t xml:space="preserve">The </w:t>
                            </w:r>
                            <w:r w:rsidRPr="00A519F2">
                              <w:t>main witness who claims to have seen Miller rob and shoot the victim admits that the light was bad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404E27B" id="Rectangle 97" o:spid="_x0000_s1068" style="position:absolute;margin-left:-20.45pt;margin-top:266.6pt;width:77.45pt;height:182pt;z-index:251797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" fillcolor="white [3201]" strokecolor="#4d4d4d [3209]" strokeweight="1pt">
                <v:shadow on="t" type="perspective" color="black" opacity="13107f" origin=".5,.5" offset="0,0" matrix=",23853f,,15073f"/>
                <v:textbox>
                  <w:txbxContent>
                    <w:p w14:paraId="0B2656F5" w14:textId="77777777" w:rsidR="00004191" w:rsidRPr="00CD2440" w:rsidRDefault="00004191" w:rsidP="00004191">
                      <w:pPr>
                        <w:spacing w:line="240" w:lineRule="auto"/>
                        <w:ind w:firstLine="0"/>
                        <w:jc w:val="center"/>
                      </w:pPr>
                      <w:r>
                        <w:t xml:space="preserve">The </w:t>
                      </w:r>
                      <w:r w:rsidRPr="00A519F2">
                        <w:t>main witness who claims to have seen Miller rob and shoot the victim admits that the light was bad</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1798528" behindDoc="0" locked="0" layoutInCell="1" allowOverlap="1" wp14:anchorId="4CD76997" wp14:editId="7EFAA2D7">
                <wp:simplePos x="0" y="0"/>
                <wp:positionH relativeFrom="margin">
                  <wp:posOffset>845185</wp:posOffset>
                </wp:positionH>
                <wp:positionV relativeFrom="paragraph">
                  <wp:posOffset>3385297</wp:posOffset>
                </wp:positionV>
                <wp:extent cx="756285" cy="1547446"/>
                <wp:effectExtent l="628650" t="0" r="62865" b="91440"/>
                <wp:wrapNone/>
                <wp:docPr id="98" name="Rectangle 98"/>
                <wp:cNvGraphicFramePr/>
                <a:graphic xmlns:a="http://schemas.openxmlformats.org/drawingml/2006/main">
                  <a:graphicData uri="http://schemas.microsoft.com/office/word/2010/wordprocessingShape">
                    <wps:wsp>
                      <wps:cNvSpPr/>
                      <wps:spPr>
                        <a:xfrm>
                          <a:off x="0" y="0"/>
                          <a:ext cx="756285" cy="1547446"/>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58E2AAF3" w14:textId="77777777" w:rsidR="00004191" w:rsidRPr="00CD2440" w:rsidRDefault="00004191" w:rsidP="00004191">
                            <w:pPr>
                              <w:spacing w:line="240" w:lineRule="auto"/>
                              <w:ind w:firstLine="0"/>
                              <w:jc w:val="center"/>
                            </w:pPr>
                            <w:r>
                              <w:t>The main witness</w:t>
                            </w:r>
                            <w:r w:rsidRPr="00A519F2">
                              <w:t xml:space="preserve"> was not wearing her glasses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CD76997" id="Rectangle 98" o:spid="_x0000_s1069" style="position:absolute;margin-left:66.55pt;margin-top:266.55pt;width:59.55pt;height:121.85pt;z-index:251798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" fillcolor="white [3201]" strokecolor="#4d4d4d [3209]" strokeweight="1pt">
                <v:shadow on="t" type="perspective" color="black" opacity="13107f" origin=".5,.5" offset="0,0" matrix=",23853f,,15073f"/>
                <v:textbox>
                  <w:txbxContent>
                    <w:p w14:paraId="58E2AAF3" w14:textId="77777777" w:rsidR="00004191" w:rsidRPr="00CD2440" w:rsidRDefault="00004191" w:rsidP="00004191">
                      <w:pPr>
                        <w:spacing w:line="240" w:lineRule="auto"/>
                        <w:ind w:firstLine="0"/>
                        <w:jc w:val="center"/>
                      </w:pPr>
                      <w:r>
                        <w:t>The main witness</w:t>
                      </w:r>
                      <w:r w:rsidRPr="00A519F2">
                        <w:t xml:space="preserve"> was not wearing her glasses</w:t>
                      </w:r>
                    </w:p>
                  </w:txbxContent>
                </v:textbox>
                <w10:wrap anchorx="margin"/>
              </v:rect>
            </w:pict>
          </mc:Fallback>
        </mc:AlternateContent>
      </w:r>
      <w:r>
        <w:rPr>
          <w:i/>
          <w:iCs/>
          <w:noProof/>
          <w:lang w:eastAsia="en-US"/>
        </w:rPr>
        <mc:AlternateContent>
          <mc:Choice Requires="wps">
            <w:drawing>
              <wp:anchor distT="0" distB="0" distL="114300" distR="114300" simplePos="0" relativeHeight="251814912" behindDoc="0" locked="0" layoutInCell="1" allowOverlap="1" wp14:anchorId="7045FBE7" wp14:editId="47DDB90A">
                <wp:simplePos x="0" y="0"/>
                <wp:positionH relativeFrom="column">
                  <wp:posOffset>1000125</wp:posOffset>
                </wp:positionH>
                <wp:positionV relativeFrom="paragraph">
                  <wp:posOffset>2731882</wp:posOffset>
                </wp:positionV>
                <wp:extent cx="0" cy="653143"/>
                <wp:effectExtent l="0" t="0" r="38100" b="33020"/>
                <wp:wrapNone/>
                <wp:docPr id="116" name="Straight Connector 116"/>
                <wp:cNvGraphicFramePr/>
                <a:graphic xmlns:a="http://schemas.openxmlformats.org/drawingml/2006/main">
                  <a:graphicData uri="http://schemas.microsoft.com/office/word/2010/wordprocessingShape">
                    <wps:wsp>
                      <wps:cNvCnPr/>
                      <wps:spPr>
                        <a:xfrm flipH="1">
                          <a:off x="0" y="0"/>
                          <a:ext cx="0" cy="65314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8DC6DD3" id="Straight Connector 116" o:spid="_x0000_s1026" style="position:absolute;flip:x;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75pt,215.1pt" to="78.75pt,26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813888" behindDoc="0" locked="0" layoutInCell="1" allowOverlap="1" wp14:anchorId="201092AC" wp14:editId="36D78263">
                <wp:simplePos x="0" y="0"/>
                <wp:positionH relativeFrom="column">
                  <wp:posOffset>497728</wp:posOffset>
                </wp:positionH>
                <wp:positionV relativeFrom="paragraph">
                  <wp:posOffset>2736850</wp:posOffset>
                </wp:positionV>
                <wp:extent cx="0" cy="653143"/>
                <wp:effectExtent l="0" t="0" r="38100" b="33020"/>
                <wp:wrapNone/>
                <wp:docPr id="115" name="Straight Connector 115"/>
                <wp:cNvGraphicFramePr/>
                <a:graphic xmlns:a="http://schemas.openxmlformats.org/drawingml/2006/main">
                  <a:graphicData uri="http://schemas.microsoft.com/office/word/2010/wordprocessingShape">
                    <wps:wsp>
                      <wps:cNvCnPr/>
                      <wps:spPr>
                        <a:xfrm flipH="1">
                          <a:off x="0" y="0"/>
                          <a:ext cx="0" cy="65314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4A1F056" id="Straight Connector 115" o:spid="_x0000_s1026" style="position:absolute;flip:x;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2pt,215.5pt" to="39.2pt,26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812864" behindDoc="0" locked="0" layoutInCell="1" allowOverlap="1" wp14:anchorId="04B1E8C2" wp14:editId="383B1752">
                <wp:simplePos x="0" y="0"/>
                <wp:positionH relativeFrom="column">
                  <wp:posOffset>497205</wp:posOffset>
                </wp:positionH>
                <wp:positionV relativeFrom="paragraph">
                  <wp:posOffset>2731023</wp:posOffset>
                </wp:positionV>
                <wp:extent cx="521970" cy="0"/>
                <wp:effectExtent l="0" t="0" r="0" b="0"/>
                <wp:wrapNone/>
                <wp:docPr id="114" name="Straight Connector 114"/>
                <wp:cNvGraphicFramePr/>
                <a:graphic xmlns:a="http://schemas.openxmlformats.org/drawingml/2006/main">
                  <a:graphicData uri="http://schemas.microsoft.com/office/word/2010/wordprocessingShape">
                    <wps:wsp>
                      <wps:cNvCnPr/>
                      <wps:spPr>
                        <a:xfrm>
                          <a:off x="0" y="0"/>
                          <a:ext cx="5219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8C057B4" id="Straight Connector 114" o:spid="_x0000_s1026" style="position:absolute;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15pt,215.05pt" to="80.25pt,2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811840" behindDoc="0" locked="0" layoutInCell="1" allowOverlap="1" wp14:anchorId="4DFA6B25" wp14:editId="1AED59CA">
                <wp:simplePos x="0" y="0"/>
                <wp:positionH relativeFrom="column">
                  <wp:posOffset>783359</wp:posOffset>
                </wp:positionH>
                <wp:positionV relativeFrom="paragraph">
                  <wp:posOffset>2080008</wp:posOffset>
                </wp:positionV>
                <wp:extent cx="0" cy="653143"/>
                <wp:effectExtent l="0" t="0" r="38100" b="33020"/>
                <wp:wrapNone/>
                <wp:docPr id="113" name="Straight Connector 113"/>
                <wp:cNvGraphicFramePr/>
                <a:graphic xmlns:a="http://schemas.openxmlformats.org/drawingml/2006/main">
                  <a:graphicData uri="http://schemas.microsoft.com/office/word/2010/wordprocessingShape">
                    <wps:wsp>
                      <wps:cNvCnPr/>
                      <wps:spPr>
                        <a:xfrm flipH="1">
                          <a:off x="0" y="0"/>
                          <a:ext cx="0" cy="65314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3EF912C" id="Straight Connector 113" o:spid="_x0000_s1026" style="position:absolute;flip:x;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7pt,163.8pt" to="61.7pt,2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810816" behindDoc="0" locked="0" layoutInCell="1" allowOverlap="1" wp14:anchorId="1E9A4AB7" wp14:editId="20310807">
                <wp:simplePos x="0" y="0"/>
                <wp:positionH relativeFrom="column">
                  <wp:posOffset>3064747</wp:posOffset>
                </wp:positionH>
                <wp:positionV relativeFrom="paragraph">
                  <wp:posOffset>633046</wp:posOffset>
                </wp:positionV>
                <wp:extent cx="2280976" cy="401934"/>
                <wp:effectExtent l="0" t="0" r="24130" b="36830"/>
                <wp:wrapNone/>
                <wp:docPr id="111" name="Straight Connector 111"/>
                <wp:cNvGraphicFramePr/>
                <a:graphic xmlns:a="http://schemas.openxmlformats.org/drawingml/2006/main">
                  <a:graphicData uri="http://schemas.microsoft.com/office/word/2010/wordprocessingShape">
                    <wps:wsp>
                      <wps:cNvCnPr/>
                      <wps:spPr>
                        <a:xfrm>
                          <a:off x="0" y="0"/>
                          <a:ext cx="2280976" cy="40193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ED179BB" id="Straight Connector 111" o:spid="_x0000_s1026" style="position:absolute;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1.3pt,49.85pt" to="420.9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809792" behindDoc="0" locked="0" layoutInCell="1" allowOverlap="1" wp14:anchorId="140DBB34" wp14:editId="6DD37861">
                <wp:simplePos x="0" y="0"/>
                <wp:positionH relativeFrom="column">
                  <wp:posOffset>3064510</wp:posOffset>
                </wp:positionH>
                <wp:positionV relativeFrom="paragraph">
                  <wp:posOffset>633046</wp:posOffset>
                </wp:positionV>
                <wp:extent cx="0" cy="472273"/>
                <wp:effectExtent l="0" t="0" r="38100" b="23495"/>
                <wp:wrapNone/>
                <wp:docPr id="110" name="Straight Connector 110"/>
                <wp:cNvGraphicFramePr/>
                <a:graphic xmlns:a="http://schemas.openxmlformats.org/drawingml/2006/main">
                  <a:graphicData uri="http://schemas.microsoft.com/office/word/2010/wordprocessingShape">
                    <wps:wsp>
                      <wps:cNvCnPr/>
                      <wps:spPr>
                        <a:xfrm flipH="1">
                          <a:off x="0" y="0"/>
                          <a:ext cx="0" cy="47227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0CFB03C" id="Straight Connector 110" o:spid="_x0000_s1026" style="position:absolute;flip:x;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1.3pt,49.85pt" to="241.3pt,8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808768" behindDoc="0" locked="0" layoutInCell="1" allowOverlap="1" wp14:anchorId="64BE0DCF" wp14:editId="6A249FAE">
                <wp:simplePos x="0" y="0"/>
                <wp:positionH relativeFrom="column">
                  <wp:posOffset>763270</wp:posOffset>
                </wp:positionH>
                <wp:positionV relativeFrom="paragraph">
                  <wp:posOffset>622412</wp:posOffset>
                </wp:positionV>
                <wp:extent cx="2321169" cy="462224"/>
                <wp:effectExtent l="0" t="0" r="22225" b="33655"/>
                <wp:wrapNone/>
                <wp:docPr id="109" name="Straight Connector 109"/>
                <wp:cNvGraphicFramePr/>
                <a:graphic xmlns:a="http://schemas.openxmlformats.org/drawingml/2006/main">
                  <a:graphicData uri="http://schemas.microsoft.com/office/word/2010/wordprocessingShape">
                    <wps:wsp>
                      <wps:cNvCnPr/>
                      <wps:spPr>
                        <a:xfrm flipH="1">
                          <a:off x="0" y="0"/>
                          <a:ext cx="2321169" cy="46222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7AD4C2D" id="Straight Connector 109" o:spid="_x0000_s1026" style="position:absolute;flip:x;z-index:251808768;visibility:visible;mso-wrap-style:square;mso-wrap-distance-left:9pt;mso-wrap-distance-top:0;mso-wrap-distance-right:9pt;mso-wrap-distance-bottom:0;mso-position-horizontal:absolute;mso-position-horizontal-relative:text;mso-position-vertical:absolute;mso-position-vertical-relative:text" from="60.1pt,49pt" to="242.85pt,8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" strokecolor="black [3213]" strokeweight=".5pt">
                <v:stroke joinstyle="miter"/>
              </v:line>
            </w:pict>
          </mc:Fallback>
        </mc:AlternateContent>
      </w:r>
      <w:r w:rsidRPr="00A0193C">
        <w:rPr>
          <w:i/>
          <w:iCs/>
          <w:noProof/>
          <w:lang w:eastAsia="en-US"/>
        </w:rPr>
        <mc:AlternateContent>
          <mc:Choice Requires="wps">
            <w:drawing>
              <wp:anchor distT="0" distB="0" distL="114300" distR="114300" simplePos="0" relativeHeight="251799552" behindDoc="0" locked="0" layoutInCell="1" allowOverlap="1" wp14:anchorId="1A0EBC1E" wp14:editId="42537F93">
                <wp:simplePos x="0" y="0"/>
                <wp:positionH relativeFrom="margin">
                  <wp:posOffset>2358285</wp:posOffset>
                </wp:positionH>
                <wp:positionV relativeFrom="paragraph">
                  <wp:posOffset>1104788</wp:posOffset>
                </wp:positionV>
                <wp:extent cx="1241600" cy="462225"/>
                <wp:effectExtent l="228600" t="0" r="53975" b="90805"/>
                <wp:wrapNone/>
                <wp:docPr id="99" name="Rectangle 99"/>
                <wp:cNvGraphicFramePr/>
                <a:graphic xmlns:a="http://schemas.openxmlformats.org/drawingml/2006/main">
                  <a:graphicData uri="http://schemas.microsoft.com/office/word/2010/wordprocessingShape">
                    <wps:wsp>
                      <wps:cNvSpPr/>
                      <wps:spPr>
                        <a:xfrm>
                          <a:off x="0" y="0"/>
                          <a:ext cx="1241600" cy="462225"/>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0AC52417" w14:textId="77777777" w:rsidR="00004191" w:rsidRPr="00CD2440" w:rsidRDefault="00004191" w:rsidP="00004191">
                            <w:pPr>
                              <w:spacing w:line="240" w:lineRule="auto"/>
                              <w:ind w:firstLine="0"/>
                              <w:jc w:val="center"/>
                            </w:pPr>
                            <w:r>
                              <w:t xml:space="preserve">There was no motive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A0EBC1E" id="Rectangle 99" o:spid="_x0000_s1070" style="position:absolute;margin-left:185.7pt;margin-top:87pt;width:97.75pt;height:36.4pt;z-index:251799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" fillcolor="white [3201]" strokecolor="#4d4d4d [3209]" strokeweight="1pt">
                <v:shadow on="t" type="perspective" color="black" opacity="13107f" origin=".5,.5" offset="0,0" matrix=",23853f,,15073f"/>
                <v:textbox>
                  <w:txbxContent>
                    <w:p w14:paraId="0AC52417" w14:textId="77777777" w:rsidR="00004191" w:rsidRPr="00CD2440" w:rsidRDefault="00004191" w:rsidP="00004191">
                      <w:pPr>
                        <w:spacing w:line="240" w:lineRule="auto"/>
                        <w:ind w:firstLine="0"/>
                        <w:jc w:val="center"/>
                      </w:pPr>
                      <w:r>
                        <w:t xml:space="preserve">There was no motive </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1806720" behindDoc="0" locked="0" layoutInCell="1" allowOverlap="1" wp14:anchorId="1851F87B" wp14:editId="1BB64481">
                <wp:simplePos x="0" y="0"/>
                <wp:positionH relativeFrom="margin">
                  <wp:align>right</wp:align>
                </wp:positionH>
                <wp:positionV relativeFrom="paragraph">
                  <wp:posOffset>7033344</wp:posOffset>
                </wp:positionV>
                <wp:extent cx="1241600" cy="1095270"/>
                <wp:effectExtent l="457200" t="0" r="53975" b="86360"/>
                <wp:wrapNone/>
                <wp:docPr id="107" name="Rectangle 107"/>
                <wp:cNvGraphicFramePr/>
                <a:graphic xmlns:a="http://schemas.openxmlformats.org/drawingml/2006/main">
                  <a:graphicData uri="http://schemas.microsoft.com/office/word/2010/wordprocessingShape">
                    <wps:wsp>
                      <wps:cNvSpPr/>
                      <wps:spPr>
                        <a:xfrm>
                          <a:off x="0" y="0"/>
                          <a:ext cx="1241600" cy="1095270"/>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48064AD7" w14:textId="77777777" w:rsidR="00004191" w:rsidRPr="00CD2440" w:rsidRDefault="00004191" w:rsidP="00004191">
                            <w:pPr>
                              <w:spacing w:line="240" w:lineRule="auto"/>
                              <w:ind w:firstLine="0"/>
                              <w:jc w:val="center"/>
                            </w:pPr>
                            <w:r>
                              <w:t>The defendant was not in the area where the crime occurred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851F87B" id="Rectangle 107" o:spid="_x0000_s1071" style="position:absolute;margin-left:46.55pt;margin-top:553.8pt;width:97.75pt;height:86.25pt;z-index:2518067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" fillcolor="white [3201]" strokecolor="#4d4d4d [3209]" strokeweight="1pt">
                <v:shadow on="t" type="perspective" color="black" opacity="13107f" origin=".5,.5" offset="0,0" matrix=",23853f,,15073f"/>
                <v:textbox>
                  <w:txbxContent>
                    <w:p w14:paraId="48064AD7" w14:textId="77777777" w:rsidR="00004191" w:rsidRPr="00CD2440" w:rsidRDefault="00004191" w:rsidP="00004191">
                      <w:pPr>
                        <w:spacing w:line="240" w:lineRule="auto"/>
                        <w:ind w:firstLine="0"/>
                        <w:jc w:val="center"/>
                      </w:pPr>
                      <w:r>
                        <w:t>The defendant was not in the area where the crime occurred</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1805696" behindDoc="0" locked="0" layoutInCell="1" allowOverlap="1" wp14:anchorId="3A6EB6B8" wp14:editId="446490FA">
                <wp:simplePos x="0" y="0"/>
                <wp:positionH relativeFrom="margin">
                  <wp:posOffset>2685862</wp:posOffset>
                </wp:positionH>
                <wp:positionV relativeFrom="paragraph">
                  <wp:posOffset>7033233</wp:posOffset>
                </wp:positionV>
                <wp:extent cx="1241600" cy="1095270"/>
                <wp:effectExtent l="457200" t="0" r="53975" b="86360"/>
                <wp:wrapNone/>
                <wp:docPr id="106" name="Rectangle 106"/>
                <wp:cNvGraphicFramePr/>
                <a:graphic xmlns:a="http://schemas.openxmlformats.org/drawingml/2006/main">
                  <a:graphicData uri="http://schemas.microsoft.com/office/word/2010/wordprocessingShape">
                    <wps:wsp>
                      <wps:cNvSpPr/>
                      <wps:spPr>
                        <a:xfrm>
                          <a:off x="0" y="0"/>
                          <a:ext cx="1241600" cy="1095270"/>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3471F4B2" w14:textId="77777777" w:rsidR="00004191" w:rsidRPr="00CD2440" w:rsidRDefault="00004191" w:rsidP="00004191">
                            <w:pPr>
                              <w:spacing w:line="240" w:lineRule="auto"/>
                              <w:ind w:firstLine="0"/>
                              <w:jc w:val="center"/>
                            </w:pPr>
                            <w:r>
                              <w:t>The defendant was not in the area where the crime occurred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A6EB6B8" id="Rectangle 106" o:spid="_x0000_s1072" style="position:absolute;margin-left:211.5pt;margin-top:553.8pt;width:97.75pt;height:86.25pt;z-index:251805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" fillcolor="white [3201]" strokecolor="#4d4d4d [3209]" strokeweight="1pt">
                <v:shadow on="t" type="perspective" color="black" opacity="13107f" origin=".5,.5" offset="0,0" matrix=",23853f,,15073f"/>
                <v:textbox>
                  <w:txbxContent>
                    <w:p w14:paraId="3471F4B2" w14:textId="77777777" w:rsidR="00004191" w:rsidRPr="00CD2440" w:rsidRDefault="00004191" w:rsidP="00004191">
                      <w:pPr>
                        <w:spacing w:line="240" w:lineRule="auto"/>
                        <w:ind w:firstLine="0"/>
                        <w:jc w:val="center"/>
                      </w:pPr>
                      <w:r>
                        <w:t>The defendant was not in the area where the crime occurred</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1807744" behindDoc="0" locked="0" layoutInCell="1" allowOverlap="1" wp14:anchorId="611AA262" wp14:editId="55D46217">
                <wp:simplePos x="0" y="0"/>
                <wp:positionH relativeFrom="margin">
                  <wp:posOffset>3898028</wp:posOffset>
                </wp:positionH>
                <wp:positionV relativeFrom="paragraph">
                  <wp:posOffset>5272524</wp:posOffset>
                </wp:positionV>
                <wp:extent cx="1241600" cy="1095270"/>
                <wp:effectExtent l="457200" t="0" r="53975" b="86360"/>
                <wp:wrapNone/>
                <wp:docPr id="108" name="Rectangle 108"/>
                <wp:cNvGraphicFramePr/>
                <a:graphic xmlns:a="http://schemas.openxmlformats.org/drawingml/2006/main">
                  <a:graphicData uri="http://schemas.microsoft.com/office/word/2010/wordprocessingShape">
                    <wps:wsp>
                      <wps:cNvSpPr/>
                      <wps:spPr>
                        <a:xfrm>
                          <a:off x="0" y="0"/>
                          <a:ext cx="1241600" cy="1095270"/>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12C51B4C" w14:textId="77777777" w:rsidR="00004191" w:rsidRPr="00CD2440" w:rsidRDefault="00004191" w:rsidP="00004191">
                            <w:pPr>
                              <w:spacing w:line="240" w:lineRule="auto"/>
                              <w:ind w:firstLine="0"/>
                              <w:jc w:val="center"/>
                            </w:pPr>
                            <w:r>
                              <w:t>The brother’s testimony can be entrusted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11AA262" id="Rectangle 108" o:spid="_x0000_s1073" style="position:absolute;margin-left:306.95pt;margin-top:415.15pt;width:97.75pt;height:86.25pt;z-index:251807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" fillcolor="white [3201]" strokecolor="#4d4d4d [3209]" strokeweight="1pt">
                <v:shadow on="t" type="perspective" color="black" opacity="13107f" origin=".5,.5" offset="0,0" matrix=",23853f,,15073f"/>
                <v:textbox>
                  <w:txbxContent>
                    <w:p w14:paraId="12C51B4C" w14:textId="77777777" w:rsidR="00004191" w:rsidRPr="00CD2440" w:rsidRDefault="00004191" w:rsidP="00004191">
                      <w:pPr>
                        <w:spacing w:line="240" w:lineRule="auto"/>
                        <w:ind w:firstLine="0"/>
                        <w:jc w:val="center"/>
                      </w:pPr>
                      <w:r>
                        <w:t>The brother’s testimony can be entrusted</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1804672" behindDoc="0" locked="0" layoutInCell="1" allowOverlap="1" wp14:anchorId="4FC3FA0D" wp14:editId="2C5C9B91">
                <wp:simplePos x="0" y="0"/>
                <wp:positionH relativeFrom="margin">
                  <wp:posOffset>5200022</wp:posOffset>
                </wp:positionH>
                <wp:positionV relativeFrom="paragraph">
                  <wp:posOffset>2582427</wp:posOffset>
                </wp:positionV>
                <wp:extent cx="1152818" cy="2381460"/>
                <wp:effectExtent l="933450" t="0" r="66675" b="95250"/>
                <wp:wrapNone/>
                <wp:docPr id="105" name="Rectangle 105"/>
                <wp:cNvGraphicFramePr/>
                <a:graphic xmlns:a="http://schemas.openxmlformats.org/drawingml/2006/main">
                  <a:graphicData uri="http://schemas.microsoft.com/office/word/2010/wordprocessingShape">
                    <wps:wsp>
                      <wps:cNvSpPr/>
                      <wps:spPr>
                        <a:xfrm>
                          <a:off x="0" y="0"/>
                          <a:ext cx="1152818" cy="2381460"/>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2EB4E2CA" w14:textId="77777777" w:rsidR="00004191" w:rsidRPr="00CD2440" w:rsidRDefault="00004191" w:rsidP="00004191">
                            <w:pPr>
                              <w:spacing w:line="240" w:lineRule="auto"/>
                              <w:ind w:firstLine="0"/>
                              <w:jc w:val="center"/>
                            </w:pPr>
                            <w:r>
                              <w:t>T</w:t>
                            </w:r>
                            <w:r w:rsidRPr="00A519F2">
                              <w:t>he waitress at Larry’s Albany Diner remembers someone who looks a lot like the defendant having dinner there</w:t>
                            </w:r>
                            <w:r>
                              <w:t xml:space="preserve"> at the hour when the crime occurred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FC3FA0D" id="Rectangle 105" o:spid="_x0000_s1074" style="position:absolute;margin-left:409.45pt;margin-top:203.35pt;width:90.75pt;height:187.5pt;z-index:251804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" fillcolor="white [3201]" strokecolor="#4d4d4d [3209]" strokeweight="1pt">
                <v:shadow on="t" type="perspective" color="black" opacity="13107f" origin=".5,.5" offset="0,0" matrix=",23853f,,15073f"/>
                <v:textbox>
                  <w:txbxContent>
                    <w:p w14:paraId="2EB4E2CA" w14:textId="77777777" w:rsidR="00004191" w:rsidRPr="00CD2440" w:rsidRDefault="00004191" w:rsidP="00004191">
                      <w:pPr>
                        <w:spacing w:line="240" w:lineRule="auto"/>
                        <w:ind w:firstLine="0"/>
                        <w:jc w:val="center"/>
                      </w:pPr>
                      <w:r>
                        <w:t>T</w:t>
                      </w:r>
                      <w:r w:rsidRPr="00A519F2">
                        <w:t>he waitress at Larry’s Albany Diner remembers someone who looks a lot like the defendant having dinner there</w:t>
                      </w:r>
                      <w:r>
                        <w:t xml:space="preserve"> at the hour when the crime occurred</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1803648" behindDoc="0" locked="0" layoutInCell="1" allowOverlap="1" wp14:anchorId="77C8D127" wp14:editId="6E0CD04F">
                <wp:simplePos x="0" y="0"/>
                <wp:positionH relativeFrom="margin">
                  <wp:posOffset>4108520</wp:posOffset>
                </wp:positionH>
                <wp:positionV relativeFrom="paragraph">
                  <wp:posOffset>2542233</wp:posOffset>
                </wp:positionV>
                <wp:extent cx="836526" cy="1798655"/>
                <wp:effectExtent l="704850" t="0" r="59055" b="87630"/>
                <wp:wrapNone/>
                <wp:docPr id="104" name="Rectangle 104"/>
                <wp:cNvGraphicFramePr/>
                <a:graphic xmlns:a="http://schemas.openxmlformats.org/drawingml/2006/main">
                  <a:graphicData uri="http://schemas.microsoft.com/office/word/2010/wordprocessingShape">
                    <wps:wsp>
                      <wps:cNvSpPr/>
                      <wps:spPr>
                        <a:xfrm>
                          <a:off x="0" y="0"/>
                          <a:ext cx="836526" cy="1798655"/>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6C6D315A" w14:textId="77777777" w:rsidR="00004191" w:rsidRPr="00CD2440" w:rsidRDefault="00004191" w:rsidP="00004191">
                            <w:pPr>
                              <w:spacing w:line="240" w:lineRule="auto"/>
                              <w:ind w:firstLine="0"/>
                              <w:jc w:val="center"/>
                            </w:pPr>
                            <w:r>
                              <w:t>H</w:t>
                            </w:r>
                            <w:r w:rsidRPr="00A519F2">
                              <w:t>is brother testified that Morton was with him in Albany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7C8D127" id="Rectangle 104" o:spid="_x0000_s1075" style="position:absolute;margin-left:323.5pt;margin-top:200.2pt;width:65.85pt;height:141.65pt;z-index:251803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" fillcolor="white [3201]" strokecolor="#4d4d4d [3209]" strokeweight="1pt">
                <v:shadow on="t" type="perspective" color="black" opacity="13107f" origin=".5,.5" offset="0,0" matrix=",23853f,,15073f"/>
                <v:textbox>
                  <w:txbxContent>
                    <w:p w14:paraId="6C6D315A" w14:textId="77777777" w:rsidR="00004191" w:rsidRPr="00CD2440" w:rsidRDefault="00004191" w:rsidP="00004191">
                      <w:pPr>
                        <w:spacing w:line="240" w:lineRule="auto"/>
                        <w:ind w:firstLine="0"/>
                        <w:jc w:val="center"/>
                      </w:pPr>
                      <w:r>
                        <w:t>H</w:t>
                      </w:r>
                      <w:r w:rsidRPr="00A519F2">
                        <w:t>is brother testified that Morton was with him in Albany</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1802624" behindDoc="0" locked="0" layoutInCell="1" allowOverlap="1" wp14:anchorId="7CA04C60" wp14:editId="2C9EEB73">
                <wp:simplePos x="0" y="0"/>
                <wp:positionH relativeFrom="margin">
                  <wp:align>right</wp:align>
                </wp:positionH>
                <wp:positionV relativeFrom="paragraph">
                  <wp:posOffset>1022587</wp:posOffset>
                </wp:positionV>
                <wp:extent cx="1241600" cy="1095270"/>
                <wp:effectExtent l="457200" t="0" r="53975" b="86360"/>
                <wp:wrapNone/>
                <wp:docPr id="103" name="Rectangle 103"/>
                <wp:cNvGraphicFramePr/>
                <a:graphic xmlns:a="http://schemas.openxmlformats.org/drawingml/2006/main">
                  <a:graphicData uri="http://schemas.microsoft.com/office/word/2010/wordprocessingShape">
                    <wps:wsp>
                      <wps:cNvSpPr/>
                      <wps:spPr>
                        <a:xfrm>
                          <a:off x="0" y="0"/>
                          <a:ext cx="1241600" cy="1095270"/>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340B3EF6" w14:textId="77777777" w:rsidR="00004191" w:rsidRPr="00CD2440" w:rsidRDefault="00004191" w:rsidP="00004191">
                            <w:pPr>
                              <w:spacing w:line="240" w:lineRule="auto"/>
                              <w:ind w:firstLine="0"/>
                              <w:jc w:val="center"/>
                            </w:pPr>
                            <w:r>
                              <w:t>The defendant was not in the area where the crime occurred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CA04C60" id="Rectangle 103" o:spid="_x0000_s1076" style="position:absolute;margin-left:46.55pt;margin-top:80.5pt;width:97.75pt;height:86.25pt;z-index:2518026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" fillcolor="white [3201]" strokecolor="#4d4d4d [3209]" strokeweight="1pt">
                <v:shadow on="t" type="perspective" color="black" opacity="13107f" origin=".5,.5" offset="0,0" matrix=",23853f,,15073f"/>
                <v:textbox>
                  <w:txbxContent>
                    <w:p w14:paraId="340B3EF6" w14:textId="77777777" w:rsidR="00004191" w:rsidRPr="00CD2440" w:rsidRDefault="00004191" w:rsidP="00004191">
                      <w:pPr>
                        <w:spacing w:line="240" w:lineRule="auto"/>
                        <w:ind w:firstLine="0"/>
                        <w:jc w:val="center"/>
                      </w:pPr>
                      <w:r>
                        <w:t>The defendant was not in the area where the crime occurred</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1801600" behindDoc="0" locked="0" layoutInCell="1" allowOverlap="1" wp14:anchorId="67BB55E5" wp14:editId="18DB1819">
                <wp:simplePos x="0" y="0"/>
                <wp:positionH relativeFrom="margin">
                  <wp:posOffset>2981848</wp:posOffset>
                </wp:positionH>
                <wp:positionV relativeFrom="paragraph">
                  <wp:posOffset>2291024</wp:posOffset>
                </wp:positionV>
                <wp:extent cx="836526" cy="1064672"/>
                <wp:effectExtent l="457200" t="0" r="59055" b="97790"/>
                <wp:wrapNone/>
                <wp:docPr id="102" name="Rectangle 102"/>
                <wp:cNvGraphicFramePr/>
                <a:graphic xmlns:a="http://schemas.openxmlformats.org/drawingml/2006/main">
                  <a:graphicData uri="http://schemas.microsoft.com/office/word/2010/wordprocessingShape">
                    <wps:wsp>
                      <wps:cNvSpPr/>
                      <wps:spPr>
                        <a:xfrm>
                          <a:off x="0" y="0"/>
                          <a:ext cx="836526" cy="1064672"/>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2E7B212F" w14:textId="77777777" w:rsidR="00004191" w:rsidRPr="00CD2440" w:rsidRDefault="00004191" w:rsidP="00004191">
                            <w:pPr>
                              <w:spacing w:line="240" w:lineRule="auto"/>
                              <w:ind w:firstLine="0"/>
                              <w:jc w:val="center"/>
                            </w:pPr>
                            <w:r>
                              <w:t>The defendant did not need money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7BB55E5" id="Rectangle 102" o:spid="_x0000_s1077" style="position:absolute;margin-left:234.8pt;margin-top:180.4pt;width:65.85pt;height:83.85pt;z-index:251801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" fillcolor="white [3201]" strokecolor="#4d4d4d [3209]" strokeweight="1pt">
                <v:shadow on="t" type="perspective" color="black" opacity="13107f" origin=".5,.5" offset="0,0" matrix=",23853f,,15073f"/>
                <v:textbox>
                  <w:txbxContent>
                    <w:p w14:paraId="2E7B212F" w14:textId="77777777" w:rsidR="00004191" w:rsidRPr="00CD2440" w:rsidRDefault="00004191" w:rsidP="00004191">
                      <w:pPr>
                        <w:spacing w:line="240" w:lineRule="auto"/>
                        <w:ind w:firstLine="0"/>
                        <w:jc w:val="center"/>
                      </w:pPr>
                      <w:r>
                        <w:t>The defendant did not need money</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1800576" behindDoc="0" locked="0" layoutInCell="1" allowOverlap="1" wp14:anchorId="28382BC2" wp14:editId="0DF37F8E">
                <wp:simplePos x="0" y="0"/>
                <wp:positionH relativeFrom="margin">
                  <wp:posOffset>1962569</wp:posOffset>
                </wp:positionH>
                <wp:positionV relativeFrom="paragraph">
                  <wp:posOffset>2311121</wp:posOffset>
                </wp:positionV>
                <wp:extent cx="876719" cy="1045028"/>
                <wp:effectExtent l="457200" t="0" r="57150" b="98425"/>
                <wp:wrapNone/>
                <wp:docPr id="100" name="Rectangle 100"/>
                <wp:cNvGraphicFramePr/>
                <a:graphic xmlns:a="http://schemas.openxmlformats.org/drawingml/2006/main">
                  <a:graphicData uri="http://schemas.microsoft.com/office/word/2010/wordprocessingShape">
                    <wps:wsp>
                      <wps:cNvSpPr/>
                      <wps:spPr>
                        <a:xfrm>
                          <a:off x="0" y="0"/>
                          <a:ext cx="876719" cy="1045028"/>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44B4DC4B" w14:textId="77777777" w:rsidR="00004191" w:rsidRPr="00CD2440" w:rsidRDefault="00004191" w:rsidP="00004191">
                            <w:pPr>
                              <w:spacing w:line="240" w:lineRule="auto"/>
                              <w:ind w:firstLine="0"/>
                              <w:jc w:val="center"/>
                            </w:pPr>
                            <w:r>
                              <w:t>The accused had won a big lottery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382BC2" id="Rectangle 100" o:spid="_x0000_s1078" style="position:absolute;margin-left:154.55pt;margin-top:182pt;width:69.05pt;height:82.3pt;z-index:251800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" fillcolor="white [3201]" strokecolor="#4d4d4d [3209]" strokeweight="1pt">
                <v:shadow on="t" type="perspective" color="black" opacity="13107f" origin=".5,.5" offset="0,0" matrix=",23853f,,15073f"/>
                <v:textbox>
                  <w:txbxContent>
                    <w:p w14:paraId="44B4DC4B" w14:textId="77777777" w:rsidR="00004191" w:rsidRPr="00CD2440" w:rsidRDefault="00004191" w:rsidP="00004191">
                      <w:pPr>
                        <w:spacing w:line="240" w:lineRule="auto"/>
                        <w:ind w:firstLine="0"/>
                        <w:jc w:val="center"/>
                      </w:pPr>
                      <w:r>
                        <w:t>The accused had won a big lottery</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1796480" behindDoc="0" locked="0" layoutInCell="1" allowOverlap="1" wp14:anchorId="51712867" wp14:editId="7D27CBA2">
                <wp:simplePos x="0" y="0"/>
                <wp:positionH relativeFrom="margin">
                  <wp:posOffset>180270</wp:posOffset>
                </wp:positionH>
                <wp:positionV relativeFrom="paragraph">
                  <wp:posOffset>1084356</wp:posOffset>
                </wp:positionV>
                <wp:extent cx="1241600" cy="994786"/>
                <wp:effectExtent l="419100" t="0" r="53975" b="91440"/>
                <wp:wrapNone/>
                <wp:docPr id="96" name="Rectangle 96"/>
                <wp:cNvGraphicFramePr/>
                <a:graphic xmlns:a="http://schemas.openxmlformats.org/drawingml/2006/main">
                  <a:graphicData uri="http://schemas.microsoft.com/office/word/2010/wordprocessingShape">
                    <wps:wsp>
                      <wps:cNvSpPr/>
                      <wps:spPr>
                        <a:xfrm>
                          <a:off x="0" y="0"/>
                          <a:ext cx="1241600" cy="994786"/>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69740960" w14:textId="77777777" w:rsidR="00004191" w:rsidRPr="00CD2440" w:rsidRDefault="00004191" w:rsidP="00004191">
                            <w:pPr>
                              <w:spacing w:line="240" w:lineRule="auto"/>
                              <w:ind w:firstLine="0"/>
                              <w:jc w:val="center"/>
                            </w:pPr>
                            <w:r>
                              <w:t>There is no positive identification of the defendant as the criminal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1712867" id="Rectangle 96" o:spid="_x0000_s1079" style="position:absolute;margin-left:14.2pt;margin-top:85.4pt;width:97.75pt;height:78.35pt;z-index:251796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" fillcolor="white [3201]" strokecolor="#4d4d4d [3209]" strokeweight="1pt">
                <v:shadow on="t" type="perspective" color="black" opacity="13107f" origin=".5,.5" offset="0,0" matrix=",23853f,,15073f"/>
                <v:textbox>
                  <w:txbxContent>
                    <w:p w14:paraId="69740960" w14:textId="77777777" w:rsidR="00004191" w:rsidRPr="00CD2440" w:rsidRDefault="00004191" w:rsidP="00004191">
                      <w:pPr>
                        <w:spacing w:line="240" w:lineRule="auto"/>
                        <w:ind w:firstLine="0"/>
                        <w:jc w:val="center"/>
                      </w:pPr>
                      <w:r>
                        <w:t>There is no positive identification of the defendant as the criminal</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1795456" behindDoc="0" locked="0" layoutInCell="1" allowOverlap="1" wp14:anchorId="7ABC0C58" wp14:editId="1B328DF9">
                <wp:simplePos x="0" y="0"/>
                <wp:positionH relativeFrom="margin">
                  <wp:posOffset>1947915</wp:posOffset>
                </wp:positionH>
                <wp:positionV relativeFrom="paragraph">
                  <wp:posOffset>0</wp:posOffset>
                </wp:positionV>
                <wp:extent cx="2205543" cy="622998"/>
                <wp:effectExtent l="285750" t="0" r="61595" b="100965"/>
                <wp:wrapNone/>
                <wp:docPr id="95" name="Rectangle 95"/>
                <wp:cNvGraphicFramePr/>
                <a:graphic xmlns:a="http://schemas.openxmlformats.org/drawingml/2006/main">
                  <a:graphicData uri="http://schemas.microsoft.com/office/word/2010/wordprocessingShape">
                    <wps:wsp>
                      <wps:cNvSpPr/>
                      <wps:spPr>
                        <a:xfrm>
                          <a:off x="0" y="0"/>
                          <a:ext cx="2205543" cy="622998"/>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2398A9CD" w14:textId="77777777" w:rsidR="00004191" w:rsidRPr="00CD2440" w:rsidRDefault="00004191" w:rsidP="00004191">
                            <w:pPr>
                              <w:spacing w:line="240" w:lineRule="auto"/>
                              <w:ind w:firstLine="0"/>
                              <w:jc w:val="center"/>
                            </w:pPr>
                            <w:r w:rsidRPr="00CD2440">
                              <w:t>Morton Miller is not guilty of murder and robbery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ABC0C58" id="Rectangle 95" o:spid="_x0000_s1080" style="position:absolute;margin-left:153.4pt;margin-top:0;width:173.65pt;height:49.05pt;z-index:251795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" fillcolor="white [3201]" strokecolor="#4d4d4d [3209]" strokeweight="1pt">
                <v:shadow on="t" type="perspective" color="black" opacity="13107f" origin=".5,.5" offset="0,0" matrix=",23853f,,15073f"/>
                <v:textbox>
                  <w:txbxContent>
                    <w:p w14:paraId="2398A9CD" w14:textId="77777777" w:rsidR="00004191" w:rsidRPr="00CD2440" w:rsidRDefault="00004191" w:rsidP="00004191">
                      <w:pPr>
                        <w:spacing w:line="240" w:lineRule="auto"/>
                        <w:ind w:firstLine="0"/>
                        <w:jc w:val="center"/>
                      </w:pPr>
                      <w:r w:rsidRPr="00CD2440">
                        <w:t>Morton Miller is not guilty of murder and robbery</w:t>
                      </w:r>
                    </w:p>
                  </w:txbxContent>
                </v:textbox>
                <w10:wrap anchorx="margin"/>
              </v:rect>
            </w:pict>
          </mc:Fallback>
        </mc:AlternateContent>
      </w:r>
    </w:p>
    <w:p w14:paraId="42736586" w14:textId="27070E1D" w:rsidR="00D75D8B" w:rsidRDefault="00D75D8B">
      <w:r>
        <w:br w:type="page"/>
      </w:r>
    </w:p>
    <w:p w14:paraId="341FCE03" w14:textId="20B75F9E" w:rsidR="00004191" w:rsidRDefault="00D75D8B" w:rsidP="00551093">
      <w:pPr>
        <w:ind w:firstLine="0"/>
      </w:pPr>
      <w:r w:rsidRPr="00D75D8B">
        <w:lastRenderedPageBreak/>
        <w:t>13. In criminal cases, traditionally a unanimous verdict is required to find the defendant guilty: A defendant cannot be found guilty by an 11 to 1 or 10 to 2 verdict</w:t>
      </w:r>
      <w:r>
        <w:t>s</w:t>
      </w:r>
      <w:r w:rsidRPr="00D75D8B">
        <w:t xml:space="preserve">. But recently there has been a push to change this requirement. Louisiana and Oregon now allow nonunanimous verdicts, and there have been proposals in other states to allow criminal convictions by votes of 10 to 2 or 11 to 1. But such nonunanimous verdicts are a bad idea, for several reasons. The most obvious is that before we convict someone of a crime, we want to be very, very certain that that person is really guilty. Requiring that all 12 jurors unanimously agree that the defendant is guilty is one way of protecting against convicting the innocent. But there are other reasons that are almost as important, but are perhaps less obvious, for preserving the requirement of unanimity. One of the things that we want the jury to do is not just vote and return a verdict, but to really deliberate together about the evidence. Requiring unanimous verdicts helps to guarantee such deliberation. Suppose you are serving on a jury, and you have some doubts about whether the defendant is really guilty. If a unanimous verdict is required for conviction, then all the other jurors have to address your reasons for doubting: Everyone has to take your reasons seriously, and try to show you why your doubts are mistaken. And at the same time, they have to consider your reasons for doubting, and perhaps they will be convinced by the reasons and arguments you offer. But if the jury can convict by an 11 to 1 vote, no one has to even listen to your reasons, if you happen to be the dissenting juror. There are already 11 votes for conviction, so no one need worry whether you are convinced or not. This is especially important in a diverse society like our own: On many juries, there may be only one or two members of important minority groups—perhaps only one African American, or one Asian, or one Latin American. If verdicts can be returned by an 11 to 1 vote, then minority members of the jury can be isolated and ignored, and their special contributions to the deliberative process may be lost. Finally, it is important not only that justice </w:t>
      </w:r>
      <w:r w:rsidRPr="00D75D8B">
        <w:lastRenderedPageBreak/>
        <w:t>be done, but also that it be seen to be done. It is important that the public believe, and have reason to believe, that those who are convicted of criminal acts really are guilty beyond a reasonable doubt. But if people are convicted and imprisoned when some of the jury members who heard all the evidence are not convinced beyond a reasonable doubt of their guilt, then public confidence that those who are convicted are really guilty is likely to be undermined. In sum, it is vitally important that we insist on unanimous verdicts in criminal trials: not only for the protection of the rights of defendants, but also to preserve some vitally important social goods.3</w:t>
      </w:r>
    </w:p>
    <w:p w14:paraId="634582D3" w14:textId="6F665DCF" w:rsidR="00D75D8B" w:rsidRDefault="00BB2E16" w:rsidP="00551093">
      <w:pPr>
        <w:ind w:firstLine="0"/>
      </w:pPr>
      <w:r>
        <w:rPr>
          <w:i/>
          <w:iCs/>
          <w:noProof/>
          <w:lang w:eastAsia="en-US"/>
        </w:rPr>
        <mc:AlternateContent>
          <mc:Choice Requires="wps">
            <w:drawing>
              <wp:anchor distT="0" distB="0" distL="114300" distR="114300" simplePos="0" relativeHeight="251853824" behindDoc="0" locked="0" layoutInCell="1" allowOverlap="1" wp14:anchorId="458982CC" wp14:editId="50CDB285">
                <wp:simplePos x="0" y="0"/>
                <wp:positionH relativeFrom="column">
                  <wp:posOffset>2640442</wp:posOffset>
                </wp:positionH>
                <wp:positionV relativeFrom="paragraph">
                  <wp:posOffset>2710815</wp:posOffset>
                </wp:positionV>
                <wp:extent cx="0" cy="411982"/>
                <wp:effectExtent l="0" t="0" r="38100" b="26670"/>
                <wp:wrapNone/>
                <wp:docPr id="130" name="Straight Connector 130"/>
                <wp:cNvGraphicFramePr/>
                <a:graphic xmlns:a="http://schemas.openxmlformats.org/drawingml/2006/main">
                  <a:graphicData uri="http://schemas.microsoft.com/office/word/2010/wordprocessingShape">
                    <wps:wsp>
                      <wps:cNvCnPr/>
                      <wps:spPr>
                        <a:xfrm>
                          <a:off x="0" y="0"/>
                          <a:ext cx="0" cy="41198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3FE0F72" id="Straight Connector 130" o:spid="_x0000_s1026" style="position:absolute;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7.9pt,213.45pt" to="207.9pt,24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851776" behindDoc="0" locked="0" layoutInCell="1" allowOverlap="1" wp14:anchorId="3BDFDB57" wp14:editId="00816359">
                <wp:simplePos x="0" y="0"/>
                <wp:positionH relativeFrom="column">
                  <wp:posOffset>1165225</wp:posOffset>
                </wp:positionH>
                <wp:positionV relativeFrom="paragraph">
                  <wp:posOffset>2700767</wp:posOffset>
                </wp:positionV>
                <wp:extent cx="0" cy="411982"/>
                <wp:effectExtent l="0" t="0" r="38100" b="26670"/>
                <wp:wrapNone/>
                <wp:docPr id="129" name="Straight Connector 129"/>
                <wp:cNvGraphicFramePr/>
                <a:graphic xmlns:a="http://schemas.openxmlformats.org/drawingml/2006/main">
                  <a:graphicData uri="http://schemas.microsoft.com/office/word/2010/wordprocessingShape">
                    <wps:wsp>
                      <wps:cNvCnPr/>
                      <wps:spPr>
                        <a:xfrm>
                          <a:off x="0" y="0"/>
                          <a:ext cx="0" cy="41198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0D0ED93" id="Straight Connector 129" o:spid="_x0000_s1026" style="position:absolute;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1.75pt,212.65pt" to="91.75pt,24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849728" behindDoc="0" locked="0" layoutInCell="1" allowOverlap="1" wp14:anchorId="67DC5658" wp14:editId="408B9729">
                <wp:simplePos x="0" y="0"/>
                <wp:positionH relativeFrom="column">
                  <wp:posOffset>1155560</wp:posOffset>
                </wp:positionH>
                <wp:positionV relativeFrom="paragraph">
                  <wp:posOffset>2711206</wp:posOffset>
                </wp:positionV>
                <wp:extent cx="1486835" cy="230"/>
                <wp:effectExtent l="0" t="0" r="0" b="0"/>
                <wp:wrapNone/>
                <wp:docPr id="128" name="Straight Connector 128"/>
                <wp:cNvGraphicFramePr/>
                <a:graphic xmlns:a="http://schemas.openxmlformats.org/drawingml/2006/main">
                  <a:graphicData uri="http://schemas.microsoft.com/office/word/2010/wordprocessingShape">
                    <wps:wsp>
                      <wps:cNvCnPr/>
                      <wps:spPr>
                        <a:xfrm>
                          <a:off x="0" y="0"/>
                          <a:ext cx="1486835" cy="23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EB029CB" id="Straight Connector 128" o:spid="_x0000_s1026" style="position:absolute;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1pt,213.5pt" to="208.05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847680" behindDoc="0" locked="0" layoutInCell="1" allowOverlap="1" wp14:anchorId="198B70E9" wp14:editId="197E04B8">
                <wp:simplePos x="0" y="0"/>
                <wp:positionH relativeFrom="column">
                  <wp:posOffset>1959430</wp:posOffset>
                </wp:positionH>
                <wp:positionV relativeFrom="paragraph">
                  <wp:posOffset>2500197</wp:posOffset>
                </wp:positionV>
                <wp:extent cx="0" cy="211009"/>
                <wp:effectExtent l="0" t="0" r="38100" b="36830"/>
                <wp:wrapNone/>
                <wp:docPr id="127" name="Straight Connector 127"/>
                <wp:cNvGraphicFramePr/>
                <a:graphic xmlns:a="http://schemas.openxmlformats.org/drawingml/2006/main">
                  <a:graphicData uri="http://schemas.microsoft.com/office/word/2010/wordprocessingShape">
                    <wps:wsp>
                      <wps:cNvCnPr/>
                      <wps:spPr>
                        <a:xfrm>
                          <a:off x="0" y="0"/>
                          <a:ext cx="0" cy="21100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677725B" id="Straight Connector 127" o:spid="_x0000_s1026" style="position:absolute;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4.3pt,196.85pt" to="154.3pt,2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845632" behindDoc="0" locked="0" layoutInCell="1" allowOverlap="1" wp14:anchorId="4EC7EFBE" wp14:editId="74C5AC28">
                <wp:simplePos x="0" y="0"/>
                <wp:positionH relativeFrom="column">
                  <wp:posOffset>2893924</wp:posOffset>
                </wp:positionH>
                <wp:positionV relativeFrom="paragraph">
                  <wp:posOffset>1173815</wp:posOffset>
                </wp:positionV>
                <wp:extent cx="2411605" cy="452176"/>
                <wp:effectExtent l="0" t="0" r="27305" b="24130"/>
                <wp:wrapNone/>
                <wp:docPr id="126" name="Straight Connector 126"/>
                <wp:cNvGraphicFramePr/>
                <a:graphic xmlns:a="http://schemas.openxmlformats.org/drawingml/2006/main">
                  <a:graphicData uri="http://schemas.microsoft.com/office/word/2010/wordprocessingShape">
                    <wps:wsp>
                      <wps:cNvCnPr/>
                      <wps:spPr>
                        <a:xfrm>
                          <a:off x="0" y="0"/>
                          <a:ext cx="2411605" cy="45217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FB04853" id="Straight Connector 126" o:spid="_x0000_s1026" style="position:absolute;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7.85pt,92.45pt" to="417.75pt,1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843584" behindDoc="0" locked="0" layoutInCell="1" allowOverlap="1" wp14:anchorId="1718A9C9" wp14:editId="2E9D4550">
                <wp:simplePos x="0" y="0"/>
                <wp:positionH relativeFrom="column">
                  <wp:posOffset>2892550</wp:posOffset>
                </wp:positionH>
                <wp:positionV relativeFrom="paragraph">
                  <wp:posOffset>1183864</wp:posOffset>
                </wp:positionV>
                <wp:extent cx="1096645" cy="452176"/>
                <wp:effectExtent l="0" t="0" r="27305" b="24130"/>
                <wp:wrapNone/>
                <wp:docPr id="112" name="Straight Connector 112"/>
                <wp:cNvGraphicFramePr/>
                <a:graphic xmlns:a="http://schemas.openxmlformats.org/drawingml/2006/main">
                  <a:graphicData uri="http://schemas.microsoft.com/office/word/2010/wordprocessingShape">
                    <wps:wsp>
                      <wps:cNvCnPr/>
                      <wps:spPr>
                        <a:xfrm>
                          <a:off x="0" y="0"/>
                          <a:ext cx="1096645" cy="45217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524EB55" id="Straight Connector 112" o:spid="_x0000_s1026" style="position:absolute;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7.75pt,93.2pt" to="314.1pt,1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841536" behindDoc="0" locked="0" layoutInCell="1" allowOverlap="1" wp14:anchorId="5E94F677" wp14:editId="06175D14">
                <wp:simplePos x="0" y="0"/>
                <wp:positionH relativeFrom="column">
                  <wp:posOffset>2009670</wp:posOffset>
                </wp:positionH>
                <wp:positionV relativeFrom="paragraph">
                  <wp:posOffset>1183863</wp:posOffset>
                </wp:positionV>
                <wp:extent cx="883474" cy="442128"/>
                <wp:effectExtent l="0" t="0" r="31115" b="34290"/>
                <wp:wrapNone/>
                <wp:docPr id="101" name="Straight Connector 101"/>
                <wp:cNvGraphicFramePr/>
                <a:graphic xmlns:a="http://schemas.openxmlformats.org/drawingml/2006/main">
                  <a:graphicData uri="http://schemas.microsoft.com/office/word/2010/wordprocessingShape">
                    <wps:wsp>
                      <wps:cNvCnPr/>
                      <wps:spPr>
                        <a:xfrm flipH="1">
                          <a:off x="0" y="0"/>
                          <a:ext cx="883474" cy="44212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8AD41A5" id="Straight Connector 101" o:spid="_x0000_s1026" style="position:absolute;flip:x;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8.25pt,93.2pt" to="227.8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839488" behindDoc="0" locked="0" layoutInCell="1" allowOverlap="1" wp14:anchorId="69D3DD10" wp14:editId="7085855F">
                <wp:simplePos x="0" y="0"/>
                <wp:positionH relativeFrom="column">
                  <wp:posOffset>693336</wp:posOffset>
                </wp:positionH>
                <wp:positionV relativeFrom="paragraph">
                  <wp:posOffset>1173816</wp:posOffset>
                </wp:positionV>
                <wp:extent cx="2220484" cy="462224"/>
                <wp:effectExtent l="0" t="0" r="27940" b="33655"/>
                <wp:wrapNone/>
                <wp:docPr id="93" name="Straight Connector 93"/>
                <wp:cNvGraphicFramePr/>
                <a:graphic xmlns:a="http://schemas.openxmlformats.org/drawingml/2006/main">
                  <a:graphicData uri="http://schemas.microsoft.com/office/word/2010/wordprocessingShape">
                    <wps:wsp>
                      <wps:cNvCnPr/>
                      <wps:spPr>
                        <a:xfrm flipH="1">
                          <a:off x="0" y="0"/>
                          <a:ext cx="2220484" cy="46222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9F826ED" id="Straight Connector 93" o:spid="_x0000_s1026" style="position:absolute;flip:x;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6pt,92.45pt" to="229.45pt,1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" strokecolor="black [3213]" strokeweight=".5pt">
                <v:stroke joinstyle="miter"/>
              </v:line>
            </w:pict>
          </mc:Fallback>
        </mc:AlternateContent>
      </w:r>
      <w:r w:rsidR="00BE01BE" w:rsidRPr="00A0193C">
        <w:rPr>
          <w:i/>
          <w:iCs/>
          <w:noProof/>
          <w:lang w:eastAsia="en-US"/>
        </w:rPr>
        <mc:AlternateContent>
          <mc:Choice Requires="wps">
            <w:drawing>
              <wp:anchor distT="0" distB="0" distL="114300" distR="114300" simplePos="0" relativeHeight="251838464" behindDoc="0" locked="0" layoutInCell="1" allowOverlap="1" wp14:anchorId="1BCA4DFE" wp14:editId="2558C28F">
                <wp:simplePos x="0" y="0"/>
                <wp:positionH relativeFrom="margin">
                  <wp:posOffset>4849955</wp:posOffset>
                </wp:positionH>
                <wp:positionV relativeFrom="paragraph">
                  <wp:posOffset>1627386</wp:posOffset>
                </wp:positionV>
                <wp:extent cx="945383" cy="1085222"/>
                <wp:effectExtent l="457200" t="0" r="64770" b="95885"/>
                <wp:wrapNone/>
                <wp:docPr id="91" name="Rectangle 91"/>
                <wp:cNvGraphicFramePr/>
                <a:graphic xmlns:a="http://schemas.openxmlformats.org/drawingml/2006/main">
                  <a:graphicData uri="http://schemas.microsoft.com/office/word/2010/wordprocessingShape">
                    <wps:wsp>
                      <wps:cNvSpPr/>
                      <wps:spPr>
                        <a:xfrm>
                          <a:off x="0" y="0"/>
                          <a:ext cx="945383" cy="1085222"/>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4D7F8394" w14:textId="5CB304D8" w:rsidR="00BE01BE" w:rsidRPr="00BE01BE" w:rsidRDefault="00BB2E16" w:rsidP="00BE01BE">
                            <w:pPr>
                              <w:spacing w:line="240" w:lineRule="auto"/>
                              <w:ind w:firstLine="0"/>
                              <w:jc w:val="center"/>
                            </w:pPr>
                            <w:r>
                              <w:t>Confirms to the people that Justice has been served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CA4DFE" id="Rectangle 91" o:spid="_x0000_s1081" style="position:absolute;margin-left:381.9pt;margin-top:128.15pt;width:74.45pt;height:85.45pt;z-index:251838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" fillcolor="white [3201]" strokecolor="#4d4d4d [3209]" strokeweight="1pt">
                <v:shadow on="t" type="perspective" color="black" opacity="13107f" origin=".5,.5" offset="0,0" matrix=",23853f,,15073f"/>
                <v:textbox>
                  <w:txbxContent>
                    <w:p w14:paraId="4D7F8394" w14:textId="5CB304D8" w:rsidR="00BE01BE" w:rsidRPr="00BE01BE" w:rsidRDefault="00BB2E16" w:rsidP="00BE01BE">
                      <w:pPr>
                        <w:spacing w:line="240" w:lineRule="auto"/>
                        <w:ind w:firstLine="0"/>
                        <w:jc w:val="center"/>
                      </w:pPr>
                      <w:r>
                        <w:t>Confirms to the people that Justice has been served</w:t>
                      </w:r>
                    </w:p>
                  </w:txbxContent>
                </v:textbox>
                <w10:wrap anchorx="margin"/>
              </v:rect>
            </w:pict>
          </mc:Fallback>
        </mc:AlternateContent>
      </w:r>
      <w:r w:rsidR="00BE01BE" w:rsidRPr="00A0193C">
        <w:rPr>
          <w:i/>
          <w:iCs/>
          <w:noProof/>
          <w:lang w:eastAsia="en-US"/>
        </w:rPr>
        <mc:AlternateContent>
          <mc:Choice Requires="wps">
            <w:drawing>
              <wp:anchor distT="0" distB="0" distL="114300" distR="114300" simplePos="0" relativeHeight="251836416" behindDoc="0" locked="0" layoutInCell="1" allowOverlap="1" wp14:anchorId="6E5E272C" wp14:editId="277B0635">
                <wp:simplePos x="0" y="0"/>
                <wp:positionH relativeFrom="margin">
                  <wp:posOffset>3485941</wp:posOffset>
                </wp:positionH>
                <wp:positionV relativeFrom="paragraph">
                  <wp:posOffset>1636039</wp:posOffset>
                </wp:positionV>
                <wp:extent cx="945383" cy="1085222"/>
                <wp:effectExtent l="457200" t="0" r="64770" b="95885"/>
                <wp:wrapNone/>
                <wp:docPr id="86" name="Rectangle 86"/>
                <wp:cNvGraphicFramePr/>
                <a:graphic xmlns:a="http://schemas.openxmlformats.org/drawingml/2006/main">
                  <a:graphicData uri="http://schemas.microsoft.com/office/word/2010/wordprocessingShape">
                    <wps:wsp>
                      <wps:cNvSpPr/>
                      <wps:spPr>
                        <a:xfrm>
                          <a:off x="0" y="0"/>
                          <a:ext cx="945383" cy="1085222"/>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65E36B02" w14:textId="43048F96" w:rsidR="00BE01BE" w:rsidRPr="00BE01BE" w:rsidRDefault="00BE01BE" w:rsidP="00BE01BE">
                            <w:pPr>
                              <w:spacing w:line="240" w:lineRule="auto"/>
                              <w:ind w:firstLine="0"/>
                              <w:jc w:val="center"/>
                            </w:pPr>
                            <w:r>
                              <w:t>Juror from minority groups may not be ignored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E5E272C" id="Rectangle 86" o:spid="_x0000_s1082" style="position:absolute;margin-left:274.5pt;margin-top:128.8pt;width:74.45pt;height:85.45pt;z-index:251836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" fillcolor="white [3201]" strokecolor="#4d4d4d [3209]" strokeweight="1pt">
                <v:shadow on="t" type="perspective" color="black" opacity="13107f" origin=".5,.5" offset="0,0" matrix=",23853f,,15073f"/>
                <v:textbox>
                  <w:txbxContent>
                    <w:p w14:paraId="65E36B02" w14:textId="43048F96" w:rsidR="00BE01BE" w:rsidRPr="00BE01BE" w:rsidRDefault="00BE01BE" w:rsidP="00BE01BE">
                      <w:pPr>
                        <w:spacing w:line="240" w:lineRule="auto"/>
                        <w:ind w:firstLine="0"/>
                        <w:jc w:val="center"/>
                      </w:pPr>
                      <w:r>
                        <w:t>Juror from minority groups may not be ignored</w:t>
                      </w:r>
                    </w:p>
                  </w:txbxContent>
                </v:textbox>
                <w10:wrap anchorx="margin"/>
              </v:rect>
            </w:pict>
          </mc:Fallback>
        </mc:AlternateContent>
      </w:r>
      <w:r w:rsidR="00BE01BE" w:rsidRPr="00A0193C">
        <w:rPr>
          <w:i/>
          <w:iCs/>
          <w:noProof/>
          <w:lang w:eastAsia="en-US"/>
        </w:rPr>
        <mc:AlternateContent>
          <mc:Choice Requires="wps">
            <w:drawing>
              <wp:anchor distT="0" distB="0" distL="114300" distR="114300" simplePos="0" relativeHeight="251834368" behindDoc="0" locked="0" layoutInCell="1" allowOverlap="1" wp14:anchorId="1B1112F9" wp14:editId="0BFF3859">
                <wp:simplePos x="0" y="0"/>
                <wp:positionH relativeFrom="margin">
                  <wp:posOffset>2214615</wp:posOffset>
                </wp:positionH>
                <wp:positionV relativeFrom="paragraph">
                  <wp:posOffset>3042808</wp:posOffset>
                </wp:positionV>
                <wp:extent cx="945383" cy="1245996"/>
                <wp:effectExtent l="514350" t="0" r="64770" b="87630"/>
                <wp:wrapNone/>
                <wp:docPr id="82" name="Rectangle 82"/>
                <wp:cNvGraphicFramePr/>
                <a:graphic xmlns:a="http://schemas.openxmlformats.org/drawingml/2006/main">
                  <a:graphicData uri="http://schemas.microsoft.com/office/word/2010/wordprocessingShape">
                    <wps:wsp>
                      <wps:cNvSpPr/>
                      <wps:spPr>
                        <a:xfrm>
                          <a:off x="0" y="0"/>
                          <a:ext cx="945383" cy="1245996"/>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0B7166B2" w14:textId="7E3B7729" w:rsidR="00BE01BE" w:rsidRPr="00BE01BE" w:rsidRDefault="00BE01BE" w:rsidP="00BE01BE">
                            <w:pPr>
                              <w:spacing w:line="240" w:lineRule="auto"/>
                              <w:ind w:firstLine="0"/>
                              <w:jc w:val="center"/>
                            </w:pPr>
                            <w:r>
                              <w:t>Every juror can be convinced why their doubts are wrong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1112F9" id="Rectangle 82" o:spid="_x0000_s1083" style="position:absolute;margin-left:174.4pt;margin-top:239.6pt;width:74.45pt;height:98.1pt;z-index:251834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" fillcolor="white [3201]" strokecolor="#4d4d4d [3209]" strokeweight="1pt">
                <v:shadow on="t" type="perspective" color="black" opacity="13107f" origin=".5,.5" offset="0,0" matrix=",23853f,,15073f"/>
                <v:textbox>
                  <w:txbxContent>
                    <w:p w14:paraId="0B7166B2" w14:textId="7E3B7729" w:rsidR="00BE01BE" w:rsidRPr="00BE01BE" w:rsidRDefault="00BE01BE" w:rsidP="00BE01BE">
                      <w:pPr>
                        <w:spacing w:line="240" w:lineRule="auto"/>
                        <w:ind w:firstLine="0"/>
                        <w:jc w:val="center"/>
                      </w:pPr>
                      <w:r>
                        <w:t>Every juror can be convinced why their doubts are wrong</w:t>
                      </w:r>
                    </w:p>
                  </w:txbxContent>
                </v:textbox>
                <w10:wrap anchorx="margin"/>
              </v:rect>
            </w:pict>
          </mc:Fallback>
        </mc:AlternateContent>
      </w:r>
      <w:r w:rsidR="00BE01BE" w:rsidRPr="00A0193C">
        <w:rPr>
          <w:i/>
          <w:iCs/>
          <w:noProof/>
          <w:lang w:eastAsia="en-US"/>
        </w:rPr>
        <mc:AlternateContent>
          <mc:Choice Requires="wps">
            <w:drawing>
              <wp:anchor distT="0" distB="0" distL="114300" distR="114300" simplePos="0" relativeHeight="251832320" behindDoc="0" locked="0" layoutInCell="1" allowOverlap="1" wp14:anchorId="2B9B8411" wp14:editId="40805ABC">
                <wp:simplePos x="0" y="0"/>
                <wp:positionH relativeFrom="margin">
                  <wp:posOffset>762837</wp:posOffset>
                </wp:positionH>
                <wp:positionV relativeFrom="paragraph">
                  <wp:posOffset>3072952</wp:posOffset>
                </wp:positionV>
                <wp:extent cx="945383" cy="1115367"/>
                <wp:effectExtent l="476250" t="0" r="64770" b="104140"/>
                <wp:wrapNone/>
                <wp:docPr id="77" name="Rectangle 77"/>
                <wp:cNvGraphicFramePr/>
                <a:graphic xmlns:a="http://schemas.openxmlformats.org/drawingml/2006/main">
                  <a:graphicData uri="http://schemas.microsoft.com/office/word/2010/wordprocessingShape">
                    <wps:wsp>
                      <wps:cNvSpPr/>
                      <wps:spPr>
                        <a:xfrm>
                          <a:off x="0" y="0"/>
                          <a:ext cx="945383" cy="1115367"/>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53D9FF8F" w14:textId="6CE47A86" w:rsidR="00BE01BE" w:rsidRPr="00BE01BE" w:rsidRDefault="00BE01BE" w:rsidP="00BE01BE">
                            <w:pPr>
                              <w:spacing w:line="240" w:lineRule="auto"/>
                              <w:ind w:firstLine="0"/>
                              <w:jc w:val="center"/>
                            </w:pPr>
                            <w:r>
                              <w:t>Every juror can address their reasons for doubt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B9B8411" id="Rectangle 77" o:spid="_x0000_s1084" style="position:absolute;margin-left:60.05pt;margin-top:241.95pt;width:74.45pt;height:87.8pt;z-index:251832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" fillcolor="white [3201]" strokecolor="#4d4d4d [3209]" strokeweight="1pt">
                <v:shadow on="t" type="perspective" color="black" opacity="13107f" origin=".5,.5" offset="0,0" matrix=",23853f,,15073f"/>
                <v:textbox>
                  <w:txbxContent>
                    <w:p w14:paraId="53D9FF8F" w14:textId="6CE47A86" w:rsidR="00BE01BE" w:rsidRPr="00BE01BE" w:rsidRDefault="00BE01BE" w:rsidP="00BE01BE">
                      <w:pPr>
                        <w:spacing w:line="240" w:lineRule="auto"/>
                        <w:ind w:firstLine="0"/>
                        <w:jc w:val="center"/>
                      </w:pPr>
                      <w:r>
                        <w:t>Every juror can address their reasons for doubt</w:t>
                      </w:r>
                    </w:p>
                  </w:txbxContent>
                </v:textbox>
                <w10:wrap anchorx="margin"/>
              </v:rect>
            </w:pict>
          </mc:Fallback>
        </mc:AlternateContent>
      </w:r>
      <w:r w:rsidR="00BE01BE" w:rsidRPr="00A0193C">
        <w:rPr>
          <w:i/>
          <w:iCs/>
          <w:noProof/>
          <w:lang w:eastAsia="en-US"/>
        </w:rPr>
        <mc:AlternateContent>
          <mc:Choice Requires="wps">
            <w:drawing>
              <wp:anchor distT="0" distB="0" distL="114300" distR="114300" simplePos="0" relativeHeight="251830272" behindDoc="0" locked="0" layoutInCell="1" allowOverlap="1" wp14:anchorId="1FD71975" wp14:editId="29843FC0">
                <wp:simplePos x="0" y="0"/>
                <wp:positionH relativeFrom="margin">
                  <wp:posOffset>1526511</wp:posOffset>
                </wp:positionH>
                <wp:positionV relativeFrom="paragraph">
                  <wp:posOffset>1615942</wp:posOffset>
                </wp:positionV>
                <wp:extent cx="945383" cy="864158"/>
                <wp:effectExtent l="381000" t="0" r="64770" b="88900"/>
                <wp:wrapNone/>
                <wp:docPr id="28" name="Rectangle 28"/>
                <wp:cNvGraphicFramePr/>
                <a:graphic xmlns:a="http://schemas.openxmlformats.org/drawingml/2006/main">
                  <a:graphicData uri="http://schemas.microsoft.com/office/word/2010/wordprocessingShape">
                    <wps:wsp>
                      <wps:cNvSpPr/>
                      <wps:spPr>
                        <a:xfrm>
                          <a:off x="0" y="0"/>
                          <a:ext cx="945383" cy="864158"/>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6C5463FE" w14:textId="1868C4D0" w:rsidR="00BE01BE" w:rsidRPr="00BE01BE" w:rsidRDefault="00BE01BE" w:rsidP="00BE01BE">
                            <w:pPr>
                              <w:spacing w:line="240" w:lineRule="auto"/>
                              <w:ind w:firstLine="0"/>
                              <w:jc w:val="center"/>
                            </w:pPr>
                            <w:r>
                              <w:t>Guarantees deliberation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D71975" id="Rectangle 28" o:spid="_x0000_s1085" style="position:absolute;margin-left:120.2pt;margin-top:127.25pt;width:74.45pt;height:68.05pt;z-index:251830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" fillcolor="white [3201]" strokecolor="#4d4d4d [3209]" strokeweight="1pt">
                <v:shadow on="t" type="perspective" color="black" opacity="13107f" origin=".5,.5" offset="0,0" matrix=",23853f,,15073f"/>
                <v:textbox>
                  <w:txbxContent>
                    <w:p w14:paraId="6C5463FE" w14:textId="1868C4D0" w:rsidR="00BE01BE" w:rsidRPr="00BE01BE" w:rsidRDefault="00BE01BE" w:rsidP="00BE01BE">
                      <w:pPr>
                        <w:spacing w:line="240" w:lineRule="auto"/>
                        <w:ind w:firstLine="0"/>
                        <w:jc w:val="center"/>
                      </w:pPr>
                      <w:r>
                        <w:t>Guarantees deliberation</w:t>
                      </w:r>
                    </w:p>
                  </w:txbxContent>
                </v:textbox>
                <w10:wrap anchorx="margin"/>
              </v:rect>
            </w:pict>
          </mc:Fallback>
        </mc:AlternateContent>
      </w:r>
      <w:r w:rsidR="00BE01BE" w:rsidRPr="00A0193C">
        <w:rPr>
          <w:i/>
          <w:iCs/>
          <w:noProof/>
          <w:lang w:eastAsia="en-US"/>
        </w:rPr>
        <mc:AlternateContent>
          <mc:Choice Requires="wps">
            <w:drawing>
              <wp:anchor distT="0" distB="0" distL="114300" distR="114300" simplePos="0" relativeHeight="251828224" behindDoc="0" locked="0" layoutInCell="1" allowOverlap="1" wp14:anchorId="25FD0ECF" wp14:editId="4E42438E">
                <wp:simplePos x="0" y="0"/>
                <wp:positionH relativeFrom="margin">
                  <wp:posOffset>290565</wp:posOffset>
                </wp:positionH>
                <wp:positionV relativeFrom="paragraph">
                  <wp:posOffset>1636039</wp:posOffset>
                </wp:positionV>
                <wp:extent cx="824802" cy="864158"/>
                <wp:effectExtent l="381000" t="0" r="52070" b="88900"/>
                <wp:wrapNone/>
                <wp:docPr id="13" name="Rectangle 13"/>
                <wp:cNvGraphicFramePr/>
                <a:graphic xmlns:a="http://schemas.openxmlformats.org/drawingml/2006/main">
                  <a:graphicData uri="http://schemas.microsoft.com/office/word/2010/wordprocessingShape">
                    <wps:wsp>
                      <wps:cNvSpPr/>
                      <wps:spPr>
                        <a:xfrm>
                          <a:off x="0" y="0"/>
                          <a:ext cx="824802" cy="864158"/>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38B58F2E" w14:textId="64E653BE" w:rsidR="00BE01BE" w:rsidRPr="00BE01BE" w:rsidRDefault="00BE01BE" w:rsidP="00BE01BE">
                            <w:pPr>
                              <w:spacing w:line="240" w:lineRule="auto"/>
                              <w:ind w:firstLine="0"/>
                              <w:jc w:val="center"/>
                            </w:pPr>
                            <w:r>
                              <w:t>Certainty of justice in the verdicts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5FD0ECF" id="Rectangle 13" o:spid="_x0000_s1086" style="position:absolute;margin-left:22.9pt;margin-top:128.8pt;width:64.95pt;height:68.05pt;z-index:251828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" fillcolor="white [3201]" strokecolor="#4d4d4d [3209]" strokeweight="1pt">
                <v:shadow on="t" type="perspective" color="black" opacity="13107f" origin=".5,.5" offset="0,0" matrix=",23853f,,15073f"/>
                <v:textbox>
                  <w:txbxContent>
                    <w:p w14:paraId="38B58F2E" w14:textId="64E653BE" w:rsidR="00BE01BE" w:rsidRPr="00BE01BE" w:rsidRDefault="00BE01BE" w:rsidP="00BE01BE">
                      <w:pPr>
                        <w:spacing w:line="240" w:lineRule="auto"/>
                        <w:ind w:firstLine="0"/>
                        <w:jc w:val="center"/>
                      </w:pPr>
                      <w:r>
                        <w:t>Certainty of justice in the verdicts</w:t>
                      </w:r>
                    </w:p>
                  </w:txbxContent>
                </v:textbox>
                <w10:wrap anchorx="margin"/>
              </v:rect>
            </w:pict>
          </mc:Fallback>
        </mc:AlternateContent>
      </w:r>
      <w:r w:rsidR="00BE01BE" w:rsidRPr="00A0193C">
        <w:rPr>
          <w:i/>
          <w:iCs/>
          <w:noProof/>
          <w:lang w:eastAsia="en-US"/>
        </w:rPr>
        <mc:AlternateContent>
          <mc:Choice Requires="wps">
            <w:drawing>
              <wp:anchor distT="0" distB="0" distL="114300" distR="114300" simplePos="0" relativeHeight="251826176" behindDoc="0" locked="0" layoutInCell="1" allowOverlap="1" wp14:anchorId="27BEE22E" wp14:editId="7F74C8B0">
                <wp:simplePos x="0" y="0"/>
                <wp:positionH relativeFrom="margin">
                  <wp:posOffset>1863711</wp:posOffset>
                </wp:positionH>
                <wp:positionV relativeFrom="paragraph">
                  <wp:posOffset>551913</wp:posOffset>
                </wp:positionV>
                <wp:extent cx="2205543" cy="622998"/>
                <wp:effectExtent l="285750" t="0" r="61595" b="100965"/>
                <wp:wrapNone/>
                <wp:docPr id="2" name="Rectangle 2"/>
                <wp:cNvGraphicFramePr/>
                <a:graphic xmlns:a="http://schemas.openxmlformats.org/drawingml/2006/main">
                  <a:graphicData uri="http://schemas.microsoft.com/office/word/2010/wordprocessingShape">
                    <wps:wsp>
                      <wps:cNvSpPr/>
                      <wps:spPr>
                        <a:xfrm>
                          <a:off x="0" y="0"/>
                          <a:ext cx="2205543" cy="622998"/>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02DFF5EB" w14:textId="48F28906" w:rsidR="00BE01BE" w:rsidRPr="00BE01BE" w:rsidRDefault="00BE01BE" w:rsidP="00BE01BE">
                            <w:pPr>
                              <w:spacing w:line="240" w:lineRule="auto"/>
                              <w:ind w:firstLine="0"/>
                              <w:jc w:val="center"/>
                            </w:pPr>
                            <w:r w:rsidRPr="00BE01BE">
                              <w:t>Unanimous agreement by the jury be maintained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7BEE22E" id="Rectangle 2" o:spid="_x0000_s1087" style="position:absolute;margin-left:146.75pt;margin-top:43.45pt;width:173.65pt;height:49.05pt;z-index:251826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" fillcolor="white [3201]" strokecolor="#4d4d4d [3209]" strokeweight="1pt">
                <v:shadow on="t" type="perspective" color="black" opacity="13107f" origin=".5,.5" offset="0,0" matrix=",23853f,,15073f"/>
                <v:textbox>
                  <w:txbxContent>
                    <w:p w14:paraId="02DFF5EB" w14:textId="48F28906" w:rsidR="00BE01BE" w:rsidRPr="00BE01BE" w:rsidRDefault="00BE01BE" w:rsidP="00BE01BE">
                      <w:pPr>
                        <w:spacing w:line="240" w:lineRule="auto"/>
                        <w:ind w:firstLine="0"/>
                        <w:jc w:val="center"/>
                      </w:pPr>
                      <w:r w:rsidRPr="00BE01BE">
                        <w:t>Unanimous agreement by the jury be maintained</w:t>
                      </w:r>
                    </w:p>
                  </w:txbxContent>
                </v:textbox>
                <w10:wrap anchorx="margin"/>
              </v:rect>
            </w:pict>
          </mc:Fallback>
        </mc:AlternateContent>
      </w:r>
      <w:r w:rsidR="00D75D8B" w:rsidRPr="00D75D8B">
        <w:rPr>
          <w:b/>
          <w:bCs/>
        </w:rPr>
        <w:t>Conclusion:</w:t>
      </w:r>
      <w:r w:rsidR="00D75D8B">
        <w:t xml:space="preserve"> </w:t>
      </w:r>
      <w:r w:rsidR="00D75D8B" w:rsidRPr="00D75D8B">
        <w:rPr>
          <w:i/>
          <w:iCs/>
        </w:rPr>
        <w:t>Unanimous agreement by the jury be maintained</w:t>
      </w:r>
      <w:r w:rsidR="00D75D8B">
        <w:t>. The statements made were relevant.</w:t>
      </w:r>
    </w:p>
    <w:p w14:paraId="4529B620" w14:textId="0DD4A3F6" w:rsidR="00303138" w:rsidRDefault="00303138" w:rsidP="00551093">
      <w:pPr>
        <w:ind w:firstLine="0"/>
      </w:pPr>
    </w:p>
    <w:p w14:paraId="31A2BE41" w14:textId="4B698BB2" w:rsidR="00303138" w:rsidRDefault="00303138">
      <w:r>
        <w:br w:type="page"/>
      </w:r>
    </w:p>
    <w:p w14:paraId="2B20FB77" w14:textId="051C8B46" w:rsidR="00303138" w:rsidRDefault="00303138" w:rsidP="00551093">
      <w:pPr>
        <w:ind w:firstLine="0"/>
      </w:pPr>
      <w:r w:rsidRPr="00303138">
        <w:lastRenderedPageBreak/>
        <w:t xml:space="preserve">14. Currently the United States has an inheritance tax, a tax on inherited estates that are valued in excess of about $2 million (i.e., there is no tax on estates until the value exceeds $2 million, considerably higher if the estate is a farm or small business). Some people want to entirely eliminate the estate tax, so that those inheriting estates of tens or even hundreds of millions of dollars would pay no tax on them. But the inheritance tax is positive and valuable. It ought to be retained, and perhaps increased. After all, those who inherit huge sums of money, for which they did nothing, are not really benefitted. To the contrary, having such a huge inheritance tends to make them lazy and less ambitious, and they tend to waste their talents. Second, the money that comes from inheritance taxes on huge estates can be used to provide those who are less fortunate—for example, those born in poverty—with access to good health care and a good education, and thus give them a genuine opportunity to achieve success. And finally, when huge estates are passed on without being taxed, then over several generations— through stock investments and other capital investment returns—our democratic system of government is put at risk, for the inherited wealth tends to accumulate and become concentrated in family dynasties, and those enormously wealthy family groups gain great power and influence over the political process, and thus our democratic principles are threatened by such concentrated power. </w:t>
      </w:r>
      <w:r w:rsidR="00A91E2A" w:rsidRPr="00303138">
        <w:t>Thus,</w:t>
      </w:r>
      <w:r w:rsidRPr="00303138">
        <w:t xml:space="preserve"> inheritance taxes are beneficial and valuable, and ought to be retained.</w:t>
      </w:r>
    </w:p>
    <w:p w14:paraId="46AC2D57" w14:textId="421CA45A" w:rsidR="00A91E2A" w:rsidRDefault="009F5334" w:rsidP="00551093">
      <w:pPr>
        <w:ind w:firstLine="0"/>
      </w:pPr>
      <w:r>
        <w:t xml:space="preserve">Conclusion: </w:t>
      </w:r>
      <w:r w:rsidRPr="00A91E2A">
        <w:rPr>
          <w:i/>
          <w:iCs/>
        </w:rPr>
        <w:t>Inheritance taxes be maintained</w:t>
      </w:r>
      <w:r>
        <w:t>. The arguments brought on board are irrelevant.</w:t>
      </w:r>
    </w:p>
    <w:p w14:paraId="0C7A5608" w14:textId="53830920" w:rsidR="007E7016" w:rsidRDefault="00A91E2A" w:rsidP="007E7016">
      <w:r>
        <w:br w:type="page"/>
      </w:r>
    </w:p>
    <w:p w14:paraId="4C4317CB" w14:textId="77777777" w:rsidR="007E7016" w:rsidRDefault="007E7016" w:rsidP="007E7016">
      <w:pPr>
        <w:ind w:firstLine="0"/>
      </w:pPr>
    </w:p>
    <w:p w14:paraId="44F4AB00" w14:textId="688F277A" w:rsidR="007E7016" w:rsidRDefault="007E7016" w:rsidP="007E7016">
      <w:pPr>
        <w:ind w:firstLine="0"/>
      </w:pPr>
      <w:r>
        <w:rPr>
          <w:i/>
          <w:iCs/>
          <w:noProof/>
          <w:lang w:eastAsia="en-US"/>
        </w:rPr>
        <mc:AlternateContent>
          <mc:Choice Requires="wps">
            <w:drawing>
              <wp:anchor distT="0" distB="0" distL="114300" distR="114300" simplePos="0" relativeHeight="251878400" behindDoc="0" locked="0" layoutInCell="1" allowOverlap="1" wp14:anchorId="7950FA2F" wp14:editId="266DFE2B">
                <wp:simplePos x="0" y="0"/>
                <wp:positionH relativeFrom="margin">
                  <wp:align>right</wp:align>
                </wp:positionH>
                <wp:positionV relativeFrom="paragraph">
                  <wp:posOffset>2763297</wp:posOffset>
                </wp:positionV>
                <wp:extent cx="9602" cy="411703"/>
                <wp:effectExtent l="0" t="0" r="28575" b="26670"/>
                <wp:wrapNone/>
                <wp:docPr id="153" name="Straight Connector 153"/>
                <wp:cNvGraphicFramePr/>
                <a:graphic xmlns:a="http://schemas.openxmlformats.org/drawingml/2006/main">
                  <a:graphicData uri="http://schemas.microsoft.com/office/word/2010/wordprocessingShape">
                    <wps:wsp>
                      <wps:cNvCnPr/>
                      <wps:spPr>
                        <a:xfrm>
                          <a:off x="0" y="0"/>
                          <a:ext cx="9602" cy="41170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1CEA771" id="Straight Connector 153" o:spid="_x0000_s1026" style="position:absolute;z-index:2518784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50.45pt,217.6pt" to="-49.7pt,25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" strokecolor="black [3213]" strokeweight=".5pt">
                <v:stroke joinstyle="miter"/>
                <w10:wrap anchorx="margin"/>
              </v:line>
            </w:pict>
          </mc:Fallback>
        </mc:AlternateContent>
      </w:r>
      <w:r>
        <w:rPr>
          <w:i/>
          <w:iCs/>
          <w:noProof/>
          <w:lang w:eastAsia="en-US"/>
        </w:rPr>
        <mc:AlternateContent>
          <mc:Choice Requires="wps">
            <w:drawing>
              <wp:anchor distT="0" distB="0" distL="114300" distR="114300" simplePos="0" relativeHeight="251877376" behindDoc="0" locked="0" layoutInCell="1" allowOverlap="1" wp14:anchorId="7A7B1AB6" wp14:editId="5FBCB373">
                <wp:simplePos x="0" y="0"/>
                <wp:positionH relativeFrom="column">
                  <wp:posOffset>5044273</wp:posOffset>
                </wp:positionH>
                <wp:positionV relativeFrom="paragraph">
                  <wp:posOffset>2743199</wp:posOffset>
                </wp:positionV>
                <wp:extent cx="10048" cy="432079"/>
                <wp:effectExtent l="0" t="0" r="28575" b="25400"/>
                <wp:wrapNone/>
                <wp:docPr id="152" name="Straight Connector 152"/>
                <wp:cNvGraphicFramePr/>
                <a:graphic xmlns:a="http://schemas.openxmlformats.org/drawingml/2006/main">
                  <a:graphicData uri="http://schemas.microsoft.com/office/word/2010/wordprocessingShape">
                    <wps:wsp>
                      <wps:cNvCnPr/>
                      <wps:spPr>
                        <a:xfrm>
                          <a:off x="0" y="0"/>
                          <a:ext cx="10048" cy="43207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1C42230" id="Straight Connector 152" o:spid="_x0000_s1026" style="position:absolute;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7.2pt,3in" to="398pt,25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876352" behindDoc="0" locked="0" layoutInCell="1" allowOverlap="1" wp14:anchorId="653D1C04" wp14:editId="7468AC1A">
                <wp:simplePos x="0" y="0"/>
                <wp:positionH relativeFrom="margin">
                  <wp:align>right</wp:align>
                </wp:positionH>
                <wp:positionV relativeFrom="paragraph">
                  <wp:posOffset>2743200</wp:posOffset>
                </wp:positionV>
                <wp:extent cx="874206" cy="20097"/>
                <wp:effectExtent l="0" t="0" r="21590" b="37465"/>
                <wp:wrapNone/>
                <wp:docPr id="151" name="Straight Connector 151"/>
                <wp:cNvGraphicFramePr/>
                <a:graphic xmlns:a="http://schemas.openxmlformats.org/drawingml/2006/main">
                  <a:graphicData uri="http://schemas.microsoft.com/office/word/2010/wordprocessingShape">
                    <wps:wsp>
                      <wps:cNvCnPr/>
                      <wps:spPr>
                        <a:xfrm>
                          <a:off x="0" y="0"/>
                          <a:ext cx="874206" cy="2009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FD2E7FD" id="Straight Connector 151" o:spid="_x0000_s1026" style="position:absolute;z-index:2518763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17.65pt,3in" to="86.5pt,2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" strokecolor="black [3213]" strokeweight=".5pt">
                <v:stroke joinstyle="miter"/>
                <w10:wrap anchorx="margin"/>
              </v:line>
            </w:pict>
          </mc:Fallback>
        </mc:AlternateContent>
      </w:r>
      <w:r>
        <w:rPr>
          <w:i/>
          <w:iCs/>
          <w:noProof/>
          <w:lang w:eastAsia="en-US"/>
        </w:rPr>
        <mc:AlternateContent>
          <mc:Choice Requires="wps">
            <w:drawing>
              <wp:anchor distT="0" distB="0" distL="114300" distR="114300" simplePos="0" relativeHeight="251875328" behindDoc="0" locked="0" layoutInCell="1" allowOverlap="1" wp14:anchorId="6E9F5BCD" wp14:editId="7291B923">
                <wp:simplePos x="0" y="0"/>
                <wp:positionH relativeFrom="column">
                  <wp:posOffset>5546257</wp:posOffset>
                </wp:positionH>
                <wp:positionV relativeFrom="paragraph">
                  <wp:posOffset>2542233</wp:posOffset>
                </wp:positionV>
                <wp:extent cx="0" cy="200967"/>
                <wp:effectExtent l="0" t="0" r="38100" b="27940"/>
                <wp:wrapNone/>
                <wp:docPr id="150" name="Straight Connector 150"/>
                <wp:cNvGraphicFramePr/>
                <a:graphic xmlns:a="http://schemas.openxmlformats.org/drawingml/2006/main">
                  <a:graphicData uri="http://schemas.microsoft.com/office/word/2010/wordprocessingShape">
                    <wps:wsp>
                      <wps:cNvCnPr/>
                      <wps:spPr>
                        <a:xfrm flipH="1">
                          <a:off x="0" y="0"/>
                          <a:ext cx="0" cy="20096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EF5DC65" id="Straight Connector 150" o:spid="_x0000_s1026" style="position:absolute;flip:x;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6.7pt,200.2pt" to="436.7pt,3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874304" behindDoc="0" locked="0" layoutInCell="1" allowOverlap="1" wp14:anchorId="5B7862AF" wp14:editId="346EADDD">
                <wp:simplePos x="0" y="0"/>
                <wp:positionH relativeFrom="column">
                  <wp:posOffset>3187064</wp:posOffset>
                </wp:positionH>
                <wp:positionV relativeFrom="paragraph">
                  <wp:posOffset>2602523</wp:posOffset>
                </wp:positionV>
                <wp:extent cx="651405" cy="723481"/>
                <wp:effectExtent l="0" t="0" r="34925" b="19685"/>
                <wp:wrapNone/>
                <wp:docPr id="149" name="Straight Connector 149"/>
                <wp:cNvGraphicFramePr/>
                <a:graphic xmlns:a="http://schemas.openxmlformats.org/drawingml/2006/main">
                  <a:graphicData uri="http://schemas.microsoft.com/office/word/2010/wordprocessingShape">
                    <wps:wsp>
                      <wps:cNvCnPr/>
                      <wps:spPr>
                        <a:xfrm>
                          <a:off x="0" y="0"/>
                          <a:ext cx="651405" cy="72348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BF81CA8" id="Straight Connector 149" o:spid="_x0000_s1026" style="position:absolute;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0.95pt,204.9pt" to="302.25pt,26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873280" behindDoc="0" locked="0" layoutInCell="1" allowOverlap="1" wp14:anchorId="1510CC68" wp14:editId="407E7272">
                <wp:simplePos x="0" y="0"/>
                <wp:positionH relativeFrom="column">
                  <wp:posOffset>2592476</wp:posOffset>
                </wp:positionH>
                <wp:positionV relativeFrom="paragraph">
                  <wp:posOffset>2582426</wp:posOffset>
                </wp:positionV>
                <wp:extent cx="592852" cy="773723"/>
                <wp:effectExtent l="0" t="0" r="17145" b="26670"/>
                <wp:wrapNone/>
                <wp:docPr id="148" name="Straight Connector 148"/>
                <wp:cNvGraphicFramePr/>
                <a:graphic xmlns:a="http://schemas.openxmlformats.org/drawingml/2006/main">
                  <a:graphicData uri="http://schemas.microsoft.com/office/word/2010/wordprocessingShape">
                    <wps:wsp>
                      <wps:cNvCnPr/>
                      <wps:spPr>
                        <a:xfrm flipH="1">
                          <a:off x="0" y="0"/>
                          <a:ext cx="592852" cy="77372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CB5AB42" id="Straight Connector 148" o:spid="_x0000_s1026" style="position:absolute;flip:x;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4.15pt,203.35pt" to="250.85pt,26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872256" behindDoc="0" locked="0" layoutInCell="1" allowOverlap="1" wp14:anchorId="4DF94FE3" wp14:editId="707A9473">
                <wp:simplePos x="0" y="0"/>
                <wp:positionH relativeFrom="column">
                  <wp:posOffset>1317102</wp:posOffset>
                </wp:positionH>
                <wp:positionV relativeFrom="paragraph">
                  <wp:posOffset>2573020</wp:posOffset>
                </wp:positionV>
                <wp:extent cx="10048" cy="210471"/>
                <wp:effectExtent l="0" t="0" r="28575" b="37465"/>
                <wp:wrapNone/>
                <wp:docPr id="147" name="Straight Connector 147"/>
                <wp:cNvGraphicFramePr/>
                <a:graphic xmlns:a="http://schemas.openxmlformats.org/drawingml/2006/main">
                  <a:graphicData uri="http://schemas.microsoft.com/office/word/2010/wordprocessingShape">
                    <wps:wsp>
                      <wps:cNvCnPr/>
                      <wps:spPr>
                        <a:xfrm>
                          <a:off x="0" y="0"/>
                          <a:ext cx="10048" cy="21047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C51A230" id="Straight Connector 147" o:spid="_x0000_s1026" style="position:absolute;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3.7pt,202.6pt" to="104.5pt,2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871232" behindDoc="0" locked="0" layoutInCell="1" allowOverlap="1" wp14:anchorId="299DE994" wp14:editId="2A169887">
                <wp:simplePos x="0" y="0"/>
                <wp:positionH relativeFrom="column">
                  <wp:posOffset>190919</wp:posOffset>
                </wp:positionH>
                <wp:positionV relativeFrom="paragraph">
                  <wp:posOffset>2582426</wp:posOffset>
                </wp:positionV>
                <wp:extent cx="10048" cy="210471"/>
                <wp:effectExtent l="0" t="0" r="28575" b="37465"/>
                <wp:wrapNone/>
                <wp:docPr id="146" name="Straight Connector 146"/>
                <wp:cNvGraphicFramePr/>
                <a:graphic xmlns:a="http://schemas.openxmlformats.org/drawingml/2006/main">
                  <a:graphicData uri="http://schemas.microsoft.com/office/word/2010/wordprocessingShape">
                    <wps:wsp>
                      <wps:cNvCnPr/>
                      <wps:spPr>
                        <a:xfrm>
                          <a:off x="0" y="0"/>
                          <a:ext cx="10048" cy="21047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DA11F3F" id="Straight Connector 146" o:spid="_x0000_s1026" style="position:absolute;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05pt,203.35pt" to="15.85pt,2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870208" behindDoc="0" locked="0" layoutInCell="1" allowOverlap="1" wp14:anchorId="3FE62AA4" wp14:editId="7BFEA6DF">
                <wp:simplePos x="0" y="0"/>
                <wp:positionH relativeFrom="column">
                  <wp:posOffset>190919</wp:posOffset>
                </wp:positionH>
                <wp:positionV relativeFrom="paragraph">
                  <wp:posOffset>2582426</wp:posOffset>
                </wp:positionV>
                <wp:extent cx="1135463" cy="0"/>
                <wp:effectExtent l="0" t="0" r="0" b="0"/>
                <wp:wrapNone/>
                <wp:docPr id="145" name="Straight Connector 145"/>
                <wp:cNvGraphicFramePr/>
                <a:graphic xmlns:a="http://schemas.openxmlformats.org/drawingml/2006/main">
                  <a:graphicData uri="http://schemas.microsoft.com/office/word/2010/wordprocessingShape">
                    <wps:wsp>
                      <wps:cNvCnPr/>
                      <wps:spPr>
                        <a:xfrm>
                          <a:off x="0" y="0"/>
                          <a:ext cx="113546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05552DF" id="Straight Connector 145" o:spid="_x0000_s1026" style="position:absolute;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05pt,203.35pt" to="104.45pt,20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869184" behindDoc="0" locked="0" layoutInCell="1" allowOverlap="1" wp14:anchorId="7354BC49" wp14:editId="14C81F5A">
                <wp:simplePos x="0" y="0"/>
                <wp:positionH relativeFrom="column">
                  <wp:posOffset>703385</wp:posOffset>
                </wp:positionH>
                <wp:positionV relativeFrom="paragraph">
                  <wp:posOffset>2371411</wp:posOffset>
                </wp:positionV>
                <wp:extent cx="10048" cy="210471"/>
                <wp:effectExtent l="0" t="0" r="28575" b="37465"/>
                <wp:wrapNone/>
                <wp:docPr id="144" name="Straight Connector 144"/>
                <wp:cNvGraphicFramePr/>
                <a:graphic xmlns:a="http://schemas.openxmlformats.org/drawingml/2006/main">
                  <a:graphicData uri="http://schemas.microsoft.com/office/word/2010/wordprocessingShape">
                    <wps:wsp>
                      <wps:cNvCnPr/>
                      <wps:spPr>
                        <a:xfrm>
                          <a:off x="0" y="0"/>
                          <a:ext cx="10048" cy="21047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E9CA600" id="Straight Connector 144" o:spid="_x0000_s1026" style="position:absolute;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4pt,186.75pt" to="56.2pt,20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868160" behindDoc="0" locked="0" layoutInCell="1" allowOverlap="1" wp14:anchorId="5C6789A6" wp14:editId="0B1889DD">
                <wp:simplePos x="0" y="0"/>
                <wp:positionH relativeFrom="column">
                  <wp:posOffset>3094892</wp:posOffset>
                </wp:positionH>
                <wp:positionV relativeFrom="paragraph">
                  <wp:posOffset>633046</wp:posOffset>
                </wp:positionV>
                <wp:extent cx="2491992" cy="472273"/>
                <wp:effectExtent l="0" t="0" r="22860" b="23495"/>
                <wp:wrapNone/>
                <wp:docPr id="143" name="Straight Connector 143"/>
                <wp:cNvGraphicFramePr/>
                <a:graphic xmlns:a="http://schemas.openxmlformats.org/drawingml/2006/main">
                  <a:graphicData uri="http://schemas.microsoft.com/office/word/2010/wordprocessingShape">
                    <wps:wsp>
                      <wps:cNvCnPr/>
                      <wps:spPr>
                        <a:xfrm>
                          <a:off x="0" y="0"/>
                          <a:ext cx="2491992" cy="47227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2CC2A52" id="Straight Connector 143" o:spid="_x0000_s1026" style="position:absolute;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3.7pt,49.85pt" to="439.9pt,8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867136" behindDoc="0" locked="0" layoutInCell="1" allowOverlap="1" wp14:anchorId="476D8D9F" wp14:editId="50DED84A">
                <wp:simplePos x="0" y="0"/>
                <wp:positionH relativeFrom="column">
                  <wp:posOffset>3084229</wp:posOffset>
                </wp:positionH>
                <wp:positionV relativeFrom="paragraph">
                  <wp:posOffset>633047</wp:posOffset>
                </wp:positionV>
                <wp:extent cx="20711" cy="512466"/>
                <wp:effectExtent l="0" t="0" r="36830" b="20955"/>
                <wp:wrapNone/>
                <wp:docPr id="142" name="Straight Connector 142"/>
                <wp:cNvGraphicFramePr/>
                <a:graphic xmlns:a="http://schemas.openxmlformats.org/drawingml/2006/main">
                  <a:graphicData uri="http://schemas.microsoft.com/office/word/2010/wordprocessingShape">
                    <wps:wsp>
                      <wps:cNvCnPr/>
                      <wps:spPr>
                        <a:xfrm>
                          <a:off x="0" y="0"/>
                          <a:ext cx="20711" cy="51246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6F69EA8" id="Straight Connector 142" o:spid="_x0000_s1026" style="position:absolute;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2.85pt,49.85pt" to="244.5pt,9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866112" behindDoc="0" locked="0" layoutInCell="1" allowOverlap="1" wp14:anchorId="101C6C52" wp14:editId="2D744CAC">
                <wp:simplePos x="0" y="0"/>
                <wp:positionH relativeFrom="column">
                  <wp:posOffset>703385</wp:posOffset>
                </wp:positionH>
                <wp:positionV relativeFrom="paragraph">
                  <wp:posOffset>622935</wp:posOffset>
                </wp:positionV>
                <wp:extent cx="2381459" cy="552722"/>
                <wp:effectExtent l="0" t="0" r="19050" b="19050"/>
                <wp:wrapNone/>
                <wp:docPr id="141" name="Straight Connector 141"/>
                <wp:cNvGraphicFramePr/>
                <a:graphic xmlns:a="http://schemas.openxmlformats.org/drawingml/2006/main">
                  <a:graphicData uri="http://schemas.microsoft.com/office/word/2010/wordprocessingShape">
                    <wps:wsp>
                      <wps:cNvCnPr/>
                      <wps:spPr>
                        <a:xfrm flipH="1">
                          <a:off x="0" y="0"/>
                          <a:ext cx="2381459" cy="55272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6C7EA92" id="Straight Connector 141" o:spid="_x0000_s1026" style="position:absolute;flip:x;z-index:251866112;visibility:visible;mso-wrap-style:square;mso-wrap-distance-left:9pt;mso-wrap-distance-top:0;mso-wrap-distance-right:9pt;mso-wrap-distance-bottom:0;mso-position-horizontal:absolute;mso-position-horizontal-relative:text;mso-position-vertical:absolute;mso-position-vertical-relative:text" from="55.4pt,49.05pt" to="242.9pt,9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" strokecolor="black [3213]" strokeweight=".5pt">
                <v:stroke joinstyle="miter"/>
              </v:line>
            </w:pict>
          </mc:Fallback>
        </mc:AlternateContent>
      </w:r>
      <w:r w:rsidRPr="00A0193C">
        <w:rPr>
          <w:i/>
          <w:iCs/>
          <w:noProof/>
          <w:lang w:eastAsia="en-US"/>
        </w:rPr>
        <mc:AlternateContent>
          <mc:Choice Requires="wps">
            <w:drawing>
              <wp:anchor distT="0" distB="0" distL="114300" distR="114300" simplePos="0" relativeHeight="251865088" behindDoc="0" locked="0" layoutInCell="1" allowOverlap="1" wp14:anchorId="61AE35E1" wp14:editId="7355D8F2">
                <wp:simplePos x="0" y="0"/>
                <wp:positionH relativeFrom="page">
                  <wp:posOffset>6595787</wp:posOffset>
                </wp:positionH>
                <wp:positionV relativeFrom="paragraph">
                  <wp:posOffset>3156578</wp:posOffset>
                </wp:positionV>
                <wp:extent cx="1004291" cy="1205803"/>
                <wp:effectExtent l="495300" t="0" r="62865" b="90170"/>
                <wp:wrapNone/>
                <wp:docPr id="140" name="Rectangle 140"/>
                <wp:cNvGraphicFramePr/>
                <a:graphic xmlns:a="http://schemas.openxmlformats.org/drawingml/2006/main">
                  <a:graphicData uri="http://schemas.microsoft.com/office/word/2010/wordprocessingShape">
                    <wps:wsp>
                      <wps:cNvSpPr/>
                      <wps:spPr>
                        <a:xfrm>
                          <a:off x="0" y="0"/>
                          <a:ext cx="1004291" cy="1205803"/>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1FAC07DB" w14:textId="77777777" w:rsidR="007E7016" w:rsidRPr="00BE01BE" w:rsidRDefault="007E7016" w:rsidP="007E7016">
                            <w:pPr>
                              <w:spacing w:line="240" w:lineRule="auto"/>
                              <w:ind w:firstLine="0"/>
                              <w:jc w:val="center"/>
                            </w:pPr>
                            <w:r>
                              <w:t>These individuals influence politics of the country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1AE35E1" id="Rectangle 140" o:spid="_x0000_s1088" style="position:absolute;margin-left:519.35pt;margin-top:248.55pt;width:79.1pt;height:94.95pt;z-index:251865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" fillcolor="white [3201]" strokecolor="#4d4d4d [3209]" strokeweight="1pt">
                <v:shadow on="t" type="perspective" color="black" opacity="13107f" origin=".5,.5" offset="0,0" matrix=",23853f,,15073f"/>
                <v:textbox>
                  <w:txbxContent>
                    <w:p w14:paraId="1FAC07DB" w14:textId="77777777" w:rsidR="007E7016" w:rsidRPr="00BE01BE" w:rsidRDefault="007E7016" w:rsidP="007E7016">
                      <w:pPr>
                        <w:spacing w:line="240" w:lineRule="auto"/>
                        <w:ind w:firstLine="0"/>
                        <w:jc w:val="center"/>
                      </w:pPr>
                      <w:r>
                        <w:t>These individuals influence politics of the country</w:t>
                      </w:r>
                    </w:p>
                  </w:txbxContent>
                </v:textbox>
                <w10:wrap anchorx="page"/>
              </v:rect>
            </w:pict>
          </mc:Fallback>
        </mc:AlternateContent>
      </w:r>
      <w:r w:rsidRPr="00A0193C">
        <w:rPr>
          <w:i/>
          <w:iCs/>
          <w:noProof/>
          <w:lang w:eastAsia="en-US"/>
        </w:rPr>
        <mc:AlternateContent>
          <mc:Choice Requires="wps">
            <w:drawing>
              <wp:anchor distT="0" distB="0" distL="114300" distR="114300" simplePos="0" relativeHeight="251864064" behindDoc="0" locked="0" layoutInCell="1" allowOverlap="1" wp14:anchorId="3F709E72" wp14:editId="5E7B4FDB">
                <wp:simplePos x="0" y="0"/>
                <wp:positionH relativeFrom="page">
                  <wp:posOffset>5420178</wp:posOffset>
                </wp:positionH>
                <wp:positionV relativeFrom="paragraph">
                  <wp:posOffset>3176332</wp:posOffset>
                </wp:positionV>
                <wp:extent cx="1004291" cy="1205803"/>
                <wp:effectExtent l="495300" t="0" r="62865" b="90170"/>
                <wp:wrapNone/>
                <wp:docPr id="139" name="Rectangle 139"/>
                <wp:cNvGraphicFramePr/>
                <a:graphic xmlns:a="http://schemas.openxmlformats.org/drawingml/2006/main">
                  <a:graphicData uri="http://schemas.microsoft.com/office/word/2010/wordprocessingShape">
                    <wps:wsp>
                      <wps:cNvSpPr/>
                      <wps:spPr>
                        <a:xfrm>
                          <a:off x="0" y="0"/>
                          <a:ext cx="1004291" cy="1205803"/>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25B61D99" w14:textId="77777777" w:rsidR="007E7016" w:rsidRPr="00BE01BE" w:rsidRDefault="007E7016" w:rsidP="007E7016">
                            <w:pPr>
                              <w:spacing w:line="240" w:lineRule="auto"/>
                              <w:ind w:firstLine="0"/>
                              <w:jc w:val="center"/>
                            </w:pPr>
                            <w:r>
                              <w:t>Wealth is concentrated to few individuals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F709E72" id="Rectangle 139" o:spid="_x0000_s1089" style="position:absolute;margin-left:426.8pt;margin-top:250.1pt;width:79.1pt;height:94.95pt;z-index:251864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" fillcolor="white [3201]" strokecolor="#4d4d4d [3209]" strokeweight="1pt">
                <v:shadow on="t" type="perspective" color="black" opacity="13107f" origin=".5,.5" offset="0,0" matrix=",23853f,,15073f"/>
                <v:textbox>
                  <w:txbxContent>
                    <w:p w14:paraId="25B61D99" w14:textId="77777777" w:rsidR="007E7016" w:rsidRPr="00BE01BE" w:rsidRDefault="007E7016" w:rsidP="007E7016">
                      <w:pPr>
                        <w:spacing w:line="240" w:lineRule="auto"/>
                        <w:ind w:firstLine="0"/>
                        <w:jc w:val="center"/>
                      </w:pPr>
                      <w:r>
                        <w:t>Wealth is concentrated to few individuals</w:t>
                      </w:r>
                    </w:p>
                  </w:txbxContent>
                </v:textbox>
                <w10:wrap anchorx="page"/>
              </v:rect>
            </w:pict>
          </mc:Fallback>
        </mc:AlternateContent>
      </w:r>
      <w:r w:rsidRPr="00A0193C">
        <w:rPr>
          <w:i/>
          <w:iCs/>
          <w:noProof/>
          <w:lang w:eastAsia="en-US"/>
        </w:rPr>
        <mc:AlternateContent>
          <mc:Choice Requires="wps">
            <w:drawing>
              <wp:anchor distT="0" distB="0" distL="114300" distR="114300" simplePos="0" relativeHeight="251863040" behindDoc="0" locked="0" layoutInCell="1" allowOverlap="1" wp14:anchorId="3BB37999" wp14:editId="6F4CB1C7">
                <wp:simplePos x="0" y="0"/>
                <wp:positionH relativeFrom="page">
                  <wp:posOffset>5746576</wp:posOffset>
                </wp:positionH>
                <wp:positionV relativeFrom="paragraph">
                  <wp:posOffset>1106387</wp:posOffset>
                </wp:positionV>
                <wp:extent cx="1383665" cy="1436370"/>
                <wp:effectExtent l="590550" t="0" r="64135" b="87630"/>
                <wp:wrapNone/>
                <wp:docPr id="138" name="Rectangle 138"/>
                <wp:cNvGraphicFramePr/>
                <a:graphic xmlns:a="http://schemas.openxmlformats.org/drawingml/2006/main">
                  <a:graphicData uri="http://schemas.microsoft.com/office/word/2010/wordprocessingShape">
                    <wps:wsp>
                      <wps:cNvSpPr/>
                      <wps:spPr>
                        <a:xfrm>
                          <a:off x="0" y="0"/>
                          <a:ext cx="1383665" cy="1436370"/>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569A4388" w14:textId="77777777" w:rsidR="007E7016" w:rsidRPr="00BE01BE" w:rsidRDefault="007E7016" w:rsidP="007E7016">
                            <w:pPr>
                              <w:spacing w:line="240" w:lineRule="auto"/>
                              <w:ind w:firstLine="0"/>
                              <w:jc w:val="center"/>
                            </w:pPr>
                            <w:r>
                              <w:t xml:space="preserve">Exemption of the tax risks the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BB37999" id="Rectangle 138" o:spid="_x0000_s1090" style="position:absolute;margin-left:452.5pt;margin-top:87.1pt;width:108.95pt;height:113.1pt;z-index:251863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" fillcolor="white [3201]" strokecolor="#4d4d4d [3209]" strokeweight="1pt">
                <v:shadow on="t" type="perspective" color="black" opacity="13107f" origin=".5,.5" offset="0,0" matrix=",23853f,,15073f"/>
                <v:textbox>
                  <w:txbxContent>
                    <w:p w14:paraId="569A4388" w14:textId="77777777" w:rsidR="007E7016" w:rsidRPr="00BE01BE" w:rsidRDefault="007E7016" w:rsidP="007E7016">
                      <w:pPr>
                        <w:spacing w:line="240" w:lineRule="auto"/>
                        <w:ind w:firstLine="0"/>
                        <w:jc w:val="center"/>
                      </w:pPr>
                      <w:r>
                        <w:t xml:space="preserve">Exemption of the tax risks the </w:t>
                      </w:r>
                    </w:p>
                  </w:txbxContent>
                </v:textbox>
                <w10:wrap anchorx="page"/>
              </v:rect>
            </w:pict>
          </mc:Fallback>
        </mc:AlternateContent>
      </w:r>
      <w:r w:rsidRPr="00A0193C">
        <w:rPr>
          <w:i/>
          <w:iCs/>
          <w:noProof/>
          <w:lang w:eastAsia="en-US"/>
        </w:rPr>
        <mc:AlternateContent>
          <mc:Choice Requires="wps">
            <w:drawing>
              <wp:anchor distT="0" distB="0" distL="114300" distR="114300" simplePos="0" relativeHeight="251859968" behindDoc="0" locked="0" layoutInCell="1" allowOverlap="1" wp14:anchorId="6C4D1F45" wp14:editId="65B57D32">
                <wp:simplePos x="0" y="0"/>
                <wp:positionH relativeFrom="page">
                  <wp:posOffset>3419042</wp:posOffset>
                </wp:positionH>
                <wp:positionV relativeFrom="paragraph">
                  <wp:posOffset>1144493</wp:posOffset>
                </wp:positionV>
                <wp:extent cx="1383665" cy="1436370"/>
                <wp:effectExtent l="590550" t="0" r="64135" b="87630"/>
                <wp:wrapNone/>
                <wp:docPr id="135" name="Rectangle 135"/>
                <wp:cNvGraphicFramePr/>
                <a:graphic xmlns:a="http://schemas.openxmlformats.org/drawingml/2006/main">
                  <a:graphicData uri="http://schemas.microsoft.com/office/word/2010/wordprocessingShape">
                    <wps:wsp>
                      <wps:cNvSpPr/>
                      <wps:spPr>
                        <a:xfrm>
                          <a:off x="0" y="0"/>
                          <a:ext cx="1383665" cy="1436370"/>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771DA726" w14:textId="77777777" w:rsidR="007E7016" w:rsidRPr="00BE01BE" w:rsidRDefault="007E7016" w:rsidP="007E7016">
                            <w:pPr>
                              <w:spacing w:line="240" w:lineRule="auto"/>
                              <w:ind w:firstLine="0"/>
                              <w:jc w:val="center"/>
                            </w:pPr>
                            <w:r>
                              <w:t>Money from the taxation can be directed to the less fortunate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C4D1F45" id="Rectangle 135" o:spid="_x0000_s1091" style="position:absolute;margin-left:269.2pt;margin-top:90.1pt;width:108.95pt;height:113.1pt;z-index:251859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" fillcolor="white [3201]" strokecolor="#4d4d4d [3209]" strokeweight="1pt">
                <v:shadow on="t" type="perspective" color="black" opacity="13107f" origin=".5,.5" offset="0,0" matrix=",23853f,,15073f"/>
                <v:textbox>
                  <w:txbxContent>
                    <w:p w14:paraId="771DA726" w14:textId="77777777" w:rsidR="007E7016" w:rsidRPr="00BE01BE" w:rsidRDefault="007E7016" w:rsidP="007E7016">
                      <w:pPr>
                        <w:spacing w:line="240" w:lineRule="auto"/>
                        <w:ind w:firstLine="0"/>
                        <w:jc w:val="center"/>
                      </w:pPr>
                      <w:r>
                        <w:t>Money from the taxation can be directed to the less fortunate</w:t>
                      </w:r>
                    </w:p>
                  </w:txbxContent>
                </v:textbox>
                <w10:wrap anchorx="page"/>
              </v:rect>
            </w:pict>
          </mc:Fallback>
        </mc:AlternateContent>
      </w:r>
      <w:r w:rsidRPr="00A0193C">
        <w:rPr>
          <w:i/>
          <w:iCs/>
          <w:noProof/>
          <w:lang w:eastAsia="en-US"/>
        </w:rPr>
        <mc:AlternateContent>
          <mc:Choice Requires="wps">
            <w:drawing>
              <wp:anchor distT="0" distB="0" distL="114300" distR="114300" simplePos="0" relativeHeight="251862016" behindDoc="0" locked="0" layoutInCell="1" allowOverlap="1" wp14:anchorId="7E90CCFD" wp14:editId="14150059">
                <wp:simplePos x="0" y="0"/>
                <wp:positionH relativeFrom="page">
                  <wp:posOffset>4224089</wp:posOffset>
                </wp:positionH>
                <wp:positionV relativeFrom="paragraph">
                  <wp:posOffset>3316717</wp:posOffset>
                </wp:positionV>
                <wp:extent cx="1004291" cy="1205803"/>
                <wp:effectExtent l="495300" t="0" r="62865" b="90170"/>
                <wp:wrapNone/>
                <wp:docPr id="137" name="Rectangle 137"/>
                <wp:cNvGraphicFramePr/>
                <a:graphic xmlns:a="http://schemas.openxmlformats.org/drawingml/2006/main">
                  <a:graphicData uri="http://schemas.microsoft.com/office/word/2010/wordprocessingShape">
                    <wps:wsp>
                      <wps:cNvSpPr/>
                      <wps:spPr>
                        <a:xfrm>
                          <a:off x="0" y="0"/>
                          <a:ext cx="1004291" cy="1205803"/>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47A2487A" w14:textId="77777777" w:rsidR="007E7016" w:rsidRPr="00BE01BE" w:rsidRDefault="007E7016" w:rsidP="007E7016">
                            <w:pPr>
                              <w:spacing w:line="240" w:lineRule="auto"/>
                              <w:ind w:firstLine="0"/>
                              <w:jc w:val="center"/>
                            </w:pPr>
                            <w:r>
                              <w:t>Provide them an opportunity to success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E90CCFD" id="Rectangle 137" o:spid="_x0000_s1092" style="position:absolute;margin-left:332.6pt;margin-top:261.15pt;width:79.1pt;height:94.95pt;z-index:251862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" fillcolor="white [3201]" strokecolor="#4d4d4d [3209]" strokeweight="1pt">
                <v:shadow on="t" type="perspective" color="black" opacity="13107f" origin=".5,.5" offset="0,0" matrix=",23853f,,15073f"/>
                <v:textbox>
                  <w:txbxContent>
                    <w:p w14:paraId="47A2487A" w14:textId="77777777" w:rsidR="007E7016" w:rsidRPr="00BE01BE" w:rsidRDefault="007E7016" w:rsidP="007E7016">
                      <w:pPr>
                        <w:spacing w:line="240" w:lineRule="auto"/>
                        <w:ind w:firstLine="0"/>
                        <w:jc w:val="center"/>
                      </w:pPr>
                      <w:r>
                        <w:t>Provide them an opportunity to success</w:t>
                      </w:r>
                    </w:p>
                  </w:txbxContent>
                </v:textbox>
                <w10:wrap anchorx="page"/>
              </v:rect>
            </w:pict>
          </mc:Fallback>
        </mc:AlternateContent>
      </w:r>
      <w:r w:rsidRPr="00A0193C">
        <w:rPr>
          <w:i/>
          <w:iCs/>
          <w:noProof/>
          <w:lang w:eastAsia="en-US"/>
        </w:rPr>
        <mc:AlternateContent>
          <mc:Choice Requires="wps">
            <w:drawing>
              <wp:anchor distT="0" distB="0" distL="114300" distR="114300" simplePos="0" relativeHeight="251860992" behindDoc="0" locked="0" layoutInCell="1" allowOverlap="1" wp14:anchorId="04BB0252" wp14:editId="1554A8CE">
                <wp:simplePos x="0" y="0"/>
                <wp:positionH relativeFrom="page">
                  <wp:posOffset>3098465</wp:posOffset>
                </wp:positionH>
                <wp:positionV relativeFrom="paragraph">
                  <wp:posOffset>3347050</wp:posOffset>
                </wp:positionV>
                <wp:extent cx="1004291" cy="1205803"/>
                <wp:effectExtent l="495300" t="0" r="62865" b="90170"/>
                <wp:wrapNone/>
                <wp:docPr id="136" name="Rectangle 136"/>
                <wp:cNvGraphicFramePr/>
                <a:graphic xmlns:a="http://schemas.openxmlformats.org/drawingml/2006/main">
                  <a:graphicData uri="http://schemas.microsoft.com/office/word/2010/wordprocessingShape">
                    <wps:wsp>
                      <wps:cNvSpPr/>
                      <wps:spPr>
                        <a:xfrm>
                          <a:off x="0" y="0"/>
                          <a:ext cx="1004291" cy="1205803"/>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37C34AE9" w14:textId="77777777" w:rsidR="007E7016" w:rsidRPr="00BE01BE" w:rsidRDefault="007E7016" w:rsidP="007E7016">
                            <w:pPr>
                              <w:spacing w:line="240" w:lineRule="auto"/>
                              <w:ind w:firstLine="0"/>
                              <w:jc w:val="center"/>
                            </w:pPr>
                            <w:r>
                              <w:t>Provide them access to good health care, education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4BB0252" id="Rectangle 136" o:spid="_x0000_s1093" style="position:absolute;margin-left:243.95pt;margin-top:263.55pt;width:79.1pt;height:94.95pt;z-index:251860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" fillcolor="white [3201]" strokecolor="#4d4d4d [3209]" strokeweight="1pt">
                <v:shadow on="t" type="perspective" color="black" opacity="13107f" origin=".5,.5" offset="0,0" matrix=",23853f,,15073f"/>
                <v:textbox>
                  <w:txbxContent>
                    <w:p w14:paraId="37C34AE9" w14:textId="77777777" w:rsidR="007E7016" w:rsidRPr="00BE01BE" w:rsidRDefault="007E7016" w:rsidP="007E7016">
                      <w:pPr>
                        <w:spacing w:line="240" w:lineRule="auto"/>
                        <w:ind w:firstLine="0"/>
                        <w:jc w:val="center"/>
                      </w:pPr>
                      <w:r>
                        <w:t>Provide them access to good health care, education</w:t>
                      </w:r>
                    </w:p>
                  </w:txbxContent>
                </v:textbox>
                <w10:wrap anchorx="page"/>
              </v:rect>
            </w:pict>
          </mc:Fallback>
        </mc:AlternateContent>
      </w:r>
      <w:r w:rsidRPr="00A0193C">
        <w:rPr>
          <w:i/>
          <w:iCs/>
          <w:noProof/>
          <w:lang w:eastAsia="en-US"/>
        </w:rPr>
        <mc:AlternateContent>
          <mc:Choice Requires="wps">
            <w:drawing>
              <wp:anchor distT="0" distB="0" distL="114300" distR="114300" simplePos="0" relativeHeight="251856896" behindDoc="0" locked="0" layoutInCell="1" allowOverlap="1" wp14:anchorId="6BDCB655" wp14:editId="0D4BD05F">
                <wp:simplePos x="0" y="0"/>
                <wp:positionH relativeFrom="margin">
                  <wp:posOffset>134348</wp:posOffset>
                </wp:positionH>
                <wp:positionV relativeFrom="paragraph">
                  <wp:posOffset>1164660</wp:posOffset>
                </wp:positionV>
                <wp:extent cx="1241600" cy="1205803"/>
                <wp:effectExtent l="495300" t="0" r="53975" b="90170"/>
                <wp:wrapNone/>
                <wp:docPr id="132" name="Rectangle 132"/>
                <wp:cNvGraphicFramePr/>
                <a:graphic xmlns:a="http://schemas.openxmlformats.org/drawingml/2006/main">
                  <a:graphicData uri="http://schemas.microsoft.com/office/word/2010/wordprocessingShape">
                    <wps:wsp>
                      <wps:cNvSpPr/>
                      <wps:spPr>
                        <a:xfrm>
                          <a:off x="0" y="0"/>
                          <a:ext cx="1241600" cy="1205803"/>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5A1D9746" w14:textId="77777777" w:rsidR="007E7016" w:rsidRPr="00BE01BE" w:rsidRDefault="007E7016" w:rsidP="007E7016">
                            <w:pPr>
                              <w:spacing w:line="240" w:lineRule="auto"/>
                              <w:ind w:firstLine="0"/>
                              <w:jc w:val="center"/>
                            </w:pPr>
                            <w:r w:rsidRPr="00303138">
                              <w:t>those who inherit huge sums of money</w:t>
                            </w:r>
                            <w:r>
                              <w:t xml:space="preserve"> </w:t>
                            </w:r>
                            <w:r w:rsidRPr="00303138">
                              <w:t>are not really benefitted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BDCB655" id="Rectangle 132" o:spid="_x0000_s1094" style="position:absolute;margin-left:10.6pt;margin-top:91.7pt;width:97.75pt;height:94.95pt;z-index:251856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" fillcolor="white [3201]" strokecolor="#4d4d4d [3209]" strokeweight="1pt">
                <v:shadow on="t" type="perspective" color="black" opacity="13107f" origin=".5,.5" offset="0,0" matrix=",23853f,,15073f"/>
                <v:textbox>
                  <w:txbxContent>
                    <w:p w14:paraId="5A1D9746" w14:textId="77777777" w:rsidR="007E7016" w:rsidRPr="00BE01BE" w:rsidRDefault="007E7016" w:rsidP="007E7016">
                      <w:pPr>
                        <w:spacing w:line="240" w:lineRule="auto"/>
                        <w:ind w:firstLine="0"/>
                        <w:jc w:val="center"/>
                      </w:pPr>
                      <w:r w:rsidRPr="00303138">
                        <w:t>those who inherit huge sums of money</w:t>
                      </w:r>
                      <w:r>
                        <w:t xml:space="preserve"> </w:t>
                      </w:r>
                      <w:r w:rsidRPr="00303138">
                        <w:t>are not really benefitted</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1858944" behindDoc="0" locked="0" layoutInCell="1" allowOverlap="1" wp14:anchorId="308578CC" wp14:editId="0B77EB00">
                <wp:simplePos x="0" y="0"/>
                <wp:positionH relativeFrom="page">
                  <wp:posOffset>1843454</wp:posOffset>
                </wp:positionH>
                <wp:positionV relativeFrom="paragraph">
                  <wp:posOffset>2754511</wp:posOffset>
                </wp:positionV>
                <wp:extent cx="1004291" cy="1205803"/>
                <wp:effectExtent l="495300" t="0" r="62865" b="90170"/>
                <wp:wrapNone/>
                <wp:docPr id="134" name="Rectangle 134"/>
                <wp:cNvGraphicFramePr/>
                <a:graphic xmlns:a="http://schemas.openxmlformats.org/drawingml/2006/main">
                  <a:graphicData uri="http://schemas.microsoft.com/office/word/2010/wordprocessingShape">
                    <wps:wsp>
                      <wps:cNvSpPr/>
                      <wps:spPr>
                        <a:xfrm>
                          <a:off x="0" y="0"/>
                          <a:ext cx="1004291" cy="1205803"/>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3C412EF9" w14:textId="77777777" w:rsidR="007E7016" w:rsidRPr="00BE01BE" w:rsidRDefault="007E7016" w:rsidP="007E7016">
                            <w:pPr>
                              <w:spacing w:line="240" w:lineRule="auto"/>
                              <w:ind w:firstLine="0"/>
                              <w:jc w:val="center"/>
                            </w:pPr>
                            <w:r>
                              <w:t>Inheritance makes people waste talents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08578CC" id="Rectangle 134" o:spid="_x0000_s1095" style="position:absolute;margin-left:145.15pt;margin-top:216.9pt;width:79.1pt;height:94.95pt;z-index:251858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" fillcolor="white [3201]" strokecolor="#4d4d4d [3209]" strokeweight="1pt">
                <v:shadow on="t" type="perspective" color="black" opacity="13107f" origin=".5,.5" offset="0,0" matrix=",23853f,,15073f"/>
                <v:textbox>
                  <w:txbxContent>
                    <w:p w14:paraId="3C412EF9" w14:textId="77777777" w:rsidR="007E7016" w:rsidRPr="00BE01BE" w:rsidRDefault="007E7016" w:rsidP="007E7016">
                      <w:pPr>
                        <w:spacing w:line="240" w:lineRule="auto"/>
                        <w:ind w:firstLine="0"/>
                        <w:jc w:val="center"/>
                      </w:pPr>
                      <w:r>
                        <w:t>Inheritance makes people waste talents</w:t>
                      </w:r>
                    </w:p>
                  </w:txbxContent>
                </v:textbox>
                <w10:wrap anchorx="page"/>
              </v:rect>
            </w:pict>
          </mc:Fallback>
        </mc:AlternateContent>
      </w:r>
      <w:r w:rsidRPr="00A0193C">
        <w:rPr>
          <w:i/>
          <w:iCs/>
          <w:noProof/>
          <w:lang w:eastAsia="en-US"/>
        </w:rPr>
        <mc:AlternateContent>
          <mc:Choice Requires="wps">
            <w:drawing>
              <wp:anchor distT="0" distB="0" distL="114300" distR="114300" simplePos="0" relativeHeight="251857920" behindDoc="0" locked="0" layoutInCell="1" allowOverlap="1" wp14:anchorId="127F1E05" wp14:editId="31AF5014">
                <wp:simplePos x="0" y="0"/>
                <wp:positionH relativeFrom="page">
                  <wp:align>left</wp:align>
                </wp:positionH>
                <wp:positionV relativeFrom="paragraph">
                  <wp:posOffset>2763297</wp:posOffset>
                </wp:positionV>
                <wp:extent cx="1004291" cy="1205803"/>
                <wp:effectExtent l="495300" t="0" r="62865" b="90170"/>
                <wp:wrapNone/>
                <wp:docPr id="133" name="Rectangle 133"/>
                <wp:cNvGraphicFramePr/>
                <a:graphic xmlns:a="http://schemas.openxmlformats.org/drawingml/2006/main">
                  <a:graphicData uri="http://schemas.microsoft.com/office/word/2010/wordprocessingShape">
                    <wps:wsp>
                      <wps:cNvSpPr/>
                      <wps:spPr>
                        <a:xfrm>
                          <a:off x="0" y="0"/>
                          <a:ext cx="1004291" cy="1205803"/>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2BB3D86E" w14:textId="77777777" w:rsidR="007E7016" w:rsidRPr="00BE01BE" w:rsidRDefault="007E7016" w:rsidP="007E7016">
                            <w:pPr>
                              <w:spacing w:line="240" w:lineRule="auto"/>
                              <w:ind w:firstLine="0"/>
                              <w:jc w:val="center"/>
                            </w:pPr>
                            <w:r>
                              <w:t>Inheritance makes an individual lazy and less ambitious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27F1E05" id="Rectangle 133" o:spid="_x0000_s1096" style="position:absolute;margin-left:0;margin-top:217.6pt;width:79.1pt;height:94.95pt;z-index:25185792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" fillcolor="white [3201]" strokecolor="#4d4d4d [3209]" strokeweight="1pt">
                <v:shadow on="t" type="perspective" color="black" opacity="13107f" origin=".5,.5" offset="0,0" matrix=",23853f,,15073f"/>
                <v:textbox>
                  <w:txbxContent>
                    <w:p w14:paraId="2BB3D86E" w14:textId="77777777" w:rsidR="007E7016" w:rsidRPr="00BE01BE" w:rsidRDefault="007E7016" w:rsidP="007E7016">
                      <w:pPr>
                        <w:spacing w:line="240" w:lineRule="auto"/>
                        <w:ind w:firstLine="0"/>
                        <w:jc w:val="center"/>
                      </w:pPr>
                      <w:r>
                        <w:t>Inheritance makes an individual lazy and less ambitious</w:t>
                      </w:r>
                    </w:p>
                  </w:txbxContent>
                </v:textbox>
                <w10:wrap anchorx="page"/>
              </v:rect>
            </w:pict>
          </mc:Fallback>
        </mc:AlternateContent>
      </w:r>
      <w:r w:rsidRPr="00A0193C">
        <w:rPr>
          <w:i/>
          <w:iCs/>
          <w:noProof/>
          <w:lang w:eastAsia="en-US"/>
        </w:rPr>
        <mc:AlternateContent>
          <mc:Choice Requires="wps">
            <w:drawing>
              <wp:anchor distT="0" distB="0" distL="114300" distR="114300" simplePos="0" relativeHeight="251855872" behindDoc="0" locked="0" layoutInCell="1" allowOverlap="1" wp14:anchorId="2D9FD3D4" wp14:editId="678E2735">
                <wp:simplePos x="0" y="0"/>
                <wp:positionH relativeFrom="margin">
                  <wp:align>center</wp:align>
                </wp:positionH>
                <wp:positionV relativeFrom="paragraph">
                  <wp:posOffset>0</wp:posOffset>
                </wp:positionV>
                <wp:extent cx="2205543" cy="622998"/>
                <wp:effectExtent l="285750" t="0" r="61595" b="100965"/>
                <wp:wrapNone/>
                <wp:docPr id="131" name="Rectangle 131"/>
                <wp:cNvGraphicFramePr/>
                <a:graphic xmlns:a="http://schemas.openxmlformats.org/drawingml/2006/main">
                  <a:graphicData uri="http://schemas.microsoft.com/office/word/2010/wordprocessingShape">
                    <wps:wsp>
                      <wps:cNvSpPr/>
                      <wps:spPr>
                        <a:xfrm>
                          <a:off x="0" y="0"/>
                          <a:ext cx="2205543" cy="622998"/>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2D82C2DD" w14:textId="77777777" w:rsidR="007E7016" w:rsidRPr="00A91E2A" w:rsidRDefault="007E7016" w:rsidP="007E7016">
                            <w:pPr>
                              <w:spacing w:line="240" w:lineRule="auto"/>
                              <w:ind w:firstLine="0"/>
                              <w:jc w:val="center"/>
                            </w:pPr>
                            <w:r w:rsidRPr="00A91E2A">
                              <w:t>Inheritance taxes be maintained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D9FD3D4" id="Rectangle 131" o:spid="_x0000_s1097" style="position:absolute;margin-left:0;margin-top:0;width:173.65pt;height:49.05pt;z-index:2518558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" fillcolor="white [3201]" strokecolor="#4d4d4d [3209]" strokeweight="1pt">
                <v:shadow on="t" type="perspective" color="black" opacity="13107f" origin=".5,.5" offset="0,0" matrix=",23853f,,15073f"/>
                <v:textbox>
                  <w:txbxContent>
                    <w:p w14:paraId="2D82C2DD" w14:textId="77777777" w:rsidR="007E7016" w:rsidRPr="00A91E2A" w:rsidRDefault="007E7016" w:rsidP="007E7016">
                      <w:pPr>
                        <w:spacing w:line="240" w:lineRule="auto"/>
                        <w:ind w:firstLine="0"/>
                        <w:jc w:val="center"/>
                      </w:pPr>
                      <w:r w:rsidRPr="00A91E2A">
                        <w:t>Inheritance taxes be maintained</w:t>
                      </w:r>
                    </w:p>
                  </w:txbxContent>
                </v:textbox>
                <w10:wrap anchorx="margin"/>
              </v:rect>
            </w:pict>
          </mc:Fallback>
        </mc:AlternateContent>
      </w:r>
    </w:p>
    <w:p w14:paraId="6CCA4860" w14:textId="77777777" w:rsidR="007E7016" w:rsidRDefault="007E7016"/>
    <w:p w14:paraId="7F1C8B18" w14:textId="77777777" w:rsidR="007E7016" w:rsidRDefault="007E7016"/>
    <w:p w14:paraId="7C50E495" w14:textId="4E22A3B3" w:rsidR="007E7016" w:rsidRDefault="007E7016"/>
    <w:p w14:paraId="26212C7C" w14:textId="77777777" w:rsidR="007E7016" w:rsidRDefault="007E7016"/>
    <w:p w14:paraId="60AF010F" w14:textId="77777777" w:rsidR="007E7016" w:rsidRDefault="007E7016"/>
    <w:p w14:paraId="0BBC0C0C" w14:textId="77777777" w:rsidR="007E7016" w:rsidRDefault="007E7016"/>
    <w:p w14:paraId="159B949E" w14:textId="77777777" w:rsidR="007E7016" w:rsidRDefault="007E7016"/>
    <w:p w14:paraId="1BFF6356" w14:textId="77777777" w:rsidR="007E7016" w:rsidRDefault="007E7016"/>
    <w:p w14:paraId="257030B7" w14:textId="77777777" w:rsidR="007E7016" w:rsidRDefault="007E7016"/>
    <w:p w14:paraId="77ECC444" w14:textId="4D3DB5FD" w:rsidR="007E7016" w:rsidRDefault="007E7016"/>
    <w:p w14:paraId="12B8283D" w14:textId="5E470C1B" w:rsidR="007E7016" w:rsidRDefault="007E7016"/>
    <w:p w14:paraId="324E48AB" w14:textId="3310DC0B" w:rsidR="007E7016" w:rsidRDefault="007E7016"/>
    <w:p w14:paraId="30FC8953" w14:textId="51EC7E03" w:rsidR="007E7016" w:rsidRDefault="007E7016"/>
    <w:p w14:paraId="511B380C" w14:textId="77777777" w:rsidR="007E7016" w:rsidRDefault="007E7016"/>
    <w:p w14:paraId="6C6EF688" w14:textId="6CF9477A" w:rsidR="007F757D" w:rsidRDefault="007E7016" w:rsidP="007E7016">
      <w:pPr>
        <w:ind w:firstLine="0"/>
      </w:pPr>
      <w:r w:rsidRPr="007E7016">
        <w:t xml:space="preserve">15. We should not ban hate speech at universities. For as ugly and hateful as racist and sexist and homophobic speech is, banning it only forces it underground, where it becomes even uglier and nastier as those whose ideas are not allowed free expression become even more bitter and resentful. Furthermore, banning such speech is not the best way to change the views of those who use such speech; instead of banning it, we must bring it out in the open and make clear how hateful and ugly and unfair such attitudes are, and openly criticize and refute those who hold such views. And finally, a ban on speech is a dangerous thing: for once we ban speech that we </w:t>
      </w:r>
      <w:r w:rsidRPr="007E7016">
        <w:lastRenderedPageBreak/>
        <w:t>find hateful and offensive, that opens the door to bans on all sorts of expression of opinion, including radical ideas.</w:t>
      </w:r>
    </w:p>
    <w:p w14:paraId="01DFF173" w14:textId="2EB066E9" w:rsidR="007E7016" w:rsidRPr="007F757D" w:rsidRDefault="007F757D" w:rsidP="007F757D">
      <w:pPr>
        <w:spacing w:line="240" w:lineRule="auto"/>
        <w:ind w:firstLine="0"/>
      </w:pPr>
      <w:r w:rsidRPr="007F757D">
        <w:rPr>
          <w:b/>
          <w:bCs/>
        </w:rPr>
        <w:t>Conclusion:</w:t>
      </w:r>
      <w:r>
        <w:t xml:space="preserve"> </w:t>
      </w:r>
      <w:r w:rsidRPr="007F757D">
        <w:rPr>
          <w:i/>
          <w:iCs/>
        </w:rPr>
        <w:t>Hate speeches should not be banned in universities</w:t>
      </w:r>
      <w:r>
        <w:rPr>
          <w:i/>
          <w:iCs/>
        </w:rPr>
        <w:t xml:space="preserve">. </w:t>
      </w:r>
      <w:r w:rsidRPr="007F757D">
        <w:t>The ideas brought forward were relevant</w:t>
      </w:r>
      <w:r>
        <w:t>.</w:t>
      </w:r>
    </w:p>
    <w:p w14:paraId="634182AA" w14:textId="6D07A03D" w:rsidR="008D1C7B" w:rsidRDefault="008D1C7B" w:rsidP="008D1C7B">
      <w:pPr>
        <w:ind w:firstLine="0"/>
      </w:pPr>
      <w:r>
        <w:rPr>
          <w:i/>
          <w:iCs/>
          <w:noProof/>
          <w:lang w:eastAsia="en-US"/>
        </w:rPr>
        <mc:AlternateContent>
          <mc:Choice Requires="wps">
            <w:drawing>
              <wp:anchor distT="0" distB="0" distL="114300" distR="114300" simplePos="0" relativeHeight="251898880" behindDoc="0" locked="0" layoutInCell="1" allowOverlap="1" wp14:anchorId="633E97DC" wp14:editId="045C07A0">
                <wp:simplePos x="0" y="0"/>
                <wp:positionH relativeFrom="column">
                  <wp:posOffset>3850152</wp:posOffset>
                </wp:positionH>
                <wp:positionV relativeFrom="paragraph">
                  <wp:posOffset>2808375</wp:posOffset>
                </wp:positionV>
                <wp:extent cx="0" cy="432079"/>
                <wp:effectExtent l="0" t="0" r="38100" b="25400"/>
                <wp:wrapNone/>
                <wp:docPr id="173" name="Straight Connector 173"/>
                <wp:cNvGraphicFramePr/>
                <a:graphic xmlns:a="http://schemas.openxmlformats.org/drawingml/2006/main">
                  <a:graphicData uri="http://schemas.microsoft.com/office/word/2010/wordprocessingShape">
                    <wps:wsp>
                      <wps:cNvCnPr/>
                      <wps:spPr>
                        <a:xfrm>
                          <a:off x="0" y="0"/>
                          <a:ext cx="0" cy="43207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41EA7A8" id="Straight Connector 173" o:spid="_x0000_s1026" style="position:absolute;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3.15pt,221.15pt" to="303.15pt,25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897856" behindDoc="0" locked="0" layoutInCell="1" allowOverlap="1" wp14:anchorId="16515A07" wp14:editId="49F77384">
                <wp:simplePos x="0" y="0"/>
                <wp:positionH relativeFrom="column">
                  <wp:posOffset>2853733</wp:posOffset>
                </wp:positionH>
                <wp:positionV relativeFrom="paragraph">
                  <wp:posOffset>2807007</wp:posOffset>
                </wp:positionV>
                <wp:extent cx="0" cy="432079"/>
                <wp:effectExtent l="0" t="0" r="38100" b="25400"/>
                <wp:wrapNone/>
                <wp:docPr id="172" name="Straight Connector 172"/>
                <wp:cNvGraphicFramePr/>
                <a:graphic xmlns:a="http://schemas.openxmlformats.org/drawingml/2006/main">
                  <a:graphicData uri="http://schemas.microsoft.com/office/word/2010/wordprocessingShape">
                    <wps:wsp>
                      <wps:cNvCnPr/>
                      <wps:spPr>
                        <a:xfrm>
                          <a:off x="0" y="0"/>
                          <a:ext cx="0" cy="43207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19CA1B4" id="Straight Connector 172" o:spid="_x0000_s1026" style="position:absolute;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7pt,221pt" to="224.7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896832" behindDoc="0" locked="0" layoutInCell="1" allowOverlap="1" wp14:anchorId="351778E7" wp14:editId="6086099C">
                <wp:simplePos x="0" y="0"/>
                <wp:positionH relativeFrom="column">
                  <wp:posOffset>2853732</wp:posOffset>
                </wp:positionH>
                <wp:positionV relativeFrom="paragraph">
                  <wp:posOffset>2807007</wp:posOffset>
                </wp:positionV>
                <wp:extent cx="984738" cy="10048"/>
                <wp:effectExtent l="0" t="0" r="25400" b="28575"/>
                <wp:wrapNone/>
                <wp:docPr id="171" name="Straight Connector 171"/>
                <wp:cNvGraphicFramePr/>
                <a:graphic xmlns:a="http://schemas.openxmlformats.org/drawingml/2006/main">
                  <a:graphicData uri="http://schemas.microsoft.com/office/word/2010/wordprocessingShape">
                    <wps:wsp>
                      <wps:cNvCnPr/>
                      <wps:spPr>
                        <a:xfrm flipV="1">
                          <a:off x="0" y="0"/>
                          <a:ext cx="984738" cy="1004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1F99312" id="Straight Connector 171" o:spid="_x0000_s1026" style="position:absolute;flip:y;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7pt,221pt" to="302.25pt,2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895808" behindDoc="0" locked="0" layoutInCell="1" allowOverlap="1" wp14:anchorId="112BA1C2" wp14:editId="51E93B29">
                <wp:simplePos x="0" y="0"/>
                <wp:positionH relativeFrom="column">
                  <wp:posOffset>3366198</wp:posOffset>
                </wp:positionH>
                <wp:positionV relativeFrom="paragraph">
                  <wp:posOffset>2575895</wp:posOffset>
                </wp:positionV>
                <wp:extent cx="10069" cy="241160"/>
                <wp:effectExtent l="0" t="0" r="28575" b="26035"/>
                <wp:wrapNone/>
                <wp:docPr id="170" name="Straight Connector 170"/>
                <wp:cNvGraphicFramePr/>
                <a:graphic xmlns:a="http://schemas.openxmlformats.org/drawingml/2006/main">
                  <a:graphicData uri="http://schemas.microsoft.com/office/word/2010/wordprocessingShape">
                    <wps:wsp>
                      <wps:cNvCnPr/>
                      <wps:spPr>
                        <a:xfrm>
                          <a:off x="0" y="0"/>
                          <a:ext cx="10069" cy="2411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C2F6057" id="Straight Connector 170" o:spid="_x0000_s1026" style="position:absolute;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5.05pt,202.85pt" to="265.85pt,2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894784" behindDoc="0" locked="0" layoutInCell="1" allowOverlap="1" wp14:anchorId="7B8F69C2" wp14:editId="47D93DD3">
                <wp:simplePos x="0" y="0"/>
                <wp:positionH relativeFrom="column">
                  <wp:posOffset>1579015</wp:posOffset>
                </wp:positionH>
                <wp:positionV relativeFrom="paragraph">
                  <wp:posOffset>2426740</wp:posOffset>
                </wp:positionV>
                <wp:extent cx="0" cy="401934"/>
                <wp:effectExtent l="0" t="0" r="38100" b="36830"/>
                <wp:wrapNone/>
                <wp:docPr id="169" name="Straight Connector 169"/>
                <wp:cNvGraphicFramePr/>
                <a:graphic xmlns:a="http://schemas.openxmlformats.org/drawingml/2006/main">
                  <a:graphicData uri="http://schemas.microsoft.com/office/word/2010/wordprocessingShape">
                    <wps:wsp>
                      <wps:cNvCnPr/>
                      <wps:spPr>
                        <a:xfrm>
                          <a:off x="0" y="0"/>
                          <a:ext cx="0" cy="40193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A542BB9" id="Straight Connector 169" o:spid="_x0000_s1026" style="position:absolute;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4.35pt,191.1pt" to="124.35pt,22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893760" behindDoc="0" locked="0" layoutInCell="1" allowOverlap="1" wp14:anchorId="7425955A" wp14:editId="60DF8565">
                <wp:simplePos x="0" y="0"/>
                <wp:positionH relativeFrom="column">
                  <wp:posOffset>502418</wp:posOffset>
                </wp:positionH>
                <wp:positionV relativeFrom="paragraph">
                  <wp:posOffset>2425170</wp:posOffset>
                </wp:positionV>
                <wp:extent cx="0" cy="401934"/>
                <wp:effectExtent l="0" t="0" r="38100" b="36830"/>
                <wp:wrapNone/>
                <wp:docPr id="167" name="Straight Connector 167"/>
                <wp:cNvGraphicFramePr/>
                <a:graphic xmlns:a="http://schemas.openxmlformats.org/drawingml/2006/main">
                  <a:graphicData uri="http://schemas.microsoft.com/office/word/2010/wordprocessingShape">
                    <wps:wsp>
                      <wps:cNvCnPr/>
                      <wps:spPr>
                        <a:xfrm>
                          <a:off x="0" y="0"/>
                          <a:ext cx="0" cy="40193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338C5DF" id="Straight Connector 167" o:spid="_x0000_s1026" style="position:absolute;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55pt,190.95pt" to="39.55pt,22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892736" behindDoc="0" locked="0" layoutInCell="1" allowOverlap="1" wp14:anchorId="7A0D5C83" wp14:editId="6DA31236">
                <wp:simplePos x="0" y="0"/>
                <wp:positionH relativeFrom="column">
                  <wp:posOffset>502418</wp:posOffset>
                </wp:positionH>
                <wp:positionV relativeFrom="paragraph">
                  <wp:posOffset>2425170</wp:posOffset>
                </wp:positionV>
                <wp:extent cx="1075173" cy="0"/>
                <wp:effectExtent l="0" t="0" r="0" b="0"/>
                <wp:wrapNone/>
                <wp:docPr id="166" name="Straight Connector 166"/>
                <wp:cNvGraphicFramePr/>
                <a:graphic xmlns:a="http://schemas.openxmlformats.org/drawingml/2006/main">
                  <a:graphicData uri="http://schemas.microsoft.com/office/word/2010/wordprocessingShape">
                    <wps:wsp>
                      <wps:cNvCnPr/>
                      <wps:spPr>
                        <a:xfrm>
                          <a:off x="0" y="0"/>
                          <a:ext cx="107517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DCC1E28" id="Straight Connector 166" o:spid="_x0000_s1026" style="position:absolute;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55pt,190.95pt" to="124.2pt,19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891712" behindDoc="0" locked="0" layoutInCell="1" allowOverlap="1" wp14:anchorId="23FE8EF1" wp14:editId="77BE679F">
                <wp:simplePos x="0" y="0"/>
                <wp:positionH relativeFrom="column">
                  <wp:posOffset>1065125</wp:posOffset>
                </wp:positionH>
                <wp:positionV relativeFrom="paragraph">
                  <wp:posOffset>2184009</wp:posOffset>
                </wp:positionV>
                <wp:extent cx="10049" cy="241161"/>
                <wp:effectExtent l="0" t="0" r="28575" b="26035"/>
                <wp:wrapNone/>
                <wp:docPr id="165" name="Straight Connector 165"/>
                <wp:cNvGraphicFramePr/>
                <a:graphic xmlns:a="http://schemas.openxmlformats.org/drawingml/2006/main">
                  <a:graphicData uri="http://schemas.microsoft.com/office/word/2010/wordprocessingShape">
                    <wps:wsp>
                      <wps:cNvCnPr/>
                      <wps:spPr>
                        <a:xfrm>
                          <a:off x="0" y="0"/>
                          <a:ext cx="10049" cy="24116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FD10FE6" id="Straight Connector 165" o:spid="_x0000_s1026" style="position:absolute;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3.85pt,171.95pt" to="84.65pt,19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890688" behindDoc="0" locked="0" layoutInCell="1" allowOverlap="1" wp14:anchorId="5E9A482E" wp14:editId="5FCFEBA5">
                <wp:simplePos x="0" y="0"/>
                <wp:positionH relativeFrom="column">
                  <wp:posOffset>2974311</wp:posOffset>
                </wp:positionH>
                <wp:positionV relativeFrom="paragraph">
                  <wp:posOffset>1058594</wp:posOffset>
                </wp:positionV>
                <wp:extent cx="2311121" cy="522514"/>
                <wp:effectExtent l="0" t="0" r="32385" b="30480"/>
                <wp:wrapNone/>
                <wp:docPr id="164" name="Straight Connector 164"/>
                <wp:cNvGraphicFramePr/>
                <a:graphic xmlns:a="http://schemas.openxmlformats.org/drawingml/2006/main">
                  <a:graphicData uri="http://schemas.microsoft.com/office/word/2010/wordprocessingShape">
                    <wps:wsp>
                      <wps:cNvCnPr/>
                      <wps:spPr>
                        <a:xfrm>
                          <a:off x="0" y="0"/>
                          <a:ext cx="2311121" cy="52251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DBB1777" id="Straight Connector 164" o:spid="_x0000_s1026" style="position:absolute;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4.2pt,83.35pt" to="416.2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889664" behindDoc="0" locked="0" layoutInCell="1" allowOverlap="1" wp14:anchorId="468FF81A" wp14:editId="1C2DCB26">
                <wp:simplePos x="0" y="0"/>
                <wp:positionH relativeFrom="column">
                  <wp:posOffset>2974018</wp:posOffset>
                </wp:positionH>
                <wp:positionV relativeFrom="paragraph">
                  <wp:posOffset>1048545</wp:posOffset>
                </wp:positionV>
                <wp:extent cx="402227" cy="472273"/>
                <wp:effectExtent l="0" t="0" r="36195" b="23495"/>
                <wp:wrapNone/>
                <wp:docPr id="163" name="Straight Connector 163"/>
                <wp:cNvGraphicFramePr/>
                <a:graphic xmlns:a="http://schemas.openxmlformats.org/drawingml/2006/main">
                  <a:graphicData uri="http://schemas.microsoft.com/office/word/2010/wordprocessingShape">
                    <wps:wsp>
                      <wps:cNvCnPr/>
                      <wps:spPr>
                        <a:xfrm>
                          <a:off x="0" y="0"/>
                          <a:ext cx="402227" cy="47227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D8575B1" id="Straight Connector 163" o:spid="_x0000_s1026" style="position:absolute;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4.15pt,82.55pt" to="265.8pt,1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888640" behindDoc="0" locked="0" layoutInCell="1" allowOverlap="1" wp14:anchorId="23D73225" wp14:editId="11AB77E8">
                <wp:simplePos x="0" y="0"/>
                <wp:positionH relativeFrom="column">
                  <wp:posOffset>1135464</wp:posOffset>
                </wp:positionH>
                <wp:positionV relativeFrom="paragraph">
                  <wp:posOffset>1048483</wp:posOffset>
                </wp:positionV>
                <wp:extent cx="1798655" cy="512528"/>
                <wp:effectExtent l="0" t="0" r="30480" b="20955"/>
                <wp:wrapNone/>
                <wp:docPr id="162" name="Straight Connector 162"/>
                <wp:cNvGraphicFramePr/>
                <a:graphic xmlns:a="http://schemas.openxmlformats.org/drawingml/2006/main">
                  <a:graphicData uri="http://schemas.microsoft.com/office/word/2010/wordprocessingShape">
                    <wps:wsp>
                      <wps:cNvCnPr/>
                      <wps:spPr>
                        <a:xfrm flipH="1">
                          <a:off x="0" y="0"/>
                          <a:ext cx="1798655" cy="51252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5089C76" id="Straight Connector 162" o:spid="_x0000_s1026" style="position:absolute;flip:x;z-index:251888640;visibility:visible;mso-wrap-style:square;mso-wrap-distance-left:9pt;mso-wrap-distance-top:0;mso-wrap-distance-right:9pt;mso-wrap-distance-bottom:0;mso-position-horizontal:absolute;mso-position-horizontal-relative:text;mso-position-vertical:absolute;mso-position-vertical-relative:text" from="89.4pt,82.55pt" to="231.05pt,1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" strokecolor="black [3213]" strokeweight=".5pt">
                <v:stroke joinstyle="miter"/>
              </v:line>
            </w:pict>
          </mc:Fallback>
        </mc:AlternateContent>
      </w:r>
      <w:r w:rsidRPr="00A0193C">
        <w:rPr>
          <w:i/>
          <w:iCs/>
          <w:noProof/>
          <w:lang w:eastAsia="en-US"/>
        </w:rPr>
        <mc:AlternateContent>
          <mc:Choice Requires="wps">
            <w:drawing>
              <wp:anchor distT="0" distB="0" distL="114300" distR="114300" simplePos="0" relativeHeight="251887616" behindDoc="0" locked="0" layoutInCell="1" allowOverlap="1" wp14:anchorId="7A23B72D" wp14:editId="47372685">
                <wp:simplePos x="0" y="0"/>
                <wp:positionH relativeFrom="margin">
                  <wp:posOffset>4650105</wp:posOffset>
                </wp:positionH>
                <wp:positionV relativeFrom="paragraph">
                  <wp:posOffset>1580515</wp:posOffset>
                </wp:positionV>
                <wp:extent cx="1250950" cy="1336040"/>
                <wp:effectExtent l="552450" t="0" r="63500" b="92710"/>
                <wp:wrapNone/>
                <wp:docPr id="161" name="Rectangle 161"/>
                <wp:cNvGraphicFramePr/>
                <a:graphic xmlns:a="http://schemas.openxmlformats.org/drawingml/2006/main">
                  <a:graphicData uri="http://schemas.microsoft.com/office/word/2010/wordprocessingShape">
                    <wps:wsp>
                      <wps:cNvSpPr/>
                      <wps:spPr>
                        <a:xfrm>
                          <a:off x="0" y="0"/>
                          <a:ext cx="1250950" cy="1336040"/>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35C371FF" w14:textId="77777777" w:rsidR="008D1C7B" w:rsidRPr="00A91E2A" w:rsidRDefault="008D1C7B" w:rsidP="008D1C7B">
                            <w:pPr>
                              <w:spacing w:line="240" w:lineRule="auto"/>
                              <w:ind w:firstLine="0"/>
                              <w:jc w:val="center"/>
                            </w:pPr>
                            <w:r w:rsidRPr="007E7016">
                              <w:t>opens the door to bans on all sorts of expression of opinion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A23B72D" id="Rectangle 161" o:spid="_x0000_s1098" style="position:absolute;margin-left:366.15pt;margin-top:124.45pt;width:98.5pt;height:105.2pt;z-index:251887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" fillcolor="white [3201]" strokecolor="#4d4d4d [3209]" strokeweight="1pt">
                <v:shadow on="t" type="perspective" color="black" opacity="13107f" origin=".5,.5" offset="0,0" matrix=",23853f,,15073f"/>
                <v:textbox>
                  <w:txbxContent>
                    <w:p w14:paraId="35C371FF" w14:textId="77777777" w:rsidR="008D1C7B" w:rsidRPr="00A91E2A" w:rsidRDefault="008D1C7B" w:rsidP="008D1C7B">
                      <w:pPr>
                        <w:spacing w:line="240" w:lineRule="auto"/>
                        <w:ind w:firstLine="0"/>
                        <w:jc w:val="center"/>
                      </w:pPr>
                      <w:r w:rsidRPr="007E7016">
                        <w:t>opens the door to bans on all sorts of expression of opinion</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1886592" behindDoc="0" locked="0" layoutInCell="1" allowOverlap="1" wp14:anchorId="29CD88D2" wp14:editId="4D06A539">
                <wp:simplePos x="0" y="0"/>
                <wp:positionH relativeFrom="margin">
                  <wp:posOffset>3514090</wp:posOffset>
                </wp:positionH>
                <wp:positionV relativeFrom="paragraph">
                  <wp:posOffset>3208655</wp:posOffset>
                </wp:positionV>
                <wp:extent cx="769620" cy="1486535"/>
                <wp:effectExtent l="609600" t="0" r="49530" b="94615"/>
                <wp:wrapNone/>
                <wp:docPr id="160" name="Rectangle 160"/>
                <wp:cNvGraphicFramePr/>
                <a:graphic xmlns:a="http://schemas.openxmlformats.org/drawingml/2006/main">
                  <a:graphicData uri="http://schemas.microsoft.com/office/word/2010/wordprocessingShape">
                    <wps:wsp>
                      <wps:cNvSpPr/>
                      <wps:spPr>
                        <a:xfrm>
                          <a:off x="0" y="0"/>
                          <a:ext cx="769620" cy="1486535"/>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25F9184F" w14:textId="77777777" w:rsidR="008D1C7B" w:rsidRPr="00A91E2A" w:rsidRDefault="008D1C7B" w:rsidP="008D1C7B">
                            <w:pPr>
                              <w:spacing w:line="240" w:lineRule="auto"/>
                              <w:ind w:firstLine="0"/>
                              <w:jc w:val="center"/>
                            </w:pPr>
                            <w:r>
                              <w:t>It would be better if they are criticized in the open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9CD88D2" id="Rectangle 160" o:spid="_x0000_s1099" style="position:absolute;margin-left:276.7pt;margin-top:252.65pt;width:60.6pt;height:117.05pt;z-index:251886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" fillcolor="white [3201]" strokecolor="#4d4d4d [3209]" strokeweight="1pt">
                <v:shadow on="t" type="perspective" color="black" opacity="13107f" origin=".5,.5" offset="0,0" matrix=",23853f,,15073f"/>
                <v:textbox>
                  <w:txbxContent>
                    <w:p w14:paraId="25F9184F" w14:textId="77777777" w:rsidR="008D1C7B" w:rsidRPr="00A91E2A" w:rsidRDefault="008D1C7B" w:rsidP="008D1C7B">
                      <w:pPr>
                        <w:spacing w:line="240" w:lineRule="auto"/>
                        <w:ind w:firstLine="0"/>
                        <w:jc w:val="center"/>
                      </w:pPr>
                      <w:r>
                        <w:t>It would be better if they are criticized in the open</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1885568" behindDoc="0" locked="0" layoutInCell="1" allowOverlap="1" wp14:anchorId="12FD59BF" wp14:editId="1C68A64B">
                <wp:simplePos x="0" y="0"/>
                <wp:positionH relativeFrom="margin">
                  <wp:posOffset>2470150</wp:posOffset>
                </wp:positionH>
                <wp:positionV relativeFrom="paragraph">
                  <wp:posOffset>3240405</wp:posOffset>
                </wp:positionV>
                <wp:extent cx="769620" cy="1144905"/>
                <wp:effectExtent l="476250" t="0" r="49530" b="93345"/>
                <wp:wrapNone/>
                <wp:docPr id="159" name="Rectangle 159"/>
                <wp:cNvGraphicFramePr/>
                <a:graphic xmlns:a="http://schemas.openxmlformats.org/drawingml/2006/main">
                  <a:graphicData uri="http://schemas.microsoft.com/office/word/2010/wordprocessingShape">
                    <wps:wsp>
                      <wps:cNvSpPr/>
                      <wps:spPr>
                        <a:xfrm>
                          <a:off x="0" y="0"/>
                          <a:ext cx="769620" cy="1144905"/>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60264BEA" w14:textId="77777777" w:rsidR="008D1C7B" w:rsidRPr="00A91E2A" w:rsidRDefault="008D1C7B" w:rsidP="008D1C7B">
                            <w:pPr>
                              <w:spacing w:line="240" w:lineRule="auto"/>
                              <w:ind w:firstLine="0"/>
                              <w:jc w:val="center"/>
                            </w:pPr>
                            <w:r>
                              <w:t>It would be best if they are brought into open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2FD59BF" id="Rectangle 159" o:spid="_x0000_s1100" style="position:absolute;margin-left:194.5pt;margin-top:255.15pt;width:60.6pt;height:90.15pt;z-index:251885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" fillcolor="white [3201]" strokecolor="#4d4d4d [3209]" strokeweight="1pt">
                <v:shadow on="t" type="perspective" color="black" opacity="13107f" origin=".5,.5" offset="0,0" matrix=",23853f,,15073f"/>
                <v:textbox>
                  <w:txbxContent>
                    <w:p w14:paraId="60264BEA" w14:textId="77777777" w:rsidR="008D1C7B" w:rsidRPr="00A91E2A" w:rsidRDefault="008D1C7B" w:rsidP="008D1C7B">
                      <w:pPr>
                        <w:spacing w:line="240" w:lineRule="auto"/>
                        <w:ind w:firstLine="0"/>
                        <w:jc w:val="center"/>
                      </w:pPr>
                      <w:r>
                        <w:t>It would be best if they are brought into open</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1884544" behindDoc="0" locked="0" layoutInCell="1" allowOverlap="1" wp14:anchorId="75C03DAB" wp14:editId="6B0AD2B0">
                <wp:simplePos x="0" y="0"/>
                <wp:positionH relativeFrom="margin">
                  <wp:posOffset>2861310</wp:posOffset>
                </wp:positionH>
                <wp:positionV relativeFrom="paragraph">
                  <wp:posOffset>1510665</wp:posOffset>
                </wp:positionV>
                <wp:extent cx="1060450" cy="1064895"/>
                <wp:effectExtent l="457200" t="0" r="63500" b="97155"/>
                <wp:wrapNone/>
                <wp:docPr id="158" name="Rectangle 158"/>
                <wp:cNvGraphicFramePr/>
                <a:graphic xmlns:a="http://schemas.openxmlformats.org/drawingml/2006/main">
                  <a:graphicData uri="http://schemas.microsoft.com/office/word/2010/wordprocessingShape">
                    <wps:wsp>
                      <wps:cNvSpPr/>
                      <wps:spPr>
                        <a:xfrm>
                          <a:off x="0" y="0"/>
                          <a:ext cx="1060450" cy="1064895"/>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383B3935" w14:textId="77777777" w:rsidR="008D1C7B" w:rsidRPr="00A91E2A" w:rsidRDefault="008D1C7B" w:rsidP="008D1C7B">
                            <w:pPr>
                              <w:spacing w:line="240" w:lineRule="auto"/>
                              <w:ind w:firstLine="0"/>
                              <w:jc w:val="center"/>
                            </w:pPr>
                            <w:r>
                              <w:t>Does not help in changing the attitudes of these people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5C03DAB" id="Rectangle 158" o:spid="_x0000_s1101" style="position:absolute;margin-left:225.3pt;margin-top:118.95pt;width:83.5pt;height:83.85pt;z-index:251884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" fillcolor="white [3201]" strokecolor="#4d4d4d [3209]" strokeweight="1pt">
                <v:shadow on="t" type="perspective" color="black" opacity="13107f" origin=".5,.5" offset="0,0" matrix=",23853f,,15073f"/>
                <v:textbox>
                  <w:txbxContent>
                    <w:p w14:paraId="383B3935" w14:textId="77777777" w:rsidR="008D1C7B" w:rsidRPr="00A91E2A" w:rsidRDefault="008D1C7B" w:rsidP="008D1C7B">
                      <w:pPr>
                        <w:spacing w:line="240" w:lineRule="auto"/>
                        <w:ind w:firstLine="0"/>
                        <w:jc w:val="center"/>
                      </w:pPr>
                      <w:r>
                        <w:t>Does not help in changing the attitudes of these people</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1883520" behindDoc="0" locked="0" layoutInCell="1" allowOverlap="1" wp14:anchorId="194196A9" wp14:editId="043D9A74">
                <wp:simplePos x="0" y="0"/>
                <wp:positionH relativeFrom="margin">
                  <wp:posOffset>1214120</wp:posOffset>
                </wp:positionH>
                <wp:positionV relativeFrom="paragraph">
                  <wp:posOffset>2805430</wp:posOffset>
                </wp:positionV>
                <wp:extent cx="769620" cy="1144905"/>
                <wp:effectExtent l="476250" t="0" r="49530" b="93345"/>
                <wp:wrapNone/>
                <wp:docPr id="157" name="Rectangle 157"/>
                <wp:cNvGraphicFramePr/>
                <a:graphic xmlns:a="http://schemas.openxmlformats.org/drawingml/2006/main">
                  <a:graphicData uri="http://schemas.microsoft.com/office/word/2010/wordprocessingShape">
                    <wps:wsp>
                      <wps:cNvSpPr/>
                      <wps:spPr>
                        <a:xfrm>
                          <a:off x="0" y="0"/>
                          <a:ext cx="769620" cy="1144905"/>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530E80FE" w14:textId="77777777" w:rsidR="008D1C7B" w:rsidRPr="00A91E2A" w:rsidRDefault="008D1C7B" w:rsidP="008D1C7B">
                            <w:pPr>
                              <w:spacing w:line="240" w:lineRule="auto"/>
                              <w:ind w:firstLine="0"/>
                              <w:jc w:val="center"/>
                            </w:pPr>
                            <w:r>
                              <w:t>It becomes more uglier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94196A9" id="Rectangle 157" o:spid="_x0000_s1102" style="position:absolute;margin-left:95.6pt;margin-top:220.9pt;width:60.6pt;height:90.15pt;z-index:251883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" fillcolor="white [3201]" strokecolor="#4d4d4d [3209]" strokeweight="1pt">
                <v:shadow on="t" type="perspective" color="black" opacity="13107f" origin=".5,.5" offset="0,0" matrix=",23853f,,15073f"/>
                <v:textbox>
                  <w:txbxContent>
                    <w:p w14:paraId="530E80FE" w14:textId="77777777" w:rsidR="008D1C7B" w:rsidRPr="00A91E2A" w:rsidRDefault="008D1C7B" w:rsidP="008D1C7B">
                      <w:pPr>
                        <w:spacing w:line="240" w:lineRule="auto"/>
                        <w:ind w:firstLine="0"/>
                        <w:jc w:val="center"/>
                      </w:pPr>
                      <w:r>
                        <w:t>It becomes more uglier</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1882496" behindDoc="0" locked="0" layoutInCell="1" allowOverlap="1" wp14:anchorId="4A5B0B70" wp14:editId="21D2A37A">
                <wp:simplePos x="0" y="0"/>
                <wp:positionH relativeFrom="margin">
                  <wp:posOffset>168275</wp:posOffset>
                </wp:positionH>
                <wp:positionV relativeFrom="paragraph">
                  <wp:posOffset>2814320</wp:posOffset>
                </wp:positionV>
                <wp:extent cx="769620" cy="1144905"/>
                <wp:effectExtent l="476250" t="0" r="49530" b="93345"/>
                <wp:wrapNone/>
                <wp:docPr id="156" name="Rectangle 156"/>
                <wp:cNvGraphicFramePr/>
                <a:graphic xmlns:a="http://schemas.openxmlformats.org/drawingml/2006/main">
                  <a:graphicData uri="http://schemas.microsoft.com/office/word/2010/wordprocessingShape">
                    <wps:wsp>
                      <wps:cNvSpPr/>
                      <wps:spPr>
                        <a:xfrm>
                          <a:off x="0" y="0"/>
                          <a:ext cx="769620" cy="1144905"/>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6E7768D6" w14:textId="77777777" w:rsidR="008D1C7B" w:rsidRPr="00A91E2A" w:rsidRDefault="008D1C7B" w:rsidP="008D1C7B">
                            <w:pPr>
                              <w:spacing w:line="240" w:lineRule="auto"/>
                              <w:ind w:firstLine="0"/>
                              <w:jc w:val="center"/>
                            </w:pPr>
                            <w:r>
                              <w:t>It heightens resentfulness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A5B0B70" id="Rectangle 156" o:spid="_x0000_s1103" style="position:absolute;margin-left:13.25pt;margin-top:221.6pt;width:60.6pt;height:90.15pt;z-index:251882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" fillcolor="white [3201]" strokecolor="#4d4d4d [3209]" strokeweight="1pt">
                <v:shadow on="t" type="perspective" color="black" opacity="13107f" origin=".5,.5" offset="0,0" matrix=",23853f,,15073f"/>
                <v:textbox>
                  <w:txbxContent>
                    <w:p w14:paraId="6E7768D6" w14:textId="77777777" w:rsidR="008D1C7B" w:rsidRPr="00A91E2A" w:rsidRDefault="008D1C7B" w:rsidP="008D1C7B">
                      <w:pPr>
                        <w:spacing w:line="240" w:lineRule="auto"/>
                        <w:ind w:firstLine="0"/>
                        <w:jc w:val="center"/>
                      </w:pPr>
                      <w:r>
                        <w:t>It heightens resentfulness</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1881472" behindDoc="0" locked="0" layoutInCell="1" allowOverlap="1" wp14:anchorId="28D6465B" wp14:editId="3F55CC07">
                <wp:simplePos x="0" y="0"/>
                <wp:positionH relativeFrom="margin">
                  <wp:posOffset>591073</wp:posOffset>
                </wp:positionH>
                <wp:positionV relativeFrom="paragraph">
                  <wp:posOffset>1551940</wp:posOffset>
                </wp:positionV>
                <wp:extent cx="1060450" cy="622935"/>
                <wp:effectExtent l="285750" t="0" r="63500" b="100965"/>
                <wp:wrapNone/>
                <wp:docPr id="155" name="Rectangle 155"/>
                <wp:cNvGraphicFramePr/>
                <a:graphic xmlns:a="http://schemas.openxmlformats.org/drawingml/2006/main">
                  <a:graphicData uri="http://schemas.microsoft.com/office/word/2010/wordprocessingShape">
                    <wps:wsp>
                      <wps:cNvSpPr/>
                      <wps:spPr>
                        <a:xfrm>
                          <a:off x="0" y="0"/>
                          <a:ext cx="1060450" cy="622935"/>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75FDCE67" w14:textId="77777777" w:rsidR="008D1C7B" w:rsidRPr="00A91E2A" w:rsidRDefault="008D1C7B" w:rsidP="008D1C7B">
                            <w:pPr>
                              <w:spacing w:line="240" w:lineRule="auto"/>
                              <w:ind w:firstLine="0"/>
                              <w:jc w:val="center"/>
                            </w:pPr>
                            <w:r>
                              <w:t>Banning forces, it underground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D6465B" id="Rectangle 155" o:spid="_x0000_s1104" style="position:absolute;margin-left:46.55pt;margin-top:122.2pt;width:83.5pt;height:49.05pt;z-index:251881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" fillcolor="white [3201]" strokecolor="#4d4d4d [3209]" strokeweight="1pt">
                <v:shadow on="t" type="perspective" color="black" opacity="13107f" origin=".5,.5" offset="0,0" matrix=",23853f,,15073f"/>
                <v:textbox>
                  <w:txbxContent>
                    <w:p w14:paraId="75FDCE67" w14:textId="77777777" w:rsidR="008D1C7B" w:rsidRPr="00A91E2A" w:rsidRDefault="008D1C7B" w:rsidP="008D1C7B">
                      <w:pPr>
                        <w:spacing w:line="240" w:lineRule="auto"/>
                        <w:ind w:firstLine="0"/>
                        <w:jc w:val="center"/>
                      </w:pPr>
                      <w:r>
                        <w:t>Banning forces, it underground</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1880448" behindDoc="0" locked="0" layoutInCell="1" allowOverlap="1" wp14:anchorId="59810082" wp14:editId="44FD5E82">
                <wp:simplePos x="0" y="0"/>
                <wp:positionH relativeFrom="margin">
                  <wp:align>center</wp:align>
                </wp:positionH>
                <wp:positionV relativeFrom="paragraph">
                  <wp:posOffset>426559</wp:posOffset>
                </wp:positionV>
                <wp:extent cx="2205543" cy="622998"/>
                <wp:effectExtent l="285750" t="0" r="61595" b="100965"/>
                <wp:wrapNone/>
                <wp:docPr id="154" name="Rectangle 154"/>
                <wp:cNvGraphicFramePr/>
                <a:graphic xmlns:a="http://schemas.openxmlformats.org/drawingml/2006/main">
                  <a:graphicData uri="http://schemas.microsoft.com/office/word/2010/wordprocessingShape">
                    <wps:wsp>
                      <wps:cNvSpPr/>
                      <wps:spPr>
                        <a:xfrm>
                          <a:off x="0" y="0"/>
                          <a:ext cx="2205543" cy="622998"/>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24E43E94" w14:textId="77777777" w:rsidR="008D1C7B" w:rsidRPr="00A91E2A" w:rsidRDefault="008D1C7B" w:rsidP="008D1C7B">
                            <w:pPr>
                              <w:spacing w:line="240" w:lineRule="auto"/>
                              <w:ind w:firstLine="0"/>
                              <w:jc w:val="center"/>
                            </w:pPr>
                            <w:r>
                              <w:t>Hate speeches should not be banned in universities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9810082" id="Rectangle 154" o:spid="_x0000_s1105" style="position:absolute;margin-left:0;margin-top:33.6pt;width:173.65pt;height:49.05pt;z-index:2518804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" fillcolor="white [3201]" strokecolor="#4d4d4d [3209]" strokeweight="1pt">
                <v:shadow on="t" type="perspective" color="black" opacity="13107f" origin=".5,.5" offset="0,0" matrix=",23853f,,15073f"/>
                <v:textbox>
                  <w:txbxContent>
                    <w:p w14:paraId="24E43E94" w14:textId="77777777" w:rsidR="008D1C7B" w:rsidRPr="00A91E2A" w:rsidRDefault="008D1C7B" w:rsidP="008D1C7B">
                      <w:pPr>
                        <w:spacing w:line="240" w:lineRule="auto"/>
                        <w:ind w:firstLine="0"/>
                        <w:jc w:val="center"/>
                      </w:pPr>
                      <w:r>
                        <w:t>Hate speeches should not be banned in universities</w:t>
                      </w:r>
                    </w:p>
                  </w:txbxContent>
                </v:textbox>
                <w10:wrap anchorx="margin"/>
              </v:rect>
            </w:pict>
          </mc:Fallback>
        </mc:AlternateContent>
      </w:r>
    </w:p>
    <w:p w14:paraId="75A05B42" w14:textId="77777777" w:rsidR="008D1C7B" w:rsidRDefault="008D1C7B" w:rsidP="007E7016">
      <w:pPr>
        <w:ind w:firstLine="0"/>
      </w:pPr>
    </w:p>
    <w:p w14:paraId="77BB26D7" w14:textId="41F50CCC" w:rsidR="008D1C7B" w:rsidRDefault="008D1C7B">
      <w:r>
        <w:br w:type="page"/>
      </w:r>
    </w:p>
    <w:p w14:paraId="1BE10273" w14:textId="53B2DDEC" w:rsidR="008D1C7B" w:rsidRDefault="008D1C7B" w:rsidP="007E7016">
      <w:pPr>
        <w:ind w:firstLine="0"/>
      </w:pPr>
      <w:r w:rsidRPr="008D1C7B">
        <w:lastRenderedPageBreak/>
        <w:t>16. It must have been Gwendolyn who stole the collected works of Spinoza from the departmental library last night. After all, the only people who have a key to the library are the philosophy faculty and the religious studies faculty. And it couldn’t have been one of the religious studies faculty, because they are too honest to steal anything. And all of the philosophy faculty except Gwendolyn were in Boston at the meeting of the American Philosophical Association, so they weren’t around the department.</w:t>
      </w:r>
    </w:p>
    <w:p w14:paraId="77F8D11C" w14:textId="77777777" w:rsidR="000517A4" w:rsidRDefault="008D1C7B" w:rsidP="000517A4">
      <w:pPr>
        <w:ind w:firstLine="0"/>
      </w:pPr>
      <w:r w:rsidRPr="00424E12">
        <w:rPr>
          <w:b/>
          <w:bCs/>
        </w:rPr>
        <w:t>Conclusion:</w:t>
      </w:r>
      <w:r>
        <w:t xml:space="preserve"> </w:t>
      </w:r>
      <w:r w:rsidRPr="008D1C7B">
        <w:rPr>
          <w:i/>
          <w:iCs/>
        </w:rPr>
        <w:t>Gwendolyn stole the collected works of Spinoza from the departmental library last night.</w:t>
      </w:r>
      <w:r>
        <w:t xml:space="preserve"> The verdicts were relevant.</w:t>
      </w:r>
    </w:p>
    <w:p w14:paraId="2EA53409" w14:textId="22731100" w:rsidR="000517A4" w:rsidRDefault="000517A4" w:rsidP="000517A4">
      <w:pPr>
        <w:ind w:firstLine="0"/>
      </w:pPr>
      <w:r w:rsidRPr="00A0193C">
        <w:rPr>
          <w:i/>
          <w:iCs/>
          <w:noProof/>
          <w:lang w:eastAsia="en-US"/>
        </w:rPr>
        <mc:AlternateContent>
          <mc:Choice Requires="wps">
            <w:drawing>
              <wp:anchor distT="0" distB="0" distL="114300" distR="114300" simplePos="0" relativeHeight="251900928" behindDoc="0" locked="0" layoutInCell="1" allowOverlap="1" wp14:anchorId="740C48D3" wp14:editId="2E9CDC4B">
                <wp:simplePos x="0" y="0"/>
                <wp:positionH relativeFrom="margin">
                  <wp:posOffset>1782954</wp:posOffset>
                </wp:positionH>
                <wp:positionV relativeFrom="paragraph">
                  <wp:posOffset>280684</wp:posOffset>
                </wp:positionV>
                <wp:extent cx="2205543" cy="723481"/>
                <wp:effectExtent l="323850" t="0" r="61595" b="95885"/>
                <wp:wrapNone/>
                <wp:docPr id="174" name="Rectangle 174"/>
                <wp:cNvGraphicFramePr/>
                <a:graphic xmlns:a="http://schemas.openxmlformats.org/drawingml/2006/main">
                  <a:graphicData uri="http://schemas.microsoft.com/office/word/2010/wordprocessingShape">
                    <wps:wsp>
                      <wps:cNvSpPr/>
                      <wps:spPr>
                        <a:xfrm>
                          <a:off x="0" y="0"/>
                          <a:ext cx="2205543" cy="723481"/>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65D7458F" w14:textId="77777777" w:rsidR="000517A4" w:rsidRPr="008D1C7B" w:rsidRDefault="000517A4" w:rsidP="000517A4">
                            <w:pPr>
                              <w:spacing w:line="240" w:lineRule="auto"/>
                              <w:ind w:firstLine="0"/>
                              <w:jc w:val="center"/>
                            </w:pPr>
                            <w:r w:rsidRPr="008D1C7B">
                              <w:t>Gwendolyn stole the collected works of Spinoza from the departmental library last night.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40C48D3" id="Rectangle 174" o:spid="_x0000_s1106" style="position:absolute;margin-left:140.4pt;margin-top:22.1pt;width:173.65pt;height:56.95pt;z-index:251900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" fillcolor="white [3201]" strokecolor="#4d4d4d [3209]" strokeweight="1pt">
                <v:shadow on="t" type="perspective" color="black" opacity="13107f" origin=".5,.5" offset="0,0" matrix=",23853f,,15073f"/>
                <v:textbox>
                  <w:txbxContent>
                    <w:p w14:paraId="65D7458F" w14:textId="77777777" w:rsidR="000517A4" w:rsidRPr="008D1C7B" w:rsidRDefault="000517A4" w:rsidP="000517A4">
                      <w:pPr>
                        <w:spacing w:line="240" w:lineRule="auto"/>
                        <w:ind w:firstLine="0"/>
                        <w:jc w:val="center"/>
                      </w:pPr>
                      <w:r w:rsidRPr="008D1C7B">
                        <w:t>Gwendolyn stole the collected works of Spinoza from the departmental library last night.</w:t>
                      </w:r>
                    </w:p>
                  </w:txbxContent>
                </v:textbox>
                <w10:wrap anchorx="margin"/>
              </v:rect>
            </w:pict>
          </mc:Fallback>
        </mc:AlternateContent>
      </w:r>
    </w:p>
    <w:p w14:paraId="12CA1C22" w14:textId="0786A531" w:rsidR="000517A4" w:rsidRDefault="000517A4" w:rsidP="000517A4">
      <w:pPr>
        <w:ind w:firstLine="0"/>
      </w:pPr>
    </w:p>
    <w:p w14:paraId="6EA5F62D" w14:textId="77777777" w:rsidR="000517A4" w:rsidRDefault="000517A4" w:rsidP="000517A4">
      <w:pPr>
        <w:ind w:firstLine="0"/>
      </w:pPr>
      <w:r>
        <w:rPr>
          <w:noProof/>
          <w:lang w:eastAsia="en-US"/>
        </w:rPr>
        <mc:AlternateContent>
          <mc:Choice Requires="wps">
            <w:drawing>
              <wp:anchor distT="0" distB="0" distL="114300" distR="114300" simplePos="0" relativeHeight="251907072" behindDoc="0" locked="0" layoutInCell="1" allowOverlap="1" wp14:anchorId="00EB6E00" wp14:editId="62E7B516">
                <wp:simplePos x="0" y="0"/>
                <wp:positionH relativeFrom="column">
                  <wp:posOffset>2813538</wp:posOffset>
                </wp:positionH>
                <wp:positionV relativeFrom="paragraph">
                  <wp:posOffset>302909</wp:posOffset>
                </wp:positionV>
                <wp:extent cx="0" cy="583021"/>
                <wp:effectExtent l="0" t="0" r="38100" b="26670"/>
                <wp:wrapNone/>
                <wp:docPr id="180" name="Straight Connector 180"/>
                <wp:cNvGraphicFramePr/>
                <a:graphic xmlns:a="http://schemas.openxmlformats.org/drawingml/2006/main">
                  <a:graphicData uri="http://schemas.microsoft.com/office/word/2010/wordprocessingShape">
                    <wps:wsp>
                      <wps:cNvCnPr/>
                      <wps:spPr>
                        <a:xfrm>
                          <a:off x="0" y="0"/>
                          <a:ext cx="0" cy="58302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A288842" id="Straight Connector 180" o:spid="_x0000_s1026" style="position:absolute;z-index:251907072;visibility:visible;mso-wrap-style:square;mso-wrap-distance-left:9pt;mso-wrap-distance-top:0;mso-wrap-distance-right:9pt;mso-wrap-distance-bottom:0;mso-position-horizontal:absolute;mso-position-horizontal-relative:text;mso-position-vertical:absolute;mso-position-vertical-relative:text" from="221.55pt,23.85pt" to="221.55pt,6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" strokecolor="black [3213]" strokeweight=".5pt">
                <v:stroke joinstyle="miter"/>
              </v:line>
            </w:pict>
          </mc:Fallback>
        </mc:AlternateContent>
      </w:r>
    </w:p>
    <w:p w14:paraId="6FE21488" w14:textId="77777777" w:rsidR="000517A4" w:rsidRDefault="000517A4" w:rsidP="000517A4">
      <w:pPr>
        <w:ind w:firstLine="0"/>
      </w:pPr>
    </w:p>
    <w:p w14:paraId="4F3A8CBB" w14:textId="77777777" w:rsidR="000517A4" w:rsidRDefault="000517A4" w:rsidP="000517A4">
      <w:pPr>
        <w:ind w:firstLine="0"/>
      </w:pPr>
      <w:r w:rsidRPr="00A0193C">
        <w:rPr>
          <w:i/>
          <w:iCs/>
          <w:noProof/>
          <w:lang w:eastAsia="en-US"/>
        </w:rPr>
        <mc:AlternateContent>
          <mc:Choice Requires="wps">
            <w:drawing>
              <wp:anchor distT="0" distB="0" distL="114300" distR="114300" simplePos="0" relativeHeight="251901952" behindDoc="0" locked="0" layoutInCell="1" allowOverlap="1" wp14:anchorId="6E1B0AF2" wp14:editId="1E7FD82F">
                <wp:simplePos x="0" y="0"/>
                <wp:positionH relativeFrom="margin">
                  <wp:posOffset>1804216</wp:posOffset>
                </wp:positionH>
                <wp:positionV relativeFrom="paragraph">
                  <wp:posOffset>187186</wp:posOffset>
                </wp:positionV>
                <wp:extent cx="2205543" cy="622998"/>
                <wp:effectExtent l="285750" t="0" r="61595" b="100965"/>
                <wp:wrapNone/>
                <wp:docPr id="175" name="Rectangle 175"/>
                <wp:cNvGraphicFramePr/>
                <a:graphic xmlns:a="http://schemas.openxmlformats.org/drawingml/2006/main">
                  <a:graphicData uri="http://schemas.microsoft.com/office/word/2010/wordprocessingShape">
                    <wps:wsp>
                      <wps:cNvSpPr/>
                      <wps:spPr>
                        <a:xfrm>
                          <a:off x="0" y="0"/>
                          <a:ext cx="2205543" cy="622998"/>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0E947B69" w14:textId="77777777" w:rsidR="000517A4" w:rsidRPr="00A91E2A" w:rsidRDefault="000517A4" w:rsidP="000517A4">
                            <w:pPr>
                              <w:spacing w:line="240" w:lineRule="auto"/>
                              <w:ind w:firstLine="0"/>
                              <w:jc w:val="center"/>
                            </w:pPr>
                            <w:r>
                              <w:t>Only philosophy and religious faculty have the keys to the library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E1B0AF2" id="Rectangle 175" o:spid="_x0000_s1107" style="position:absolute;margin-left:142.05pt;margin-top:14.75pt;width:173.65pt;height:49.05pt;z-index:251901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" fillcolor="white [3201]" strokecolor="#4d4d4d [3209]" strokeweight="1pt">
                <v:shadow on="t" type="perspective" color="black" opacity="13107f" origin=".5,.5" offset="0,0" matrix=",23853f,,15073f"/>
                <v:textbox>
                  <w:txbxContent>
                    <w:p w14:paraId="0E947B69" w14:textId="77777777" w:rsidR="000517A4" w:rsidRPr="00A91E2A" w:rsidRDefault="000517A4" w:rsidP="000517A4">
                      <w:pPr>
                        <w:spacing w:line="240" w:lineRule="auto"/>
                        <w:ind w:firstLine="0"/>
                        <w:jc w:val="center"/>
                      </w:pPr>
                      <w:r>
                        <w:t>Only philosophy and religious faculty have the keys to the library</w:t>
                      </w:r>
                    </w:p>
                  </w:txbxContent>
                </v:textbox>
                <w10:wrap anchorx="margin"/>
              </v:rect>
            </w:pict>
          </mc:Fallback>
        </mc:AlternateContent>
      </w:r>
    </w:p>
    <w:p w14:paraId="1435CE5C" w14:textId="77777777" w:rsidR="000517A4" w:rsidRDefault="000517A4" w:rsidP="000517A4">
      <w:pPr>
        <w:ind w:firstLine="0"/>
      </w:pPr>
    </w:p>
    <w:p w14:paraId="6F3A4C87" w14:textId="77777777" w:rsidR="000517A4" w:rsidRDefault="000517A4" w:rsidP="000517A4">
      <w:pPr>
        <w:ind w:firstLine="0"/>
      </w:pPr>
      <w:r>
        <w:rPr>
          <w:noProof/>
          <w:lang w:eastAsia="en-US"/>
        </w:rPr>
        <mc:AlternateContent>
          <mc:Choice Requires="wps">
            <w:drawing>
              <wp:anchor distT="0" distB="0" distL="114300" distR="114300" simplePos="0" relativeHeight="251909120" behindDoc="0" locked="0" layoutInCell="1" allowOverlap="1" wp14:anchorId="299536B4" wp14:editId="5C6050A2">
                <wp:simplePos x="0" y="0"/>
                <wp:positionH relativeFrom="column">
                  <wp:posOffset>2823104</wp:posOffset>
                </wp:positionH>
                <wp:positionV relativeFrom="paragraph">
                  <wp:posOffset>107482</wp:posOffset>
                </wp:positionV>
                <wp:extent cx="2000104" cy="271306"/>
                <wp:effectExtent l="0" t="0" r="19685" b="33655"/>
                <wp:wrapNone/>
                <wp:docPr id="182" name="Straight Connector 182"/>
                <wp:cNvGraphicFramePr/>
                <a:graphic xmlns:a="http://schemas.openxmlformats.org/drawingml/2006/main">
                  <a:graphicData uri="http://schemas.microsoft.com/office/word/2010/wordprocessingShape">
                    <wps:wsp>
                      <wps:cNvCnPr/>
                      <wps:spPr>
                        <a:xfrm>
                          <a:off x="0" y="0"/>
                          <a:ext cx="2000104" cy="27130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49A96A5" id="Straight Connector 182" o:spid="_x0000_s1026" style="position:absolute;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2.3pt,8.45pt" to="379.8pt,2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" strokecolor="black [3213]" strokeweight=".5pt">
                <v:stroke joinstyle="miter"/>
              </v:line>
            </w:pict>
          </mc:Fallback>
        </mc:AlternateContent>
      </w:r>
      <w:r>
        <w:rPr>
          <w:noProof/>
          <w:lang w:eastAsia="en-US"/>
        </w:rPr>
        <mc:AlternateContent>
          <mc:Choice Requires="wps">
            <w:drawing>
              <wp:anchor distT="0" distB="0" distL="114300" distR="114300" simplePos="0" relativeHeight="251908096" behindDoc="0" locked="0" layoutInCell="1" allowOverlap="1" wp14:anchorId="76024E5C" wp14:editId="518514C2">
                <wp:simplePos x="0" y="0"/>
                <wp:positionH relativeFrom="column">
                  <wp:posOffset>944545</wp:posOffset>
                </wp:positionH>
                <wp:positionV relativeFrom="paragraph">
                  <wp:posOffset>117531</wp:posOffset>
                </wp:positionV>
                <wp:extent cx="1879042" cy="251209"/>
                <wp:effectExtent l="0" t="0" r="26035" b="34925"/>
                <wp:wrapNone/>
                <wp:docPr id="181" name="Straight Connector 181"/>
                <wp:cNvGraphicFramePr/>
                <a:graphic xmlns:a="http://schemas.openxmlformats.org/drawingml/2006/main">
                  <a:graphicData uri="http://schemas.microsoft.com/office/word/2010/wordprocessingShape">
                    <wps:wsp>
                      <wps:cNvCnPr/>
                      <wps:spPr>
                        <a:xfrm flipH="1">
                          <a:off x="0" y="0"/>
                          <a:ext cx="1879042" cy="25120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2ED213D" id="Straight Connector 181" o:spid="_x0000_s1026" style="position:absolute;flip:x;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35pt,9.25pt" to="222.3pt,2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" strokecolor="black [3213]" strokeweight=".5pt">
                <v:stroke joinstyle="miter"/>
              </v:line>
            </w:pict>
          </mc:Fallback>
        </mc:AlternateContent>
      </w:r>
    </w:p>
    <w:p w14:paraId="2A96BE39" w14:textId="581AB844" w:rsidR="000517A4" w:rsidRDefault="000517A4" w:rsidP="000517A4">
      <w:pPr>
        <w:ind w:firstLine="0"/>
      </w:pPr>
      <w:r w:rsidRPr="00A0193C">
        <w:rPr>
          <w:i/>
          <w:iCs/>
          <w:noProof/>
          <w:lang w:eastAsia="en-US"/>
        </w:rPr>
        <mc:AlternateContent>
          <mc:Choice Requires="wps">
            <w:drawing>
              <wp:anchor distT="0" distB="0" distL="114300" distR="114300" simplePos="0" relativeHeight="251906048" behindDoc="0" locked="0" layoutInCell="1" allowOverlap="1" wp14:anchorId="797A41B2" wp14:editId="0C086918">
                <wp:simplePos x="0" y="0"/>
                <wp:positionH relativeFrom="margin">
                  <wp:posOffset>4043568</wp:posOffset>
                </wp:positionH>
                <wp:positionV relativeFrom="paragraph">
                  <wp:posOffset>1233896</wp:posOffset>
                </wp:positionV>
                <wp:extent cx="1472712" cy="1688123"/>
                <wp:effectExtent l="685800" t="0" r="51435" b="102870"/>
                <wp:wrapNone/>
                <wp:docPr id="179" name="Rectangle 179"/>
                <wp:cNvGraphicFramePr/>
                <a:graphic xmlns:a="http://schemas.openxmlformats.org/drawingml/2006/main">
                  <a:graphicData uri="http://schemas.microsoft.com/office/word/2010/wordprocessingShape">
                    <wps:wsp>
                      <wps:cNvSpPr/>
                      <wps:spPr>
                        <a:xfrm>
                          <a:off x="0" y="0"/>
                          <a:ext cx="1472712" cy="1688123"/>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714F134E" w14:textId="77777777" w:rsidR="000517A4" w:rsidRPr="00A91E2A" w:rsidRDefault="000517A4" w:rsidP="000517A4">
                            <w:pPr>
                              <w:spacing w:line="240" w:lineRule="auto"/>
                              <w:ind w:firstLine="0"/>
                              <w:jc w:val="center"/>
                            </w:pPr>
                            <w:r>
                              <w:t>A</w:t>
                            </w:r>
                            <w:r w:rsidRPr="008D1C7B">
                              <w:t>ll of the philosophy faculty except Gwendolyn were in Boston at the meeting of the American Philosophical Association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97A41B2" id="Rectangle 179" o:spid="_x0000_s1108" style="position:absolute;margin-left:318.4pt;margin-top:97.15pt;width:115.95pt;height:132.9pt;z-index:251906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" fillcolor="white [3201]" strokecolor="#4d4d4d [3209]" strokeweight="1pt">
                <v:shadow on="t" type="perspective" color="black" opacity="13107f" origin=".5,.5" offset="0,0" matrix=",23853f,,15073f"/>
                <v:textbox>
                  <w:txbxContent>
                    <w:p w14:paraId="714F134E" w14:textId="77777777" w:rsidR="000517A4" w:rsidRPr="00A91E2A" w:rsidRDefault="000517A4" w:rsidP="000517A4">
                      <w:pPr>
                        <w:spacing w:line="240" w:lineRule="auto"/>
                        <w:ind w:firstLine="0"/>
                        <w:jc w:val="center"/>
                      </w:pPr>
                      <w:r>
                        <w:t>A</w:t>
                      </w:r>
                      <w:r w:rsidRPr="008D1C7B">
                        <w:t>ll of the philosophy faculty except Gwendolyn were in Boston at the meeting of the American Philosophical Association</w:t>
                      </w:r>
                    </w:p>
                  </w:txbxContent>
                </v:textbox>
                <w10:wrap anchorx="margin"/>
              </v:rect>
            </w:pict>
          </mc:Fallback>
        </mc:AlternateContent>
      </w:r>
      <w:r>
        <w:rPr>
          <w:noProof/>
          <w:lang w:eastAsia="en-US"/>
        </w:rPr>
        <mc:AlternateContent>
          <mc:Choice Requires="wps">
            <w:drawing>
              <wp:anchor distT="0" distB="0" distL="114300" distR="114300" simplePos="0" relativeHeight="251911168" behindDoc="0" locked="0" layoutInCell="1" allowOverlap="1" wp14:anchorId="7DAF4040" wp14:editId="4740E3F7">
                <wp:simplePos x="0" y="0"/>
                <wp:positionH relativeFrom="column">
                  <wp:posOffset>4764405</wp:posOffset>
                </wp:positionH>
                <wp:positionV relativeFrom="paragraph">
                  <wp:posOffset>652375</wp:posOffset>
                </wp:positionV>
                <wp:extent cx="0" cy="583021"/>
                <wp:effectExtent l="0" t="0" r="38100" b="26670"/>
                <wp:wrapNone/>
                <wp:docPr id="184" name="Straight Connector 184"/>
                <wp:cNvGraphicFramePr/>
                <a:graphic xmlns:a="http://schemas.openxmlformats.org/drawingml/2006/main">
                  <a:graphicData uri="http://schemas.microsoft.com/office/word/2010/wordprocessingShape">
                    <wps:wsp>
                      <wps:cNvCnPr/>
                      <wps:spPr>
                        <a:xfrm>
                          <a:off x="0" y="0"/>
                          <a:ext cx="0" cy="58302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477198D" id="Straight Connector 184" o:spid="_x0000_s1026" style="position:absolute;z-index:251911168;visibility:visible;mso-wrap-style:square;mso-wrap-distance-left:9pt;mso-wrap-distance-top:0;mso-wrap-distance-right:9pt;mso-wrap-distance-bottom:0;mso-position-horizontal:absolute;mso-position-horizontal-relative:text;mso-position-vertical:absolute;mso-position-vertical-relative:text" from="375.15pt,51.35pt" to="375.15pt,9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" strokecolor="black [3213]" strokeweight=".5pt">
                <v:stroke joinstyle="miter"/>
              </v:line>
            </w:pict>
          </mc:Fallback>
        </mc:AlternateContent>
      </w:r>
      <w:r w:rsidRPr="00A0193C">
        <w:rPr>
          <w:i/>
          <w:iCs/>
          <w:noProof/>
          <w:lang w:eastAsia="en-US"/>
        </w:rPr>
        <mc:AlternateContent>
          <mc:Choice Requires="wps">
            <w:drawing>
              <wp:anchor distT="0" distB="0" distL="114300" distR="114300" simplePos="0" relativeHeight="251904000" behindDoc="0" locked="0" layoutInCell="1" allowOverlap="1" wp14:anchorId="1F76595E" wp14:editId="1A4F2E70">
                <wp:simplePos x="0" y="0"/>
                <wp:positionH relativeFrom="margin">
                  <wp:posOffset>225460</wp:posOffset>
                </wp:positionH>
                <wp:positionV relativeFrom="paragraph">
                  <wp:posOffset>1224936</wp:posOffset>
                </wp:positionV>
                <wp:extent cx="1472712" cy="622998"/>
                <wp:effectExtent l="285750" t="0" r="51435" b="100965"/>
                <wp:wrapNone/>
                <wp:docPr id="177" name="Rectangle 177"/>
                <wp:cNvGraphicFramePr/>
                <a:graphic xmlns:a="http://schemas.openxmlformats.org/drawingml/2006/main">
                  <a:graphicData uri="http://schemas.microsoft.com/office/word/2010/wordprocessingShape">
                    <wps:wsp>
                      <wps:cNvSpPr/>
                      <wps:spPr>
                        <a:xfrm>
                          <a:off x="0" y="0"/>
                          <a:ext cx="1472712" cy="622998"/>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01A47EF7" w14:textId="77777777" w:rsidR="000517A4" w:rsidRPr="00A91E2A" w:rsidRDefault="000517A4" w:rsidP="000517A4">
                            <w:pPr>
                              <w:spacing w:line="240" w:lineRule="auto"/>
                              <w:ind w:firstLine="0"/>
                              <w:jc w:val="center"/>
                            </w:pPr>
                            <w:r>
                              <w:t>They are too honest to steal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76595E" id="Rectangle 177" o:spid="_x0000_s1109" style="position:absolute;margin-left:17.75pt;margin-top:96.45pt;width:115.95pt;height:49.05pt;z-index:251904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" fillcolor="white [3201]" strokecolor="#4d4d4d [3209]" strokeweight="1pt">
                <v:shadow on="t" type="perspective" color="black" opacity="13107f" origin=".5,.5" offset="0,0" matrix=",23853f,,15073f"/>
                <v:textbox>
                  <w:txbxContent>
                    <w:p w14:paraId="01A47EF7" w14:textId="77777777" w:rsidR="000517A4" w:rsidRPr="00A91E2A" w:rsidRDefault="000517A4" w:rsidP="000517A4">
                      <w:pPr>
                        <w:spacing w:line="240" w:lineRule="auto"/>
                        <w:ind w:firstLine="0"/>
                        <w:jc w:val="center"/>
                      </w:pPr>
                      <w:r>
                        <w:t>They are too honest to steal</w:t>
                      </w:r>
                    </w:p>
                  </w:txbxContent>
                </v:textbox>
                <w10:wrap anchorx="margin"/>
              </v:rect>
            </w:pict>
          </mc:Fallback>
        </mc:AlternateContent>
      </w:r>
      <w:r>
        <w:rPr>
          <w:noProof/>
          <w:lang w:eastAsia="en-US"/>
        </w:rPr>
        <mc:AlternateContent>
          <mc:Choice Requires="wps">
            <w:drawing>
              <wp:anchor distT="0" distB="0" distL="114300" distR="114300" simplePos="0" relativeHeight="251910144" behindDoc="0" locked="0" layoutInCell="1" allowOverlap="1" wp14:anchorId="6AB53682" wp14:editId="44F8FF6E">
                <wp:simplePos x="0" y="0"/>
                <wp:positionH relativeFrom="column">
                  <wp:posOffset>955779</wp:posOffset>
                </wp:positionH>
                <wp:positionV relativeFrom="paragraph">
                  <wp:posOffset>642599</wp:posOffset>
                </wp:positionV>
                <wp:extent cx="0" cy="583021"/>
                <wp:effectExtent l="0" t="0" r="38100" b="26670"/>
                <wp:wrapNone/>
                <wp:docPr id="183" name="Straight Connector 183"/>
                <wp:cNvGraphicFramePr/>
                <a:graphic xmlns:a="http://schemas.openxmlformats.org/drawingml/2006/main">
                  <a:graphicData uri="http://schemas.microsoft.com/office/word/2010/wordprocessingShape">
                    <wps:wsp>
                      <wps:cNvCnPr/>
                      <wps:spPr>
                        <a:xfrm>
                          <a:off x="0" y="0"/>
                          <a:ext cx="0" cy="58302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9E2D198" id="Straight Connector 183" o:spid="_x0000_s1026" style="position:absolute;z-index:251910144;visibility:visible;mso-wrap-style:square;mso-wrap-distance-left:9pt;mso-wrap-distance-top:0;mso-wrap-distance-right:9pt;mso-wrap-distance-bottom:0;mso-position-horizontal:absolute;mso-position-horizontal-relative:text;mso-position-vertical:absolute;mso-position-vertical-relative:text" from="75.25pt,50.6pt" to="75.2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" strokecolor="black [3213]" strokeweight=".5pt">
                <v:stroke joinstyle="miter"/>
              </v:line>
            </w:pict>
          </mc:Fallback>
        </mc:AlternateContent>
      </w:r>
      <w:r w:rsidRPr="00A0193C">
        <w:rPr>
          <w:i/>
          <w:iCs/>
          <w:noProof/>
          <w:lang w:eastAsia="en-US"/>
        </w:rPr>
        <mc:AlternateContent>
          <mc:Choice Requires="wps">
            <w:drawing>
              <wp:anchor distT="0" distB="0" distL="114300" distR="114300" simplePos="0" relativeHeight="251905024" behindDoc="0" locked="0" layoutInCell="1" allowOverlap="1" wp14:anchorId="1F6BEF83" wp14:editId="0AD0322F">
                <wp:simplePos x="0" y="0"/>
                <wp:positionH relativeFrom="margin">
                  <wp:posOffset>3987891</wp:posOffset>
                </wp:positionH>
                <wp:positionV relativeFrom="paragraph">
                  <wp:posOffset>29503</wp:posOffset>
                </wp:positionV>
                <wp:extent cx="1472712" cy="622998"/>
                <wp:effectExtent l="285750" t="0" r="51435" b="100965"/>
                <wp:wrapNone/>
                <wp:docPr id="178" name="Rectangle 178"/>
                <wp:cNvGraphicFramePr/>
                <a:graphic xmlns:a="http://schemas.openxmlformats.org/drawingml/2006/main">
                  <a:graphicData uri="http://schemas.microsoft.com/office/word/2010/wordprocessingShape">
                    <wps:wsp>
                      <wps:cNvSpPr/>
                      <wps:spPr>
                        <a:xfrm>
                          <a:off x="0" y="0"/>
                          <a:ext cx="1472712" cy="622998"/>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1EA7854D" w14:textId="77777777" w:rsidR="000517A4" w:rsidRPr="00A91E2A" w:rsidRDefault="000517A4" w:rsidP="000517A4">
                            <w:pPr>
                              <w:spacing w:line="240" w:lineRule="auto"/>
                              <w:ind w:firstLine="0"/>
                              <w:jc w:val="center"/>
                            </w:pPr>
                            <w:r>
                              <w:t>It was not any of the other philosophy faculty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6BEF83" id="Rectangle 178" o:spid="_x0000_s1110" style="position:absolute;margin-left:314pt;margin-top:2.3pt;width:115.95pt;height:49.05pt;z-index:251905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" fillcolor="white [3201]" strokecolor="#4d4d4d [3209]" strokeweight="1pt">
                <v:shadow on="t" type="perspective" color="black" opacity="13107f" origin=".5,.5" offset="0,0" matrix=",23853f,,15073f"/>
                <v:textbox>
                  <w:txbxContent>
                    <w:p w14:paraId="1EA7854D" w14:textId="77777777" w:rsidR="000517A4" w:rsidRPr="00A91E2A" w:rsidRDefault="000517A4" w:rsidP="000517A4">
                      <w:pPr>
                        <w:spacing w:line="240" w:lineRule="auto"/>
                        <w:ind w:firstLine="0"/>
                        <w:jc w:val="center"/>
                      </w:pPr>
                      <w:r>
                        <w:t>It was not any of the other philosophy faculty</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1902976" behindDoc="0" locked="0" layoutInCell="1" allowOverlap="1" wp14:anchorId="7021F463" wp14:editId="61A96676">
                <wp:simplePos x="0" y="0"/>
                <wp:positionH relativeFrom="margin">
                  <wp:align>left</wp:align>
                </wp:positionH>
                <wp:positionV relativeFrom="paragraph">
                  <wp:posOffset>19790</wp:posOffset>
                </wp:positionV>
                <wp:extent cx="1472712" cy="622998"/>
                <wp:effectExtent l="285750" t="0" r="51435" b="100965"/>
                <wp:wrapNone/>
                <wp:docPr id="176" name="Rectangle 176"/>
                <wp:cNvGraphicFramePr/>
                <a:graphic xmlns:a="http://schemas.openxmlformats.org/drawingml/2006/main">
                  <a:graphicData uri="http://schemas.microsoft.com/office/word/2010/wordprocessingShape">
                    <wps:wsp>
                      <wps:cNvSpPr/>
                      <wps:spPr>
                        <a:xfrm>
                          <a:off x="0" y="0"/>
                          <a:ext cx="1472712" cy="622998"/>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1BB19DF6" w14:textId="77777777" w:rsidR="000517A4" w:rsidRPr="00A91E2A" w:rsidRDefault="000517A4" w:rsidP="000517A4">
                            <w:pPr>
                              <w:spacing w:line="240" w:lineRule="auto"/>
                              <w:ind w:firstLine="0"/>
                              <w:jc w:val="center"/>
                            </w:pPr>
                            <w:r>
                              <w:t>It was not any of the religious faculty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021F463" id="Rectangle 176" o:spid="_x0000_s1111" style="position:absolute;margin-left:0;margin-top:1.55pt;width:115.95pt;height:49.05pt;z-index:2519029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" fillcolor="white [3201]" strokecolor="#4d4d4d [3209]" strokeweight="1pt">
                <v:shadow on="t" type="perspective" color="black" opacity="13107f" origin=".5,.5" offset="0,0" matrix=",23853f,,15073f"/>
                <v:textbox>
                  <w:txbxContent>
                    <w:p w14:paraId="1BB19DF6" w14:textId="77777777" w:rsidR="000517A4" w:rsidRPr="00A91E2A" w:rsidRDefault="000517A4" w:rsidP="000517A4">
                      <w:pPr>
                        <w:spacing w:line="240" w:lineRule="auto"/>
                        <w:ind w:firstLine="0"/>
                        <w:jc w:val="center"/>
                      </w:pPr>
                      <w:r>
                        <w:t>It was not any of the religious faculty</w:t>
                      </w:r>
                    </w:p>
                  </w:txbxContent>
                </v:textbox>
                <w10:wrap anchorx="margin"/>
              </v:rect>
            </w:pict>
          </mc:Fallback>
        </mc:AlternateContent>
      </w:r>
    </w:p>
    <w:p w14:paraId="620E78B6" w14:textId="77777777" w:rsidR="000517A4" w:rsidRDefault="000517A4" w:rsidP="000517A4">
      <w:pPr>
        <w:ind w:firstLine="0"/>
      </w:pPr>
    </w:p>
    <w:p w14:paraId="256C3479" w14:textId="7F37CCA3" w:rsidR="000517A4" w:rsidRDefault="000517A4" w:rsidP="000517A4">
      <w:pPr>
        <w:ind w:firstLine="0"/>
      </w:pPr>
    </w:p>
    <w:p w14:paraId="1AB272A4" w14:textId="7B395DBE" w:rsidR="000517A4" w:rsidRDefault="000517A4" w:rsidP="000517A4">
      <w:pPr>
        <w:ind w:firstLine="0"/>
      </w:pPr>
    </w:p>
    <w:p w14:paraId="45B091FF" w14:textId="70255AAA" w:rsidR="000517A4" w:rsidRDefault="000517A4" w:rsidP="000517A4">
      <w:pPr>
        <w:ind w:firstLine="0"/>
      </w:pPr>
    </w:p>
    <w:p w14:paraId="508D1C15" w14:textId="7188F320" w:rsidR="000517A4" w:rsidRDefault="000517A4" w:rsidP="000517A4">
      <w:pPr>
        <w:ind w:firstLine="0"/>
      </w:pPr>
    </w:p>
    <w:p w14:paraId="1F4277A6" w14:textId="53F4DFB7" w:rsidR="000517A4" w:rsidRDefault="000517A4" w:rsidP="000517A4">
      <w:pPr>
        <w:ind w:firstLine="0"/>
      </w:pPr>
    </w:p>
    <w:p w14:paraId="0B57BF10" w14:textId="40496CA1" w:rsidR="000517A4" w:rsidRDefault="000517A4" w:rsidP="000517A4">
      <w:pPr>
        <w:ind w:firstLine="0"/>
      </w:pPr>
    </w:p>
    <w:p w14:paraId="5BD93B15" w14:textId="638A39CC" w:rsidR="000517A4" w:rsidRDefault="00424E12" w:rsidP="000517A4">
      <w:pPr>
        <w:ind w:firstLine="0"/>
      </w:pPr>
      <w:r w:rsidRPr="00A0193C">
        <w:rPr>
          <w:i/>
          <w:iCs/>
          <w:noProof/>
          <w:lang w:eastAsia="en-US"/>
        </w:rPr>
        <w:lastRenderedPageBreak/>
        <mc:AlternateContent>
          <mc:Choice Requires="wps">
            <w:drawing>
              <wp:anchor distT="0" distB="0" distL="114300" distR="114300" simplePos="0" relativeHeight="251913216" behindDoc="0" locked="0" layoutInCell="1" allowOverlap="1" wp14:anchorId="4424CE54" wp14:editId="30009A4C">
                <wp:simplePos x="0" y="0"/>
                <wp:positionH relativeFrom="margin">
                  <wp:posOffset>2023034</wp:posOffset>
                </wp:positionH>
                <wp:positionV relativeFrom="paragraph">
                  <wp:posOffset>2201978</wp:posOffset>
                </wp:positionV>
                <wp:extent cx="2205543" cy="723481"/>
                <wp:effectExtent l="323850" t="0" r="61595" b="95885"/>
                <wp:wrapNone/>
                <wp:docPr id="185" name="Rectangle 185"/>
                <wp:cNvGraphicFramePr/>
                <a:graphic xmlns:a="http://schemas.openxmlformats.org/drawingml/2006/main">
                  <a:graphicData uri="http://schemas.microsoft.com/office/word/2010/wordprocessingShape">
                    <wps:wsp>
                      <wps:cNvSpPr/>
                      <wps:spPr>
                        <a:xfrm>
                          <a:off x="0" y="0"/>
                          <a:ext cx="2205543" cy="723481"/>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26A7D64E" w14:textId="078D9593" w:rsidR="00424E12" w:rsidRPr="00424E12" w:rsidRDefault="00424E12" w:rsidP="00424E12">
                            <w:pPr>
                              <w:spacing w:line="240" w:lineRule="auto"/>
                              <w:ind w:firstLine="0"/>
                              <w:jc w:val="center"/>
                            </w:pPr>
                            <w:r w:rsidRPr="00424E12">
                              <w:t>The parking space near classroom building be left for students.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424CE54" id="Rectangle 185" o:spid="_x0000_s1112" style="position:absolute;margin-left:159.3pt;margin-top:173.4pt;width:173.65pt;height:56.95pt;z-index:251913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" fillcolor="white [3201]" strokecolor="#4d4d4d [3209]" strokeweight="1pt">
                <v:shadow on="t" type="perspective" color="black" opacity="13107f" origin=".5,.5" offset="0,0" matrix=",23853f,,15073f"/>
                <v:textbox>
                  <w:txbxContent>
                    <w:p w14:paraId="26A7D64E" w14:textId="078D9593" w:rsidR="00424E12" w:rsidRPr="00424E12" w:rsidRDefault="00424E12" w:rsidP="00424E12">
                      <w:pPr>
                        <w:spacing w:line="240" w:lineRule="auto"/>
                        <w:ind w:firstLine="0"/>
                        <w:jc w:val="center"/>
                      </w:pPr>
                      <w:r w:rsidRPr="00424E12">
                        <w:t>The parking space near classroom building be left for students.</w:t>
                      </w:r>
                    </w:p>
                  </w:txbxContent>
                </v:textbox>
                <w10:wrap anchorx="margin"/>
              </v:rect>
            </w:pict>
          </mc:Fallback>
        </mc:AlternateContent>
      </w:r>
      <w:r w:rsidRPr="00424E12">
        <w:t>17. We should stop giving faculty special parking places closest to the classroom buildings and instead give those spaces to students. After all, students deserve the best parking places, because they pay tuition. Also, faculty need the extra exercise they would get from walking farther to class. And furthermore, students usually have to carry heavier book bags than faculty carry.</w:t>
      </w:r>
    </w:p>
    <w:p w14:paraId="0235A39C" w14:textId="19E006DE" w:rsidR="00424E12" w:rsidRDefault="00424E12" w:rsidP="000517A4">
      <w:pPr>
        <w:ind w:firstLine="0"/>
      </w:pPr>
      <w:r>
        <w:rPr>
          <w:i/>
          <w:iCs/>
          <w:noProof/>
          <w:lang w:eastAsia="en-US"/>
        </w:rPr>
        <mc:AlternateContent>
          <mc:Choice Requires="wps">
            <w:drawing>
              <wp:anchor distT="0" distB="0" distL="114300" distR="114300" simplePos="0" relativeHeight="251924480" behindDoc="0" locked="0" layoutInCell="1" allowOverlap="1" wp14:anchorId="7CD51A9B" wp14:editId="2CFF2AF7">
                <wp:simplePos x="0" y="0"/>
                <wp:positionH relativeFrom="column">
                  <wp:posOffset>1014730</wp:posOffset>
                </wp:positionH>
                <wp:positionV relativeFrom="paragraph">
                  <wp:posOffset>1521572</wp:posOffset>
                </wp:positionV>
                <wp:extent cx="2180492" cy="663191"/>
                <wp:effectExtent l="0" t="0" r="29845" b="22860"/>
                <wp:wrapNone/>
                <wp:docPr id="191" name="Straight Connector 191"/>
                <wp:cNvGraphicFramePr/>
                <a:graphic xmlns:a="http://schemas.openxmlformats.org/drawingml/2006/main">
                  <a:graphicData uri="http://schemas.microsoft.com/office/word/2010/wordprocessingShape">
                    <wps:wsp>
                      <wps:cNvCnPr/>
                      <wps:spPr>
                        <a:xfrm flipH="1">
                          <a:off x="0" y="0"/>
                          <a:ext cx="2180492" cy="66319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234EFDF" id="Straight Connector 191" o:spid="_x0000_s1026" style="position:absolute;flip:x;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9.9pt,119.8pt" to="251.6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922432" behindDoc="0" locked="0" layoutInCell="1" allowOverlap="1" wp14:anchorId="6C04C753" wp14:editId="2B9581FA">
                <wp:simplePos x="0" y="0"/>
                <wp:positionH relativeFrom="column">
                  <wp:posOffset>3225521</wp:posOffset>
                </wp:positionH>
                <wp:positionV relativeFrom="paragraph">
                  <wp:posOffset>1532040</wp:posOffset>
                </wp:positionV>
                <wp:extent cx="2260879" cy="572756"/>
                <wp:effectExtent l="0" t="0" r="25400" b="37465"/>
                <wp:wrapNone/>
                <wp:docPr id="190" name="Straight Connector 190"/>
                <wp:cNvGraphicFramePr/>
                <a:graphic xmlns:a="http://schemas.openxmlformats.org/drawingml/2006/main">
                  <a:graphicData uri="http://schemas.microsoft.com/office/word/2010/wordprocessingShape">
                    <wps:wsp>
                      <wps:cNvCnPr/>
                      <wps:spPr>
                        <a:xfrm>
                          <a:off x="0" y="0"/>
                          <a:ext cx="2260879" cy="57275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403E86A" id="Straight Connector 190" o:spid="_x0000_s1026" style="position:absolute;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4pt,120.65pt" to="6in,16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920384" behindDoc="0" locked="0" layoutInCell="1" allowOverlap="1" wp14:anchorId="4141497A" wp14:editId="1824509D">
                <wp:simplePos x="0" y="0"/>
                <wp:positionH relativeFrom="column">
                  <wp:posOffset>3215473</wp:posOffset>
                </wp:positionH>
                <wp:positionV relativeFrom="paragraph">
                  <wp:posOffset>1521990</wp:posOffset>
                </wp:positionV>
                <wp:extent cx="0" cy="663192"/>
                <wp:effectExtent l="0" t="0" r="38100" b="22860"/>
                <wp:wrapNone/>
                <wp:docPr id="189" name="Straight Connector 189"/>
                <wp:cNvGraphicFramePr/>
                <a:graphic xmlns:a="http://schemas.openxmlformats.org/drawingml/2006/main">
                  <a:graphicData uri="http://schemas.microsoft.com/office/word/2010/wordprocessingShape">
                    <wps:wsp>
                      <wps:cNvCnPr/>
                      <wps:spPr>
                        <a:xfrm>
                          <a:off x="0" y="0"/>
                          <a:ext cx="0" cy="66319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1BE5E9D" id="Straight Connector 189" o:spid="_x0000_s1026" style="position:absolute;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3.2pt,119.85pt" to="253.2pt,1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" strokecolor="black [3213]" strokeweight=".5pt">
                <v:stroke joinstyle="miter"/>
              </v:line>
            </w:pict>
          </mc:Fallback>
        </mc:AlternateContent>
      </w:r>
      <w:r w:rsidRPr="00A0193C">
        <w:rPr>
          <w:i/>
          <w:iCs/>
          <w:noProof/>
          <w:lang w:eastAsia="en-US"/>
        </w:rPr>
        <mc:AlternateContent>
          <mc:Choice Requires="wps">
            <w:drawing>
              <wp:anchor distT="0" distB="0" distL="114300" distR="114300" simplePos="0" relativeHeight="251919360" behindDoc="0" locked="0" layoutInCell="1" allowOverlap="1" wp14:anchorId="2A897A02" wp14:editId="15FCC0B5">
                <wp:simplePos x="0" y="0"/>
                <wp:positionH relativeFrom="margin">
                  <wp:posOffset>4624936</wp:posOffset>
                </wp:positionH>
                <wp:positionV relativeFrom="paragraph">
                  <wp:posOffset>2106100</wp:posOffset>
                </wp:positionV>
                <wp:extent cx="1595385" cy="1748413"/>
                <wp:effectExtent l="704850" t="0" r="62230" b="99695"/>
                <wp:wrapNone/>
                <wp:docPr id="188" name="Rectangle 188"/>
                <wp:cNvGraphicFramePr/>
                <a:graphic xmlns:a="http://schemas.openxmlformats.org/drawingml/2006/main">
                  <a:graphicData uri="http://schemas.microsoft.com/office/word/2010/wordprocessingShape">
                    <wps:wsp>
                      <wps:cNvSpPr/>
                      <wps:spPr>
                        <a:xfrm>
                          <a:off x="0" y="0"/>
                          <a:ext cx="1595385" cy="1748413"/>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74017F82" w14:textId="0A33D2E2" w:rsidR="00424E12" w:rsidRPr="00424E12" w:rsidRDefault="00424E12" w:rsidP="00424E12">
                            <w:pPr>
                              <w:spacing w:line="240" w:lineRule="auto"/>
                              <w:ind w:firstLine="0"/>
                              <w:jc w:val="center"/>
                            </w:pPr>
                            <w:r>
                              <w:t>S</w:t>
                            </w:r>
                            <w:r w:rsidRPr="00424E12">
                              <w:t>tudents usually have to carry heavier book bags than faculty carry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A897A02" id="Rectangle 188" o:spid="_x0000_s1113" style="position:absolute;margin-left:364.15pt;margin-top:165.85pt;width:125.6pt;height:137.65pt;z-index:251919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" fillcolor="white [3201]" strokecolor="#4d4d4d [3209]" strokeweight="1pt">
                <v:shadow on="t" type="perspective" color="black" opacity="13107f" origin=".5,.5" offset="0,0" matrix=",23853f,,15073f"/>
                <v:textbox>
                  <w:txbxContent>
                    <w:p w14:paraId="74017F82" w14:textId="0A33D2E2" w:rsidR="00424E12" w:rsidRPr="00424E12" w:rsidRDefault="00424E12" w:rsidP="00424E12">
                      <w:pPr>
                        <w:spacing w:line="240" w:lineRule="auto"/>
                        <w:ind w:firstLine="0"/>
                        <w:jc w:val="center"/>
                      </w:pPr>
                      <w:r>
                        <w:t>S</w:t>
                      </w:r>
                      <w:r w:rsidRPr="00424E12">
                        <w:t>tudents usually have to carry heavier book bags than faculty carry</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1917312" behindDoc="0" locked="0" layoutInCell="1" allowOverlap="1" wp14:anchorId="2291B52E" wp14:editId="1C33383F">
                <wp:simplePos x="0" y="0"/>
                <wp:positionH relativeFrom="margin">
                  <wp:align>center</wp:align>
                </wp:positionH>
                <wp:positionV relativeFrom="paragraph">
                  <wp:posOffset>2166613</wp:posOffset>
                </wp:positionV>
                <wp:extent cx="1595385" cy="1748413"/>
                <wp:effectExtent l="704850" t="0" r="62230" b="99695"/>
                <wp:wrapNone/>
                <wp:docPr id="187" name="Rectangle 187"/>
                <wp:cNvGraphicFramePr/>
                <a:graphic xmlns:a="http://schemas.openxmlformats.org/drawingml/2006/main">
                  <a:graphicData uri="http://schemas.microsoft.com/office/word/2010/wordprocessingShape">
                    <wps:wsp>
                      <wps:cNvSpPr/>
                      <wps:spPr>
                        <a:xfrm>
                          <a:off x="0" y="0"/>
                          <a:ext cx="1595385" cy="1748413"/>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37B6BF97" w14:textId="0EBF2CFA" w:rsidR="00424E12" w:rsidRPr="00424E12" w:rsidRDefault="00424E12" w:rsidP="00424E12">
                            <w:pPr>
                              <w:spacing w:line="240" w:lineRule="auto"/>
                              <w:ind w:firstLine="0"/>
                              <w:jc w:val="center"/>
                            </w:pPr>
                            <w:r>
                              <w:t>F</w:t>
                            </w:r>
                            <w:r w:rsidRPr="00424E12">
                              <w:t>aculty need the extra exercise they would get from walking farther to class.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291B52E" id="Rectangle 187" o:spid="_x0000_s1114" style="position:absolute;margin-left:0;margin-top:170.6pt;width:125.6pt;height:137.65pt;z-index:251917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" fillcolor="white [3201]" strokecolor="#4d4d4d [3209]" strokeweight="1pt">
                <v:shadow on="t" type="perspective" color="black" opacity="13107f" origin=".5,.5" offset="0,0" matrix=",23853f,,15073f"/>
                <v:textbox>
                  <w:txbxContent>
                    <w:p w14:paraId="37B6BF97" w14:textId="0EBF2CFA" w:rsidR="00424E12" w:rsidRPr="00424E12" w:rsidRDefault="00424E12" w:rsidP="00424E12">
                      <w:pPr>
                        <w:spacing w:line="240" w:lineRule="auto"/>
                        <w:ind w:firstLine="0"/>
                        <w:jc w:val="center"/>
                      </w:pPr>
                      <w:r>
                        <w:t>F</w:t>
                      </w:r>
                      <w:r w:rsidRPr="00424E12">
                        <w:t>aculty need the extra exercise they would get from walking farther to class.</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1915264" behindDoc="0" locked="0" layoutInCell="1" allowOverlap="1" wp14:anchorId="4F81AB09" wp14:editId="066C908F">
                <wp:simplePos x="0" y="0"/>
                <wp:positionH relativeFrom="margin">
                  <wp:posOffset>293705</wp:posOffset>
                </wp:positionH>
                <wp:positionV relativeFrom="paragraph">
                  <wp:posOffset>2184749</wp:posOffset>
                </wp:positionV>
                <wp:extent cx="1595385" cy="1748413"/>
                <wp:effectExtent l="704850" t="0" r="62230" b="99695"/>
                <wp:wrapNone/>
                <wp:docPr id="186" name="Rectangle 186"/>
                <wp:cNvGraphicFramePr/>
                <a:graphic xmlns:a="http://schemas.openxmlformats.org/drawingml/2006/main">
                  <a:graphicData uri="http://schemas.microsoft.com/office/word/2010/wordprocessingShape">
                    <wps:wsp>
                      <wps:cNvSpPr/>
                      <wps:spPr>
                        <a:xfrm>
                          <a:off x="0" y="0"/>
                          <a:ext cx="1595385" cy="1748413"/>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4FADB372" w14:textId="53BC2797" w:rsidR="00424E12" w:rsidRPr="00424E12" w:rsidRDefault="00424E12" w:rsidP="00424E12">
                            <w:pPr>
                              <w:spacing w:line="240" w:lineRule="auto"/>
                              <w:ind w:firstLine="0"/>
                              <w:jc w:val="center"/>
                            </w:pPr>
                            <w:r>
                              <w:t>S</w:t>
                            </w:r>
                            <w:r w:rsidRPr="00424E12">
                              <w:t>tudents deserve the best parking places, because they pay tuition.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F81AB09" id="Rectangle 186" o:spid="_x0000_s1115" style="position:absolute;margin-left:23.15pt;margin-top:172.05pt;width:125.6pt;height:137.65pt;z-index:251915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" fillcolor="white [3201]" strokecolor="#4d4d4d [3209]" strokeweight="1pt">
                <v:shadow on="t" type="perspective" color="black" opacity="13107f" origin=".5,.5" offset="0,0" matrix=",23853f,,15073f"/>
                <v:textbox>
                  <w:txbxContent>
                    <w:p w14:paraId="4FADB372" w14:textId="53BC2797" w:rsidR="00424E12" w:rsidRPr="00424E12" w:rsidRDefault="00424E12" w:rsidP="00424E12">
                      <w:pPr>
                        <w:spacing w:line="240" w:lineRule="auto"/>
                        <w:ind w:firstLine="0"/>
                        <w:jc w:val="center"/>
                      </w:pPr>
                      <w:r>
                        <w:t>S</w:t>
                      </w:r>
                      <w:r w:rsidRPr="00424E12">
                        <w:t>tudents deserve the best parking places, because they pay tuition.</w:t>
                      </w:r>
                    </w:p>
                  </w:txbxContent>
                </v:textbox>
                <w10:wrap anchorx="margin"/>
              </v:rect>
            </w:pict>
          </mc:Fallback>
        </mc:AlternateContent>
      </w:r>
      <w:r w:rsidRPr="00424E12">
        <w:rPr>
          <w:b/>
          <w:bCs/>
        </w:rPr>
        <w:t>Conclusion:</w:t>
      </w:r>
      <w:r>
        <w:rPr>
          <w:b/>
          <w:bCs/>
        </w:rPr>
        <w:t xml:space="preserve"> </w:t>
      </w:r>
      <w:r w:rsidRPr="00424E12">
        <w:rPr>
          <w:i/>
          <w:iCs/>
        </w:rPr>
        <w:t>The parking space near classroom building be left for students.</w:t>
      </w:r>
      <w:r w:rsidRPr="00424E12">
        <w:t xml:space="preserve"> The arguments are irrelevant.</w:t>
      </w:r>
    </w:p>
    <w:p w14:paraId="42742B85" w14:textId="3A1188E6" w:rsidR="00710EE5" w:rsidRDefault="00710EE5" w:rsidP="000517A4">
      <w:pPr>
        <w:ind w:firstLine="0"/>
      </w:pPr>
    </w:p>
    <w:p w14:paraId="4DBDC143" w14:textId="03ABFBCA" w:rsidR="00710EE5" w:rsidRDefault="00710EE5" w:rsidP="000517A4">
      <w:pPr>
        <w:ind w:firstLine="0"/>
      </w:pPr>
    </w:p>
    <w:p w14:paraId="77E71CB1" w14:textId="63D0FA97" w:rsidR="00710EE5" w:rsidRDefault="00710EE5" w:rsidP="000517A4">
      <w:pPr>
        <w:ind w:firstLine="0"/>
      </w:pPr>
    </w:p>
    <w:p w14:paraId="7CE8A2F9" w14:textId="03C114A2" w:rsidR="00710EE5" w:rsidRDefault="00710EE5" w:rsidP="000517A4">
      <w:pPr>
        <w:ind w:firstLine="0"/>
      </w:pPr>
    </w:p>
    <w:p w14:paraId="21414D2A" w14:textId="613A1494" w:rsidR="00710EE5" w:rsidRDefault="00710EE5" w:rsidP="000517A4">
      <w:pPr>
        <w:ind w:firstLine="0"/>
      </w:pPr>
    </w:p>
    <w:p w14:paraId="0C34672F" w14:textId="51671B63" w:rsidR="00710EE5" w:rsidRDefault="00710EE5" w:rsidP="000517A4">
      <w:pPr>
        <w:ind w:firstLine="0"/>
      </w:pPr>
    </w:p>
    <w:p w14:paraId="7B929055" w14:textId="40B8183F" w:rsidR="00710EE5" w:rsidRDefault="00710EE5" w:rsidP="000517A4">
      <w:pPr>
        <w:ind w:firstLine="0"/>
      </w:pPr>
    </w:p>
    <w:p w14:paraId="7186FD07" w14:textId="62A5F512" w:rsidR="00710EE5" w:rsidRDefault="00710EE5" w:rsidP="000517A4">
      <w:pPr>
        <w:ind w:firstLine="0"/>
      </w:pPr>
    </w:p>
    <w:p w14:paraId="13B79360" w14:textId="049D8991" w:rsidR="00710EE5" w:rsidRDefault="00710EE5" w:rsidP="000517A4">
      <w:pPr>
        <w:ind w:firstLine="0"/>
      </w:pPr>
    </w:p>
    <w:p w14:paraId="2AB3424A" w14:textId="3A02D6B7" w:rsidR="00710EE5" w:rsidRDefault="00710EE5" w:rsidP="000517A4">
      <w:pPr>
        <w:ind w:firstLine="0"/>
      </w:pPr>
    </w:p>
    <w:p w14:paraId="19F40F69" w14:textId="1D06E5B5" w:rsidR="00710EE5" w:rsidRDefault="00710EE5" w:rsidP="000517A4">
      <w:pPr>
        <w:ind w:firstLine="0"/>
      </w:pPr>
      <w:r w:rsidRPr="00710EE5">
        <w:t>18. Every citizen of the United States should have easy access to good quality health care. After all, we believe in equal opportunity for all our citizens: that belief is demonstrated by our commitment to the right of every child to have a good publicly funded education. And decent health care is essential for genuine equal opportunity, since you certainly don’t have equal opportunity if you are suffering from illnesses and can’t get treatment. So obviously we should guarantee good health care for every U.S. citizen.</w:t>
      </w:r>
    </w:p>
    <w:p w14:paraId="25B98192" w14:textId="60B5C1F2" w:rsidR="00582034" w:rsidRDefault="00582034" w:rsidP="000517A4">
      <w:pPr>
        <w:ind w:firstLine="0"/>
      </w:pPr>
      <w:r>
        <w:rPr>
          <w:i/>
          <w:iCs/>
          <w:noProof/>
          <w:lang w:eastAsia="en-US"/>
        </w:rPr>
        <w:lastRenderedPageBreak/>
        <mc:AlternateContent>
          <mc:Choice Requires="wps">
            <w:drawing>
              <wp:anchor distT="0" distB="0" distL="114300" distR="114300" simplePos="0" relativeHeight="251937792" behindDoc="0" locked="0" layoutInCell="1" allowOverlap="1" wp14:anchorId="33F159D0" wp14:editId="4B2478F1">
                <wp:simplePos x="0" y="0"/>
                <wp:positionH relativeFrom="column">
                  <wp:posOffset>2892857</wp:posOffset>
                </wp:positionH>
                <wp:positionV relativeFrom="paragraph">
                  <wp:posOffset>2903974</wp:posOffset>
                </wp:positionV>
                <wp:extent cx="1538465" cy="542611"/>
                <wp:effectExtent l="0" t="0" r="24130" b="29210"/>
                <wp:wrapNone/>
                <wp:docPr id="198" name="Straight Connector 198"/>
                <wp:cNvGraphicFramePr/>
                <a:graphic xmlns:a="http://schemas.openxmlformats.org/drawingml/2006/main">
                  <a:graphicData uri="http://schemas.microsoft.com/office/word/2010/wordprocessingShape">
                    <wps:wsp>
                      <wps:cNvCnPr/>
                      <wps:spPr>
                        <a:xfrm>
                          <a:off x="0" y="0"/>
                          <a:ext cx="1538465" cy="54261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4C35003" id="Straight Connector 198" o:spid="_x0000_s1026" style="position:absolute;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7.8pt,228.65pt" to="348.95pt,27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935744" behindDoc="0" locked="0" layoutInCell="1" allowOverlap="1" wp14:anchorId="3A771416" wp14:editId="580F1095">
                <wp:simplePos x="0" y="0"/>
                <wp:positionH relativeFrom="column">
                  <wp:posOffset>1296236</wp:posOffset>
                </wp:positionH>
                <wp:positionV relativeFrom="paragraph">
                  <wp:posOffset>2914022</wp:posOffset>
                </wp:positionV>
                <wp:extent cx="1597165" cy="542611"/>
                <wp:effectExtent l="0" t="0" r="22225" b="29210"/>
                <wp:wrapNone/>
                <wp:docPr id="197" name="Straight Connector 197"/>
                <wp:cNvGraphicFramePr/>
                <a:graphic xmlns:a="http://schemas.openxmlformats.org/drawingml/2006/main">
                  <a:graphicData uri="http://schemas.microsoft.com/office/word/2010/wordprocessingShape">
                    <wps:wsp>
                      <wps:cNvCnPr/>
                      <wps:spPr>
                        <a:xfrm flipH="1">
                          <a:off x="0" y="0"/>
                          <a:ext cx="1597165" cy="54261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6CA8E01" id="Straight Connector 197" o:spid="_x0000_s1026" style="position:absolute;flip:x;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2.05pt,229.45pt" to="227.8pt,27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1933696" behindDoc="0" locked="0" layoutInCell="1" allowOverlap="1" wp14:anchorId="13F957A6" wp14:editId="0FD9799B">
                <wp:simplePos x="0" y="0"/>
                <wp:positionH relativeFrom="column">
                  <wp:posOffset>2853732</wp:posOffset>
                </wp:positionH>
                <wp:positionV relativeFrom="paragraph">
                  <wp:posOffset>1577375</wp:posOffset>
                </wp:positionV>
                <wp:extent cx="10048" cy="603117"/>
                <wp:effectExtent l="0" t="0" r="28575" b="26035"/>
                <wp:wrapNone/>
                <wp:docPr id="196" name="Straight Connector 196"/>
                <wp:cNvGraphicFramePr/>
                <a:graphic xmlns:a="http://schemas.openxmlformats.org/drawingml/2006/main">
                  <a:graphicData uri="http://schemas.microsoft.com/office/word/2010/wordprocessingShape">
                    <wps:wsp>
                      <wps:cNvCnPr/>
                      <wps:spPr>
                        <a:xfrm flipH="1">
                          <a:off x="0" y="0"/>
                          <a:ext cx="10048" cy="60311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2CEC387" id="Straight Connector 196" o:spid="_x0000_s1026" style="position:absolute;flip:x;z-index:251933696;visibility:visible;mso-wrap-style:square;mso-wrap-distance-left:9pt;mso-wrap-distance-top:0;mso-wrap-distance-right:9pt;mso-wrap-distance-bottom:0;mso-position-horizontal:absolute;mso-position-horizontal-relative:text;mso-position-vertical:absolute;mso-position-vertical-relative:text" from="224.7pt,124.2pt" to="225.5pt,17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" strokecolor="black [3213]" strokeweight=".5pt">
                <v:stroke joinstyle="miter"/>
              </v:line>
            </w:pict>
          </mc:Fallback>
        </mc:AlternateContent>
      </w:r>
      <w:r w:rsidRPr="00A0193C">
        <w:rPr>
          <w:i/>
          <w:iCs/>
          <w:noProof/>
          <w:lang w:eastAsia="en-US"/>
        </w:rPr>
        <mc:AlternateContent>
          <mc:Choice Requires="wps">
            <w:drawing>
              <wp:anchor distT="0" distB="0" distL="114300" distR="114300" simplePos="0" relativeHeight="251932672" behindDoc="0" locked="0" layoutInCell="1" allowOverlap="1" wp14:anchorId="1A0DE148" wp14:editId="7682EB0B">
                <wp:simplePos x="0" y="0"/>
                <wp:positionH relativeFrom="margin">
                  <wp:posOffset>3507886</wp:posOffset>
                </wp:positionH>
                <wp:positionV relativeFrom="paragraph">
                  <wp:posOffset>3437772</wp:posOffset>
                </wp:positionV>
                <wp:extent cx="1614226" cy="1678074"/>
                <wp:effectExtent l="666750" t="0" r="62230" b="93980"/>
                <wp:wrapNone/>
                <wp:docPr id="195" name="Rectangle 195"/>
                <wp:cNvGraphicFramePr/>
                <a:graphic xmlns:a="http://schemas.openxmlformats.org/drawingml/2006/main">
                  <a:graphicData uri="http://schemas.microsoft.com/office/word/2010/wordprocessingShape">
                    <wps:wsp>
                      <wps:cNvSpPr/>
                      <wps:spPr>
                        <a:xfrm>
                          <a:off x="0" y="0"/>
                          <a:ext cx="1614226" cy="1678074"/>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32542E7B" w14:textId="26D8AB19" w:rsidR="00582034" w:rsidRPr="00582034" w:rsidRDefault="00582034" w:rsidP="00582034">
                            <w:pPr>
                              <w:spacing w:line="240" w:lineRule="auto"/>
                              <w:ind w:firstLine="0"/>
                              <w:jc w:val="center"/>
                            </w:pPr>
                            <w:r>
                              <w:t>Y</w:t>
                            </w:r>
                            <w:r w:rsidRPr="00710EE5">
                              <w:t>ou certainly don’t have equal opportunity if you are suffering from illnesses and can’t get treatment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A0DE148" id="Rectangle 195" o:spid="_x0000_s1116" style="position:absolute;margin-left:276.2pt;margin-top:270.7pt;width:127.1pt;height:132.15pt;z-index:251932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" fillcolor="white [3201]" strokecolor="#4d4d4d [3209]" strokeweight="1pt">
                <v:shadow on="t" type="perspective" color="black" opacity="13107f" origin=".5,.5" offset="0,0" matrix=",23853f,,15073f"/>
                <v:textbox>
                  <w:txbxContent>
                    <w:p w14:paraId="32542E7B" w14:textId="26D8AB19" w:rsidR="00582034" w:rsidRPr="00582034" w:rsidRDefault="00582034" w:rsidP="00582034">
                      <w:pPr>
                        <w:spacing w:line="240" w:lineRule="auto"/>
                        <w:ind w:firstLine="0"/>
                        <w:jc w:val="center"/>
                      </w:pPr>
                      <w:r>
                        <w:t>Y</w:t>
                      </w:r>
                      <w:r w:rsidRPr="00710EE5">
                        <w:t>ou certainly don’t have equal opportunity if you are suffering from illnesses and can’t get treatment</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1930624" behindDoc="0" locked="0" layoutInCell="1" allowOverlap="1" wp14:anchorId="7A611400" wp14:editId="1AB9DD61">
                <wp:simplePos x="0" y="0"/>
                <wp:positionH relativeFrom="margin">
                  <wp:posOffset>676798</wp:posOffset>
                </wp:positionH>
                <wp:positionV relativeFrom="paragraph">
                  <wp:posOffset>3446585</wp:posOffset>
                </wp:positionV>
                <wp:extent cx="1614226" cy="1678074"/>
                <wp:effectExtent l="666750" t="0" r="62230" b="93980"/>
                <wp:wrapNone/>
                <wp:docPr id="194" name="Rectangle 194"/>
                <wp:cNvGraphicFramePr/>
                <a:graphic xmlns:a="http://schemas.openxmlformats.org/drawingml/2006/main">
                  <a:graphicData uri="http://schemas.microsoft.com/office/word/2010/wordprocessingShape">
                    <wps:wsp>
                      <wps:cNvSpPr/>
                      <wps:spPr>
                        <a:xfrm>
                          <a:off x="0" y="0"/>
                          <a:ext cx="1614226" cy="1678074"/>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436A1DB5" w14:textId="7D025550" w:rsidR="00582034" w:rsidRPr="00582034" w:rsidRDefault="00582034" w:rsidP="00582034">
                            <w:pPr>
                              <w:spacing w:line="240" w:lineRule="auto"/>
                              <w:ind w:firstLine="0"/>
                              <w:jc w:val="center"/>
                            </w:pPr>
                            <w:r>
                              <w:t>D</w:t>
                            </w:r>
                            <w:r w:rsidRPr="00710EE5">
                              <w:t>emonstrated by our commitment to the right of every child to have a good publicly funded education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A611400" id="Rectangle 194" o:spid="_x0000_s1117" style="position:absolute;margin-left:53.3pt;margin-top:271.4pt;width:127.1pt;height:132.15pt;z-index:251930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" fillcolor="white [3201]" strokecolor="#4d4d4d [3209]" strokeweight="1pt">
                <v:shadow on="t" type="perspective" color="black" opacity="13107f" origin=".5,.5" offset="0,0" matrix=",23853f,,15073f"/>
                <v:textbox>
                  <w:txbxContent>
                    <w:p w14:paraId="436A1DB5" w14:textId="7D025550" w:rsidR="00582034" w:rsidRPr="00582034" w:rsidRDefault="00582034" w:rsidP="00582034">
                      <w:pPr>
                        <w:spacing w:line="240" w:lineRule="auto"/>
                        <w:ind w:firstLine="0"/>
                        <w:jc w:val="center"/>
                      </w:pPr>
                      <w:r>
                        <w:t>D</w:t>
                      </w:r>
                      <w:r w:rsidRPr="00710EE5">
                        <w:t>emonstrated by our commitment to the right of every child to have a good publicly funded education</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1928576" behindDoc="0" locked="0" layoutInCell="1" allowOverlap="1" wp14:anchorId="4EBE45B7" wp14:editId="5DB03C63">
                <wp:simplePos x="0" y="0"/>
                <wp:positionH relativeFrom="margin">
                  <wp:posOffset>2243009</wp:posOffset>
                </wp:positionH>
                <wp:positionV relativeFrom="paragraph">
                  <wp:posOffset>2170130</wp:posOffset>
                </wp:positionV>
                <wp:extent cx="1263789" cy="723481"/>
                <wp:effectExtent l="323850" t="0" r="50800" b="95885"/>
                <wp:wrapNone/>
                <wp:docPr id="193" name="Rectangle 193"/>
                <wp:cNvGraphicFramePr/>
                <a:graphic xmlns:a="http://schemas.openxmlformats.org/drawingml/2006/main">
                  <a:graphicData uri="http://schemas.microsoft.com/office/word/2010/wordprocessingShape">
                    <wps:wsp>
                      <wps:cNvSpPr/>
                      <wps:spPr>
                        <a:xfrm>
                          <a:off x="0" y="0"/>
                          <a:ext cx="1263789" cy="723481"/>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68CCE449" w14:textId="2257BD1B" w:rsidR="00582034" w:rsidRPr="00582034" w:rsidRDefault="00582034" w:rsidP="00582034">
                            <w:pPr>
                              <w:spacing w:line="240" w:lineRule="auto"/>
                              <w:ind w:firstLine="0"/>
                              <w:jc w:val="center"/>
                            </w:pPr>
                            <w:r>
                              <w:t>Provides equal opportunity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EBE45B7" id="Rectangle 193" o:spid="_x0000_s1118" style="position:absolute;margin-left:176.6pt;margin-top:170.9pt;width:99.5pt;height:56.95pt;z-index:251928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" fillcolor="white [3201]" strokecolor="#4d4d4d [3209]" strokeweight="1pt">
                <v:shadow on="t" type="perspective" color="black" opacity="13107f" origin=".5,.5" offset="0,0" matrix=",23853f,,15073f"/>
                <v:textbox>
                  <w:txbxContent>
                    <w:p w14:paraId="68CCE449" w14:textId="2257BD1B" w:rsidR="00582034" w:rsidRPr="00582034" w:rsidRDefault="00582034" w:rsidP="00582034">
                      <w:pPr>
                        <w:spacing w:line="240" w:lineRule="auto"/>
                        <w:ind w:firstLine="0"/>
                        <w:jc w:val="center"/>
                      </w:pPr>
                      <w:r>
                        <w:t>Provides equal opportunity</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1926528" behindDoc="0" locked="0" layoutInCell="1" allowOverlap="1" wp14:anchorId="30862AC6" wp14:editId="7373949F">
                <wp:simplePos x="0" y="0"/>
                <wp:positionH relativeFrom="margin">
                  <wp:posOffset>1781810</wp:posOffset>
                </wp:positionH>
                <wp:positionV relativeFrom="paragraph">
                  <wp:posOffset>855128</wp:posOffset>
                </wp:positionV>
                <wp:extent cx="2205543" cy="723481"/>
                <wp:effectExtent l="323850" t="0" r="61595" b="95885"/>
                <wp:wrapNone/>
                <wp:docPr id="192" name="Rectangle 192"/>
                <wp:cNvGraphicFramePr/>
                <a:graphic xmlns:a="http://schemas.openxmlformats.org/drawingml/2006/main">
                  <a:graphicData uri="http://schemas.microsoft.com/office/word/2010/wordprocessingShape">
                    <wps:wsp>
                      <wps:cNvSpPr/>
                      <wps:spPr>
                        <a:xfrm>
                          <a:off x="0" y="0"/>
                          <a:ext cx="2205543" cy="723481"/>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1145CC82" w14:textId="1F1D1BE5" w:rsidR="00582034" w:rsidRPr="00582034" w:rsidRDefault="00582034" w:rsidP="00582034">
                            <w:pPr>
                              <w:spacing w:line="240" w:lineRule="auto"/>
                              <w:ind w:firstLine="0"/>
                              <w:jc w:val="center"/>
                            </w:pPr>
                            <w:r w:rsidRPr="00582034">
                              <w:t>Every citizen of the United States should have easy access to good quality health care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0862AC6" id="Rectangle 192" o:spid="_x0000_s1119" style="position:absolute;margin-left:140.3pt;margin-top:67.35pt;width:173.65pt;height:56.95pt;z-index:251926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" fillcolor="white [3201]" strokecolor="#4d4d4d [3209]" strokeweight="1pt">
                <v:shadow on="t" type="perspective" color="black" opacity="13107f" origin=".5,.5" offset="0,0" matrix=",23853f,,15073f"/>
                <v:textbox>
                  <w:txbxContent>
                    <w:p w14:paraId="1145CC82" w14:textId="1F1D1BE5" w:rsidR="00582034" w:rsidRPr="00582034" w:rsidRDefault="00582034" w:rsidP="00582034">
                      <w:pPr>
                        <w:spacing w:line="240" w:lineRule="auto"/>
                        <w:ind w:firstLine="0"/>
                        <w:jc w:val="center"/>
                      </w:pPr>
                      <w:r w:rsidRPr="00582034">
                        <w:t>Every citizen of the United States should have easy access to good quality health care</w:t>
                      </w:r>
                    </w:p>
                  </w:txbxContent>
                </v:textbox>
                <w10:wrap anchorx="margin"/>
              </v:rect>
            </w:pict>
          </mc:Fallback>
        </mc:AlternateContent>
      </w:r>
      <w:r>
        <w:t xml:space="preserve">Conclusion: </w:t>
      </w:r>
      <w:r w:rsidRPr="00582034">
        <w:rPr>
          <w:i/>
          <w:iCs/>
        </w:rPr>
        <w:t>Every citizen of the United States should have easy access to good quality health care.</w:t>
      </w:r>
      <w:r>
        <w:t xml:space="preserve"> All the statements stated are relevant.</w:t>
      </w:r>
    </w:p>
    <w:p w14:paraId="1AA081B3" w14:textId="54764D06" w:rsidR="00BA15C0" w:rsidRDefault="00BA15C0" w:rsidP="000517A4">
      <w:pPr>
        <w:ind w:firstLine="0"/>
      </w:pPr>
    </w:p>
    <w:p w14:paraId="5975C89A" w14:textId="38524995" w:rsidR="00BA15C0" w:rsidRDefault="00BA15C0" w:rsidP="000517A4">
      <w:pPr>
        <w:ind w:firstLine="0"/>
      </w:pPr>
    </w:p>
    <w:p w14:paraId="39CC8C0F" w14:textId="1ABAEA18" w:rsidR="00BA15C0" w:rsidRDefault="00BA15C0" w:rsidP="000517A4">
      <w:pPr>
        <w:ind w:firstLine="0"/>
      </w:pPr>
    </w:p>
    <w:p w14:paraId="04B05B89" w14:textId="37103F00" w:rsidR="00BA15C0" w:rsidRDefault="00BA15C0" w:rsidP="000517A4">
      <w:pPr>
        <w:ind w:firstLine="0"/>
      </w:pPr>
    </w:p>
    <w:p w14:paraId="2B1E29BC" w14:textId="17C31BE9" w:rsidR="00BA15C0" w:rsidRDefault="00BA15C0" w:rsidP="000517A4">
      <w:pPr>
        <w:ind w:firstLine="0"/>
      </w:pPr>
    </w:p>
    <w:p w14:paraId="41BA1E76" w14:textId="1C2F7228" w:rsidR="00BA15C0" w:rsidRDefault="00BA15C0" w:rsidP="000517A4">
      <w:pPr>
        <w:ind w:firstLine="0"/>
      </w:pPr>
    </w:p>
    <w:p w14:paraId="633B217A" w14:textId="0136048A" w:rsidR="00BA15C0" w:rsidRDefault="00BA15C0" w:rsidP="000517A4">
      <w:pPr>
        <w:ind w:firstLine="0"/>
      </w:pPr>
    </w:p>
    <w:p w14:paraId="447D3676" w14:textId="67856451" w:rsidR="00BA15C0" w:rsidRDefault="00BA15C0" w:rsidP="000517A4">
      <w:pPr>
        <w:ind w:firstLine="0"/>
      </w:pPr>
    </w:p>
    <w:p w14:paraId="00FE2403" w14:textId="30B842CF" w:rsidR="00BA15C0" w:rsidRDefault="00BA15C0" w:rsidP="000517A4">
      <w:pPr>
        <w:ind w:firstLine="0"/>
      </w:pPr>
    </w:p>
    <w:p w14:paraId="27E7D020" w14:textId="5712A9D7" w:rsidR="00BA15C0" w:rsidRDefault="00BA15C0" w:rsidP="000517A4">
      <w:pPr>
        <w:ind w:firstLine="0"/>
      </w:pPr>
    </w:p>
    <w:p w14:paraId="358E5AE3" w14:textId="31417EE3" w:rsidR="00BA15C0" w:rsidRDefault="00BA15C0" w:rsidP="000517A4">
      <w:pPr>
        <w:ind w:firstLine="0"/>
      </w:pPr>
    </w:p>
    <w:p w14:paraId="38AD970B" w14:textId="76884CE5" w:rsidR="00BA15C0" w:rsidRDefault="00BA15C0" w:rsidP="000517A4">
      <w:pPr>
        <w:ind w:firstLine="0"/>
      </w:pPr>
    </w:p>
    <w:p w14:paraId="65FAED77" w14:textId="2B4438A8" w:rsidR="00BA15C0" w:rsidRDefault="00BA15C0" w:rsidP="000517A4">
      <w:pPr>
        <w:ind w:firstLine="0"/>
      </w:pPr>
    </w:p>
    <w:p w14:paraId="2EBDEC11" w14:textId="7C2CF6ED" w:rsidR="00BA15C0" w:rsidRDefault="00BA15C0" w:rsidP="000517A4">
      <w:pPr>
        <w:ind w:firstLine="0"/>
      </w:pPr>
    </w:p>
    <w:p w14:paraId="35749886" w14:textId="4E70CCDA" w:rsidR="00BA15C0" w:rsidRDefault="00BA15C0" w:rsidP="000517A4">
      <w:pPr>
        <w:ind w:firstLine="0"/>
      </w:pPr>
      <w:r w:rsidRPr="00BA15C0">
        <w:t>19. Bruce is clearly guilty of robbing the Mahoning National Bank. Consider the evidence against him. Although the robber wore a mask, the security cameras showed that the robber carried a .38 caliber revolver, and the day before the robbery Bruce purchased a .38 revolver. Also, the robber told the bank teller that “Placing all your money in this bag is a necessary condition of not getting hurt,” and only Bruce would say something that stupid. And finally, the stolen money was found hidden in Bruce’s garage.</w:t>
      </w:r>
    </w:p>
    <w:p w14:paraId="589EE344" w14:textId="0B210EF6" w:rsidR="00BA15C0" w:rsidRDefault="00542F7A" w:rsidP="000517A4">
      <w:pPr>
        <w:ind w:firstLine="0"/>
        <w:rPr>
          <w:i/>
          <w:iCs/>
          <w:noProof/>
        </w:rPr>
      </w:pPr>
      <w:r w:rsidRPr="00A0193C">
        <w:rPr>
          <w:i/>
          <w:iCs/>
          <w:noProof/>
          <w:lang w:eastAsia="en-US"/>
        </w:rPr>
        <w:lastRenderedPageBreak/>
        <mc:AlternateContent>
          <mc:Choice Requires="wps">
            <w:drawing>
              <wp:anchor distT="0" distB="0" distL="114300" distR="114300" simplePos="0" relativeHeight="251952128" behindDoc="0" locked="0" layoutInCell="1" allowOverlap="1" wp14:anchorId="6D90F927" wp14:editId="067134E9">
                <wp:simplePos x="0" y="0"/>
                <wp:positionH relativeFrom="margin">
                  <wp:posOffset>3221355</wp:posOffset>
                </wp:positionH>
                <wp:positionV relativeFrom="paragraph">
                  <wp:posOffset>3801633</wp:posOffset>
                </wp:positionV>
                <wp:extent cx="781050" cy="1808480"/>
                <wp:effectExtent l="723900" t="0" r="57150" b="96520"/>
                <wp:wrapNone/>
                <wp:docPr id="205" name="Rectangle 205"/>
                <wp:cNvGraphicFramePr/>
                <a:graphic xmlns:a="http://schemas.openxmlformats.org/drawingml/2006/main">
                  <a:graphicData uri="http://schemas.microsoft.com/office/word/2010/wordprocessingShape">
                    <wps:wsp>
                      <wps:cNvSpPr/>
                      <wps:spPr>
                        <a:xfrm>
                          <a:off x="0" y="0"/>
                          <a:ext cx="781050" cy="1808480"/>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65531749" w14:textId="2A71FEA4" w:rsidR="00A250A1" w:rsidRPr="000D6B47" w:rsidRDefault="00A250A1" w:rsidP="00A250A1">
                            <w:pPr>
                              <w:spacing w:line="240" w:lineRule="auto"/>
                              <w:ind w:firstLine="0"/>
                              <w:jc w:val="center"/>
                            </w:pPr>
                            <w:r>
                              <w:t>Only Bruce could say those stupid words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D90F927" id="Rectangle 205" o:spid="_x0000_s1120" style="position:absolute;margin-left:253.65pt;margin-top:299.35pt;width:61.5pt;height:142.4pt;z-index:251952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" fillcolor="white [3201]" strokecolor="#4d4d4d [3209]" strokeweight="1pt">
                <v:shadow on="t" type="perspective" color="black" opacity="13107f" origin=".5,.5" offset="0,0" matrix=",23853f,,15073f"/>
                <v:textbox>
                  <w:txbxContent>
                    <w:p w14:paraId="65531749" w14:textId="2A71FEA4" w:rsidR="00A250A1" w:rsidRPr="000D6B47" w:rsidRDefault="00A250A1" w:rsidP="00A250A1">
                      <w:pPr>
                        <w:spacing w:line="240" w:lineRule="auto"/>
                        <w:ind w:firstLine="0"/>
                        <w:jc w:val="center"/>
                      </w:pPr>
                      <w:r>
                        <w:t>Only Bruce could say those stupid words</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1950080" behindDoc="0" locked="0" layoutInCell="1" allowOverlap="1" wp14:anchorId="67EAC4F5" wp14:editId="2746AB3E">
                <wp:simplePos x="0" y="0"/>
                <wp:positionH relativeFrom="margin">
                  <wp:posOffset>2037715</wp:posOffset>
                </wp:positionH>
                <wp:positionV relativeFrom="paragraph">
                  <wp:posOffset>3796553</wp:posOffset>
                </wp:positionV>
                <wp:extent cx="1080617" cy="2009670"/>
                <wp:effectExtent l="800100" t="0" r="62865" b="86360"/>
                <wp:wrapNone/>
                <wp:docPr id="204" name="Rectangle 204"/>
                <wp:cNvGraphicFramePr/>
                <a:graphic xmlns:a="http://schemas.openxmlformats.org/drawingml/2006/main">
                  <a:graphicData uri="http://schemas.microsoft.com/office/word/2010/wordprocessingShape">
                    <wps:wsp>
                      <wps:cNvSpPr/>
                      <wps:spPr>
                        <a:xfrm>
                          <a:off x="0" y="0"/>
                          <a:ext cx="1080617" cy="2009670"/>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0F36B71F" w14:textId="6C321AAF" w:rsidR="00A250A1" w:rsidRPr="000D6B47" w:rsidRDefault="00A250A1" w:rsidP="00A250A1">
                            <w:pPr>
                              <w:spacing w:line="240" w:lineRule="auto"/>
                              <w:ind w:firstLine="0"/>
                              <w:jc w:val="center"/>
                            </w:pPr>
                            <w:r>
                              <w:t xml:space="preserve">The robber said to the teller </w:t>
                            </w:r>
                            <w:r w:rsidRPr="00BA15C0">
                              <w:t>“Placing all your money in this bag is a necessary condition of not getting hurt,”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7EAC4F5" id="Rectangle 204" o:spid="_x0000_s1121" style="position:absolute;margin-left:160.45pt;margin-top:298.95pt;width:85.1pt;height:158.25pt;z-index:251950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" fillcolor="white [3201]" strokecolor="#4d4d4d [3209]" strokeweight="1pt">
                <v:shadow on="t" type="perspective" color="black" opacity="13107f" origin=".5,.5" offset="0,0" matrix=",23853f,,15073f"/>
                <v:textbox>
                  <w:txbxContent>
                    <w:p w14:paraId="0F36B71F" w14:textId="6C321AAF" w:rsidR="00A250A1" w:rsidRPr="000D6B47" w:rsidRDefault="00A250A1" w:rsidP="00A250A1">
                      <w:pPr>
                        <w:spacing w:line="240" w:lineRule="auto"/>
                        <w:ind w:firstLine="0"/>
                        <w:jc w:val="center"/>
                      </w:pPr>
                      <w:r>
                        <w:t xml:space="preserve">The robber said to the teller </w:t>
                      </w:r>
                      <w:r w:rsidRPr="00BA15C0">
                        <w:t>“Placing all your money in this bag is a necessary condition of not getting hurt,”</w:t>
                      </w:r>
                    </w:p>
                  </w:txbxContent>
                </v:textbox>
                <w10:wrap anchorx="margin"/>
              </v:rect>
            </w:pict>
          </mc:Fallback>
        </mc:AlternateContent>
      </w:r>
      <w:r w:rsidR="00A250A1">
        <w:rPr>
          <w:i/>
          <w:iCs/>
          <w:noProof/>
          <w:lang w:eastAsia="en-US"/>
        </w:rPr>
        <mc:AlternateContent>
          <mc:Choice Requires="wps">
            <w:drawing>
              <wp:anchor distT="0" distB="0" distL="114300" distR="114300" simplePos="0" relativeHeight="251975680" behindDoc="0" locked="0" layoutInCell="1" allowOverlap="1" wp14:anchorId="1A64B257" wp14:editId="614CC497">
                <wp:simplePos x="0" y="0"/>
                <wp:positionH relativeFrom="margin">
                  <wp:posOffset>3505982</wp:posOffset>
                </wp:positionH>
                <wp:positionV relativeFrom="paragraph">
                  <wp:posOffset>3135085</wp:posOffset>
                </wp:positionV>
                <wp:extent cx="893" cy="663191"/>
                <wp:effectExtent l="0" t="0" r="37465" b="22860"/>
                <wp:wrapNone/>
                <wp:docPr id="217" name="Straight Connector 217"/>
                <wp:cNvGraphicFramePr/>
                <a:graphic xmlns:a="http://schemas.openxmlformats.org/drawingml/2006/main">
                  <a:graphicData uri="http://schemas.microsoft.com/office/word/2010/wordprocessingShape">
                    <wps:wsp>
                      <wps:cNvCnPr/>
                      <wps:spPr>
                        <a:xfrm flipH="1">
                          <a:off x="0" y="0"/>
                          <a:ext cx="893" cy="66319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811C151" id="Straight Connector 217" o:spid="_x0000_s1026" style="position:absolute;flip:x;z-index:25197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76.05pt,246.85pt" to="276.1pt,29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" strokecolor="black [3213]" strokeweight=".5pt">
                <v:stroke joinstyle="miter"/>
                <w10:wrap anchorx="margin"/>
              </v:line>
            </w:pict>
          </mc:Fallback>
        </mc:AlternateContent>
      </w:r>
      <w:r w:rsidR="00A250A1">
        <w:rPr>
          <w:i/>
          <w:iCs/>
          <w:noProof/>
          <w:lang w:eastAsia="en-US"/>
        </w:rPr>
        <mc:AlternateContent>
          <mc:Choice Requires="wps">
            <w:drawing>
              <wp:anchor distT="0" distB="0" distL="114300" distR="114300" simplePos="0" relativeHeight="251973632" behindDoc="0" locked="0" layoutInCell="1" allowOverlap="1" wp14:anchorId="03458151" wp14:editId="1308C1C3">
                <wp:simplePos x="0" y="0"/>
                <wp:positionH relativeFrom="margin">
                  <wp:posOffset>2682386</wp:posOffset>
                </wp:positionH>
                <wp:positionV relativeFrom="paragraph">
                  <wp:posOffset>3135085</wp:posOffset>
                </wp:positionV>
                <wp:extent cx="0" cy="663191"/>
                <wp:effectExtent l="0" t="0" r="38100" b="22860"/>
                <wp:wrapNone/>
                <wp:docPr id="216" name="Straight Connector 216"/>
                <wp:cNvGraphicFramePr/>
                <a:graphic xmlns:a="http://schemas.openxmlformats.org/drawingml/2006/main">
                  <a:graphicData uri="http://schemas.microsoft.com/office/word/2010/wordprocessingShape">
                    <wps:wsp>
                      <wps:cNvCnPr/>
                      <wps:spPr>
                        <a:xfrm flipH="1">
                          <a:off x="0" y="0"/>
                          <a:ext cx="0" cy="66319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E430776" id="Straight Connector 216" o:spid="_x0000_s1026" style="position:absolute;flip:x;z-index:251973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11.2pt,246.85pt" to="211.2pt,29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" strokecolor="black [3213]" strokeweight=".5pt">
                <v:stroke joinstyle="miter"/>
                <w10:wrap anchorx="margin"/>
              </v:line>
            </w:pict>
          </mc:Fallback>
        </mc:AlternateContent>
      </w:r>
      <w:r w:rsidR="00A250A1">
        <w:rPr>
          <w:i/>
          <w:iCs/>
          <w:noProof/>
          <w:lang w:eastAsia="en-US"/>
        </w:rPr>
        <mc:AlternateContent>
          <mc:Choice Requires="wps">
            <w:drawing>
              <wp:anchor distT="0" distB="0" distL="114300" distR="114300" simplePos="0" relativeHeight="251971584" behindDoc="0" locked="0" layoutInCell="1" allowOverlap="1" wp14:anchorId="00B689EB" wp14:editId="0D8BB81C">
                <wp:simplePos x="0" y="0"/>
                <wp:positionH relativeFrom="margin">
                  <wp:posOffset>2672862</wp:posOffset>
                </wp:positionH>
                <wp:positionV relativeFrom="paragraph">
                  <wp:posOffset>3135086</wp:posOffset>
                </wp:positionV>
                <wp:extent cx="833454" cy="174"/>
                <wp:effectExtent l="0" t="0" r="0" b="0"/>
                <wp:wrapNone/>
                <wp:docPr id="215" name="Straight Connector 215"/>
                <wp:cNvGraphicFramePr/>
                <a:graphic xmlns:a="http://schemas.openxmlformats.org/drawingml/2006/main">
                  <a:graphicData uri="http://schemas.microsoft.com/office/word/2010/wordprocessingShape">
                    <wps:wsp>
                      <wps:cNvCnPr/>
                      <wps:spPr>
                        <a:xfrm flipV="1">
                          <a:off x="0" y="0"/>
                          <a:ext cx="833454" cy="17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45BD633" id="Straight Connector 215" o:spid="_x0000_s1026" style="position:absolute;flip:y;z-index:251971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10.45pt,246.85pt" to="276.1pt,24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" strokecolor="black [3213]" strokeweight=".5pt">
                <v:stroke joinstyle="miter"/>
                <w10:wrap anchorx="margin"/>
              </v:line>
            </w:pict>
          </mc:Fallback>
        </mc:AlternateContent>
      </w:r>
      <w:r w:rsidR="00A250A1">
        <w:rPr>
          <w:i/>
          <w:iCs/>
          <w:noProof/>
          <w:lang w:eastAsia="en-US"/>
        </w:rPr>
        <mc:AlternateContent>
          <mc:Choice Requires="wps">
            <w:drawing>
              <wp:anchor distT="0" distB="0" distL="114300" distR="114300" simplePos="0" relativeHeight="251969536" behindDoc="0" locked="0" layoutInCell="1" allowOverlap="1" wp14:anchorId="1225BC77" wp14:editId="186130AA">
                <wp:simplePos x="0" y="0"/>
                <wp:positionH relativeFrom="margin">
                  <wp:posOffset>3066227</wp:posOffset>
                </wp:positionH>
                <wp:positionV relativeFrom="paragraph">
                  <wp:posOffset>2834752</wp:posOffset>
                </wp:positionV>
                <wp:extent cx="0" cy="301827"/>
                <wp:effectExtent l="0" t="0" r="38100" b="22225"/>
                <wp:wrapNone/>
                <wp:docPr id="214" name="Straight Connector 214"/>
                <wp:cNvGraphicFramePr/>
                <a:graphic xmlns:a="http://schemas.openxmlformats.org/drawingml/2006/main">
                  <a:graphicData uri="http://schemas.microsoft.com/office/word/2010/wordprocessingShape">
                    <wps:wsp>
                      <wps:cNvCnPr/>
                      <wps:spPr>
                        <a:xfrm flipH="1">
                          <a:off x="0" y="0"/>
                          <a:ext cx="0" cy="30182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379E87C" id="Straight Connector 214" o:spid="_x0000_s1026" style="position:absolute;flip:x;z-index:251969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41.45pt,223.2pt" to="241.45pt,24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" strokecolor="black [3213]" strokeweight=".5pt">
                <v:stroke joinstyle="miter"/>
                <w10:wrap anchorx="margin"/>
              </v:line>
            </w:pict>
          </mc:Fallback>
        </mc:AlternateContent>
      </w:r>
      <w:r w:rsidR="00A250A1">
        <w:rPr>
          <w:i/>
          <w:iCs/>
          <w:noProof/>
          <w:lang w:eastAsia="en-US"/>
        </w:rPr>
        <mc:AlternateContent>
          <mc:Choice Requires="wps">
            <w:drawing>
              <wp:anchor distT="0" distB="0" distL="114300" distR="114300" simplePos="0" relativeHeight="251967488" behindDoc="0" locked="0" layoutInCell="1" allowOverlap="1" wp14:anchorId="542E84B1" wp14:editId="318ECBFE">
                <wp:simplePos x="0" y="0"/>
                <wp:positionH relativeFrom="margin">
                  <wp:posOffset>1497204</wp:posOffset>
                </wp:positionH>
                <wp:positionV relativeFrom="paragraph">
                  <wp:posOffset>3185327</wp:posOffset>
                </wp:positionV>
                <wp:extent cx="11018" cy="592853"/>
                <wp:effectExtent l="0" t="0" r="27305" b="36195"/>
                <wp:wrapNone/>
                <wp:docPr id="213" name="Straight Connector 213"/>
                <wp:cNvGraphicFramePr/>
                <a:graphic xmlns:a="http://schemas.openxmlformats.org/drawingml/2006/main">
                  <a:graphicData uri="http://schemas.microsoft.com/office/word/2010/wordprocessingShape">
                    <wps:wsp>
                      <wps:cNvCnPr/>
                      <wps:spPr>
                        <a:xfrm flipH="1">
                          <a:off x="0" y="0"/>
                          <a:ext cx="11018" cy="59285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AA7A79D" id="Straight Connector 213" o:spid="_x0000_s1026" style="position:absolute;flip:x;z-index:251967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17.9pt,250.8pt" to="118.75pt,2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" strokecolor="black [3213]" strokeweight=".5pt">
                <v:stroke joinstyle="miter"/>
                <w10:wrap anchorx="margin"/>
              </v:line>
            </w:pict>
          </mc:Fallback>
        </mc:AlternateContent>
      </w:r>
      <w:r w:rsidR="00A250A1">
        <w:rPr>
          <w:i/>
          <w:iCs/>
          <w:noProof/>
          <w:lang w:eastAsia="en-US"/>
        </w:rPr>
        <mc:AlternateContent>
          <mc:Choice Requires="wps">
            <w:drawing>
              <wp:anchor distT="0" distB="0" distL="114300" distR="114300" simplePos="0" relativeHeight="251965440" behindDoc="0" locked="0" layoutInCell="1" allowOverlap="1" wp14:anchorId="3D93A598" wp14:editId="47FAD6FA">
                <wp:simplePos x="0" y="0"/>
                <wp:positionH relativeFrom="margin">
                  <wp:posOffset>602901</wp:posOffset>
                </wp:positionH>
                <wp:positionV relativeFrom="paragraph">
                  <wp:posOffset>3185327</wp:posOffset>
                </wp:positionV>
                <wp:extent cx="10048" cy="622998"/>
                <wp:effectExtent l="0" t="0" r="28575" b="24765"/>
                <wp:wrapNone/>
                <wp:docPr id="212" name="Straight Connector 212"/>
                <wp:cNvGraphicFramePr/>
                <a:graphic xmlns:a="http://schemas.openxmlformats.org/drawingml/2006/main">
                  <a:graphicData uri="http://schemas.microsoft.com/office/word/2010/wordprocessingShape">
                    <wps:wsp>
                      <wps:cNvCnPr/>
                      <wps:spPr>
                        <a:xfrm flipH="1">
                          <a:off x="0" y="0"/>
                          <a:ext cx="10048" cy="62299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EEB4EAF" id="Straight Connector 212" o:spid="_x0000_s1026" style="position:absolute;flip:x;z-index:251965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7.45pt,250.8pt" to="48.25pt,29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" strokecolor="black [3213]" strokeweight=".5pt">
                <v:stroke joinstyle="miter"/>
                <w10:wrap anchorx="margin"/>
              </v:line>
            </w:pict>
          </mc:Fallback>
        </mc:AlternateContent>
      </w:r>
      <w:r w:rsidR="00A250A1">
        <w:rPr>
          <w:i/>
          <w:iCs/>
          <w:noProof/>
          <w:lang w:eastAsia="en-US"/>
        </w:rPr>
        <mc:AlternateContent>
          <mc:Choice Requires="wps">
            <w:drawing>
              <wp:anchor distT="0" distB="0" distL="114300" distR="114300" simplePos="0" relativeHeight="251963392" behindDoc="0" locked="0" layoutInCell="1" allowOverlap="1" wp14:anchorId="4BF2BB06" wp14:editId="62A1EB03">
                <wp:simplePos x="0" y="0"/>
                <wp:positionH relativeFrom="margin">
                  <wp:posOffset>602901</wp:posOffset>
                </wp:positionH>
                <wp:positionV relativeFrom="paragraph">
                  <wp:posOffset>3185326</wp:posOffset>
                </wp:positionV>
                <wp:extent cx="883808" cy="175"/>
                <wp:effectExtent l="0" t="0" r="0" b="0"/>
                <wp:wrapNone/>
                <wp:docPr id="211" name="Straight Connector 211"/>
                <wp:cNvGraphicFramePr/>
                <a:graphic xmlns:a="http://schemas.openxmlformats.org/drawingml/2006/main">
                  <a:graphicData uri="http://schemas.microsoft.com/office/word/2010/wordprocessingShape">
                    <wps:wsp>
                      <wps:cNvCnPr/>
                      <wps:spPr>
                        <a:xfrm flipV="1">
                          <a:off x="0" y="0"/>
                          <a:ext cx="883808" cy="1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BBD2539" id="Straight Connector 211" o:spid="_x0000_s1026" style="position:absolute;flip:y;z-index:251963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7.45pt,250.8pt" to="117.05pt,25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" strokecolor="black [3213]" strokeweight=".5pt">
                <v:stroke joinstyle="miter"/>
                <w10:wrap anchorx="margin"/>
              </v:line>
            </w:pict>
          </mc:Fallback>
        </mc:AlternateContent>
      </w:r>
      <w:r w:rsidR="00A250A1">
        <w:rPr>
          <w:i/>
          <w:iCs/>
          <w:noProof/>
          <w:lang w:eastAsia="en-US"/>
        </w:rPr>
        <mc:AlternateContent>
          <mc:Choice Requires="wps">
            <w:drawing>
              <wp:anchor distT="0" distB="0" distL="114300" distR="114300" simplePos="0" relativeHeight="251961344" behindDoc="0" locked="0" layoutInCell="1" allowOverlap="1" wp14:anchorId="5D78660B" wp14:editId="47D2FB65">
                <wp:simplePos x="0" y="0"/>
                <wp:positionH relativeFrom="margin">
                  <wp:posOffset>1125220</wp:posOffset>
                </wp:positionH>
                <wp:positionV relativeFrom="paragraph">
                  <wp:posOffset>2883499</wp:posOffset>
                </wp:positionV>
                <wp:extent cx="0" cy="301827"/>
                <wp:effectExtent l="0" t="0" r="38100" b="22225"/>
                <wp:wrapNone/>
                <wp:docPr id="210" name="Straight Connector 210"/>
                <wp:cNvGraphicFramePr/>
                <a:graphic xmlns:a="http://schemas.openxmlformats.org/drawingml/2006/main">
                  <a:graphicData uri="http://schemas.microsoft.com/office/word/2010/wordprocessingShape">
                    <wps:wsp>
                      <wps:cNvCnPr/>
                      <wps:spPr>
                        <a:xfrm flipH="1">
                          <a:off x="0" y="0"/>
                          <a:ext cx="0" cy="30182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C64AB06" id="Straight Connector 210" o:spid="_x0000_s1026" style="position:absolute;flip:x;z-index:251961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88.6pt,227.05pt" to="88.6pt,25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" strokecolor="black [3213]" strokeweight=".5pt">
                <v:stroke joinstyle="miter"/>
                <w10:wrap anchorx="margin"/>
              </v:line>
            </w:pict>
          </mc:Fallback>
        </mc:AlternateContent>
      </w:r>
      <w:r w:rsidR="00A250A1">
        <w:rPr>
          <w:i/>
          <w:iCs/>
          <w:noProof/>
          <w:lang w:eastAsia="en-US"/>
        </w:rPr>
        <mc:AlternateContent>
          <mc:Choice Requires="wps">
            <w:drawing>
              <wp:anchor distT="0" distB="0" distL="114300" distR="114300" simplePos="0" relativeHeight="251959296" behindDoc="0" locked="0" layoutInCell="1" allowOverlap="1" wp14:anchorId="31CFA375" wp14:editId="07BB5A43">
                <wp:simplePos x="0" y="0"/>
                <wp:positionH relativeFrom="column">
                  <wp:posOffset>3034601</wp:posOffset>
                </wp:positionH>
                <wp:positionV relativeFrom="paragraph">
                  <wp:posOffset>1537398</wp:posOffset>
                </wp:positionV>
                <wp:extent cx="2029767" cy="542611"/>
                <wp:effectExtent l="0" t="0" r="27940" b="29210"/>
                <wp:wrapNone/>
                <wp:docPr id="209" name="Straight Connector 209"/>
                <wp:cNvGraphicFramePr/>
                <a:graphic xmlns:a="http://schemas.openxmlformats.org/drawingml/2006/main">
                  <a:graphicData uri="http://schemas.microsoft.com/office/word/2010/wordprocessingShape">
                    <wps:wsp>
                      <wps:cNvCnPr/>
                      <wps:spPr>
                        <a:xfrm>
                          <a:off x="0" y="0"/>
                          <a:ext cx="2029767" cy="54261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E7E1326" id="Straight Connector 209" o:spid="_x0000_s1026" style="position:absolute;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8.95pt,121.05pt" to="398.75pt,16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" strokecolor="black [3213]" strokeweight=".5pt">
                <v:stroke joinstyle="miter"/>
              </v:line>
            </w:pict>
          </mc:Fallback>
        </mc:AlternateContent>
      </w:r>
      <w:r w:rsidR="00A250A1">
        <w:rPr>
          <w:i/>
          <w:iCs/>
          <w:noProof/>
          <w:lang w:eastAsia="en-US"/>
        </w:rPr>
        <mc:AlternateContent>
          <mc:Choice Requires="wps">
            <w:drawing>
              <wp:anchor distT="0" distB="0" distL="114300" distR="114300" simplePos="0" relativeHeight="251957248" behindDoc="0" locked="0" layoutInCell="1" allowOverlap="1" wp14:anchorId="7E8578E2" wp14:editId="2804F5B2">
                <wp:simplePos x="0" y="0"/>
                <wp:positionH relativeFrom="column">
                  <wp:posOffset>3034114</wp:posOffset>
                </wp:positionH>
                <wp:positionV relativeFrom="paragraph">
                  <wp:posOffset>1527349</wp:posOffset>
                </wp:positionV>
                <wp:extent cx="404" cy="582805"/>
                <wp:effectExtent l="0" t="0" r="38100" b="27305"/>
                <wp:wrapNone/>
                <wp:docPr id="208" name="Straight Connector 208"/>
                <wp:cNvGraphicFramePr/>
                <a:graphic xmlns:a="http://schemas.openxmlformats.org/drawingml/2006/main">
                  <a:graphicData uri="http://schemas.microsoft.com/office/word/2010/wordprocessingShape">
                    <wps:wsp>
                      <wps:cNvCnPr/>
                      <wps:spPr>
                        <a:xfrm>
                          <a:off x="0" y="0"/>
                          <a:ext cx="404" cy="58280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30B6342" id="Straight Connector 208" o:spid="_x0000_s1026" style="position:absolute;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8.9pt,120.25pt" to="238.95pt,16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" strokecolor="black [3213]" strokeweight=".5pt">
                <v:stroke joinstyle="miter"/>
              </v:line>
            </w:pict>
          </mc:Fallback>
        </mc:AlternateContent>
      </w:r>
      <w:r w:rsidR="00A250A1">
        <w:rPr>
          <w:i/>
          <w:iCs/>
          <w:noProof/>
          <w:lang w:eastAsia="en-US"/>
        </w:rPr>
        <mc:AlternateContent>
          <mc:Choice Requires="wps">
            <w:drawing>
              <wp:anchor distT="0" distB="0" distL="114300" distR="114300" simplePos="0" relativeHeight="251955200" behindDoc="0" locked="0" layoutInCell="1" allowOverlap="1" wp14:anchorId="5550CC9C" wp14:editId="6036F323">
                <wp:simplePos x="0" y="0"/>
                <wp:positionH relativeFrom="column">
                  <wp:posOffset>984738</wp:posOffset>
                </wp:positionH>
                <wp:positionV relativeFrom="paragraph">
                  <wp:posOffset>1537398</wp:posOffset>
                </wp:positionV>
                <wp:extent cx="2049864" cy="622998"/>
                <wp:effectExtent l="0" t="0" r="26670" b="24765"/>
                <wp:wrapNone/>
                <wp:docPr id="207" name="Straight Connector 207"/>
                <wp:cNvGraphicFramePr/>
                <a:graphic xmlns:a="http://schemas.openxmlformats.org/drawingml/2006/main">
                  <a:graphicData uri="http://schemas.microsoft.com/office/word/2010/wordprocessingShape">
                    <wps:wsp>
                      <wps:cNvCnPr/>
                      <wps:spPr>
                        <a:xfrm flipH="1">
                          <a:off x="0" y="0"/>
                          <a:ext cx="2049864" cy="62299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08C5902" id="Straight Connector 207" o:spid="_x0000_s1026" style="position:absolute;flip:x;z-index:251955200;visibility:visible;mso-wrap-style:square;mso-wrap-distance-left:9pt;mso-wrap-distance-top:0;mso-wrap-distance-right:9pt;mso-wrap-distance-bottom:0;mso-position-horizontal:absolute;mso-position-horizontal-relative:text;mso-position-vertical:absolute;mso-position-vertical-relative:text" from="77.55pt,121.05pt" to="238.95pt,17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" strokecolor="black [3213]" strokeweight=".5pt">
                <v:stroke joinstyle="miter"/>
              </v:line>
            </w:pict>
          </mc:Fallback>
        </mc:AlternateContent>
      </w:r>
      <w:r w:rsidR="00A250A1" w:rsidRPr="00A0193C">
        <w:rPr>
          <w:i/>
          <w:iCs/>
          <w:noProof/>
          <w:lang w:eastAsia="en-US"/>
        </w:rPr>
        <mc:AlternateContent>
          <mc:Choice Requires="wps">
            <w:drawing>
              <wp:anchor distT="0" distB="0" distL="114300" distR="114300" simplePos="0" relativeHeight="251943936" behindDoc="0" locked="0" layoutInCell="1" allowOverlap="1" wp14:anchorId="505DED02" wp14:editId="77FDD102">
                <wp:simplePos x="0" y="0"/>
                <wp:positionH relativeFrom="margin">
                  <wp:posOffset>142875</wp:posOffset>
                </wp:positionH>
                <wp:positionV relativeFrom="paragraph">
                  <wp:posOffset>3793490</wp:posOffset>
                </wp:positionV>
                <wp:extent cx="781050" cy="1024890"/>
                <wp:effectExtent l="438150" t="0" r="57150" b="99060"/>
                <wp:wrapNone/>
                <wp:docPr id="201" name="Rectangle 201"/>
                <wp:cNvGraphicFramePr/>
                <a:graphic xmlns:a="http://schemas.openxmlformats.org/drawingml/2006/main">
                  <a:graphicData uri="http://schemas.microsoft.com/office/word/2010/wordprocessingShape">
                    <wps:wsp>
                      <wps:cNvSpPr/>
                      <wps:spPr>
                        <a:xfrm>
                          <a:off x="0" y="0"/>
                          <a:ext cx="781050" cy="1024890"/>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5C75FA4B" w14:textId="65AAF35A" w:rsidR="000D6B47" w:rsidRPr="000D6B47" w:rsidRDefault="000D6B47" w:rsidP="000D6B47">
                            <w:pPr>
                              <w:spacing w:line="240" w:lineRule="auto"/>
                              <w:ind w:firstLine="0"/>
                              <w:jc w:val="center"/>
                            </w:pPr>
                            <w:r>
                              <w:t>The weapon was a 38 revolver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05DED02" id="Rectangle 201" o:spid="_x0000_s1122" style="position:absolute;margin-left:11.25pt;margin-top:298.7pt;width:61.5pt;height:80.7pt;z-index:251943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" fillcolor="white [3201]" strokecolor="#4d4d4d [3209]" strokeweight="1pt">
                <v:shadow on="t" type="perspective" color="black" opacity="13107f" origin=".5,.5" offset="0,0" matrix=",23853f,,15073f"/>
                <v:textbox>
                  <w:txbxContent>
                    <w:p w14:paraId="5C75FA4B" w14:textId="65AAF35A" w:rsidR="000D6B47" w:rsidRPr="000D6B47" w:rsidRDefault="000D6B47" w:rsidP="000D6B47">
                      <w:pPr>
                        <w:spacing w:line="240" w:lineRule="auto"/>
                        <w:ind w:firstLine="0"/>
                        <w:jc w:val="center"/>
                      </w:pPr>
                      <w:r>
                        <w:t>The weapon was a 38 revolver</w:t>
                      </w:r>
                    </w:p>
                  </w:txbxContent>
                </v:textbox>
                <w10:wrap anchorx="margin"/>
              </v:rect>
            </w:pict>
          </mc:Fallback>
        </mc:AlternateContent>
      </w:r>
      <w:r w:rsidR="00A250A1" w:rsidRPr="00A0193C">
        <w:rPr>
          <w:i/>
          <w:iCs/>
          <w:noProof/>
          <w:lang w:eastAsia="en-US"/>
        </w:rPr>
        <mc:AlternateContent>
          <mc:Choice Requires="wps">
            <w:drawing>
              <wp:anchor distT="0" distB="0" distL="114300" distR="114300" simplePos="0" relativeHeight="251945984" behindDoc="0" locked="0" layoutInCell="1" allowOverlap="1" wp14:anchorId="62572775" wp14:editId="1B09C120">
                <wp:simplePos x="0" y="0"/>
                <wp:positionH relativeFrom="margin">
                  <wp:posOffset>1072068</wp:posOffset>
                </wp:positionH>
                <wp:positionV relativeFrom="paragraph">
                  <wp:posOffset>3774572</wp:posOffset>
                </wp:positionV>
                <wp:extent cx="781050" cy="1024890"/>
                <wp:effectExtent l="438150" t="0" r="57150" b="99060"/>
                <wp:wrapNone/>
                <wp:docPr id="202" name="Rectangle 202"/>
                <wp:cNvGraphicFramePr/>
                <a:graphic xmlns:a="http://schemas.openxmlformats.org/drawingml/2006/main">
                  <a:graphicData uri="http://schemas.microsoft.com/office/word/2010/wordprocessingShape">
                    <wps:wsp>
                      <wps:cNvSpPr/>
                      <wps:spPr>
                        <a:xfrm>
                          <a:off x="0" y="0"/>
                          <a:ext cx="781050" cy="1024890"/>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56D756A4" w14:textId="75BAF112" w:rsidR="000D6B47" w:rsidRPr="000D6B47" w:rsidRDefault="000D6B47" w:rsidP="000D6B47">
                            <w:pPr>
                              <w:spacing w:line="240" w:lineRule="auto"/>
                              <w:ind w:firstLine="0"/>
                              <w:jc w:val="center"/>
                            </w:pPr>
                            <w:r>
                              <w:t>Bruce had just bought a 38 revolver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2572775" id="Rectangle 202" o:spid="_x0000_s1123" style="position:absolute;margin-left:84.4pt;margin-top:297.2pt;width:61.5pt;height:80.7pt;z-index:251945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" fillcolor="white [3201]" strokecolor="#4d4d4d [3209]" strokeweight="1pt">
                <v:shadow on="t" type="perspective" color="black" opacity="13107f" origin=".5,.5" offset="0,0" matrix=",23853f,,15073f"/>
                <v:textbox>
                  <w:txbxContent>
                    <w:p w14:paraId="56D756A4" w14:textId="75BAF112" w:rsidR="000D6B47" w:rsidRPr="000D6B47" w:rsidRDefault="000D6B47" w:rsidP="000D6B47">
                      <w:pPr>
                        <w:spacing w:line="240" w:lineRule="auto"/>
                        <w:ind w:firstLine="0"/>
                        <w:jc w:val="center"/>
                      </w:pPr>
                      <w:r>
                        <w:t xml:space="preserve">Bruce had just bought </w:t>
                      </w:r>
                      <w:r>
                        <w:t>a 38 revolver</w:t>
                      </w:r>
                    </w:p>
                  </w:txbxContent>
                </v:textbox>
                <w10:wrap anchorx="margin"/>
              </v:rect>
            </w:pict>
          </mc:Fallback>
        </mc:AlternateContent>
      </w:r>
      <w:r w:rsidR="00A250A1" w:rsidRPr="00A0193C">
        <w:rPr>
          <w:i/>
          <w:iCs/>
          <w:noProof/>
          <w:lang w:eastAsia="en-US"/>
        </w:rPr>
        <mc:AlternateContent>
          <mc:Choice Requires="wps">
            <w:drawing>
              <wp:anchor distT="0" distB="0" distL="114300" distR="114300" simplePos="0" relativeHeight="251954176" behindDoc="0" locked="0" layoutInCell="1" allowOverlap="1" wp14:anchorId="1C41857D" wp14:editId="6857ADB5">
                <wp:simplePos x="0" y="0"/>
                <wp:positionH relativeFrom="margin">
                  <wp:posOffset>4294317</wp:posOffset>
                </wp:positionH>
                <wp:positionV relativeFrom="paragraph">
                  <wp:posOffset>2071586</wp:posOffset>
                </wp:positionV>
                <wp:extent cx="1504950" cy="723481"/>
                <wp:effectExtent l="323850" t="0" r="57150" b="95885"/>
                <wp:wrapNone/>
                <wp:docPr id="206" name="Rectangle 206"/>
                <wp:cNvGraphicFramePr/>
                <a:graphic xmlns:a="http://schemas.openxmlformats.org/drawingml/2006/main">
                  <a:graphicData uri="http://schemas.microsoft.com/office/word/2010/wordprocessingShape">
                    <wps:wsp>
                      <wps:cNvSpPr/>
                      <wps:spPr>
                        <a:xfrm>
                          <a:off x="0" y="0"/>
                          <a:ext cx="1504950" cy="723481"/>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495CE8DE" w14:textId="6C852DDC" w:rsidR="00A250A1" w:rsidRPr="000D6B47" w:rsidRDefault="00A250A1" w:rsidP="00A250A1">
                            <w:pPr>
                              <w:spacing w:line="240" w:lineRule="auto"/>
                              <w:ind w:firstLine="0"/>
                              <w:jc w:val="center"/>
                            </w:pPr>
                            <w:r>
                              <w:t>T</w:t>
                            </w:r>
                            <w:r w:rsidRPr="00BA15C0">
                              <w:t>he stolen money was found hidden in Bruce’s garage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C41857D" id="Rectangle 206" o:spid="_x0000_s1124" style="position:absolute;margin-left:338.15pt;margin-top:163.1pt;width:118.5pt;height:56.95pt;z-index:251954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" fillcolor="white [3201]" strokecolor="#4d4d4d [3209]" strokeweight="1pt">
                <v:shadow on="t" type="perspective" color="black" opacity="13107f" origin=".5,.5" offset="0,0" matrix=",23853f,,15073f"/>
                <v:textbox>
                  <w:txbxContent>
                    <w:p w14:paraId="495CE8DE" w14:textId="6C852DDC" w:rsidR="00A250A1" w:rsidRPr="000D6B47" w:rsidRDefault="00A250A1" w:rsidP="00A250A1">
                      <w:pPr>
                        <w:spacing w:line="240" w:lineRule="auto"/>
                        <w:ind w:firstLine="0"/>
                        <w:jc w:val="center"/>
                      </w:pPr>
                      <w:r>
                        <w:t>T</w:t>
                      </w:r>
                      <w:r w:rsidRPr="00BA15C0">
                        <w:t>he stolen money was found hidden in Bruce’s garage</w:t>
                      </w:r>
                    </w:p>
                  </w:txbxContent>
                </v:textbox>
                <w10:wrap anchorx="margin"/>
              </v:rect>
            </w:pict>
          </mc:Fallback>
        </mc:AlternateContent>
      </w:r>
      <w:r w:rsidR="000D6B47" w:rsidRPr="00A0193C">
        <w:rPr>
          <w:i/>
          <w:iCs/>
          <w:noProof/>
          <w:lang w:eastAsia="en-US"/>
        </w:rPr>
        <mc:AlternateContent>
          <mc:Choice Requires="wps">
            <w:drawing>
              <wp:anchor distT="0" distB="0" distL="114300" distR="114300" simplePos="0" relativeHeight="251948032" behindDoc="0" locked="0" layoutInCell="1" allowOverlap="1" wp14:anchorId="715593A6" wp14:editId="24ED20C6">
                <wp:simplePos x="0" y="0"/>
                <wp:positionH relativeFrom="margin">
                  <wp:align>center</wp:align>
                </wp:positionH>
                <wp:positionV relativeFrom="paragraph">
                  <wp:posOffset>2111703</wp:posOffset>
                </wp:positionV>
                <wp:extent cx="1504950" cy="723481"/>
                <wp:effectExtent l="323850" t="0" r="57150" b="95885"/>
                <wp:wrapNone/>
                <wp:docPr id="203" name="Rectangle 203"/>
                <wp:cNvGraphicFramePr/>
                <a:graphic xmlns:a="http://schemas.openxmlformats.org/drawingml/2006/main">
                  <a:graphicData uri="http://schemas.microsoft.com/office/word/2010/wordprocessingShape">
                    <wps:wsp>
                      <wps:cNvSpPr/>
                      <wps:spPr>
                        <a:xfrm>
                          <a:off x="0" y="0"/>
                          <a:ext cx="1504950" cy="723481"/>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3F0C36BC" w14:textId="665DE676" w:rsidR="000D6B47" w:rsidRPr="000D6B47" w:rsidRDefault="00A250A1" w:rsidP="000D6B47">
                            <w:pPr>
                              <w:spacing w:line="240" w:lineRule="auto"/>
                              <w:ind w:firstLine="0"/>
                              <w:jc w:val="center"/>
                            </w:pPr>
                            <w:r>
                              <w:t>Bruce was the one who spoke behind the mask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15593A6" id="Rectangle 203" o:spid="_x0000_s1125" style="position:absolute;margin-left:0;margin-top:166.3pt;width:118.5pt;height:56.95pt;z-index:2519480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" fillcolor="white [3201]" strokecolor="#4d4d4d [3209]" strokeweight="1pt">
                <v:shadow on="t" type="perspective" color="black" opacity="13107f" origin=".5,.5" offset="0,0" matrix=",23853f,,15073f"/>
                <v:textbox>
                  <w:txbxContent>
                    <w:p w14:paraId="3F0C36BC" w14:textId="665DE676" w:rsidR="000D6B47" w:rsidRPr="000D6B47" w:rsidRDefault="00A250A1" w:rsidP="000D6B47">
                      <w:pPr>
                        <w:spacing w:line="240" w:lineRule="auto"/>
                        <w:ind w:firstLine="0"/>
                        <w:jc w:val="center"/>
                      </w:pPr>
                      <w:r>
                        <w:t>Bruce was the one who spoke behind the mask</w:t>
                      </w:r>
                    </w:p>
                  </w:txbxContent>
                </v:textbox>
                <w10:wrap anchorx="margin"/>
              </v:rect>
            </w:pict>
          </mc:Fallback>
        </mc:AlternateContent>
      </w:r>
      <w:r w:rsidR="000D6B47" w:rsidRPr="00A0193C">
        <w:rPr>
          <w:i/>
          <w:iCs/>
          <w:noProof/>
          <w:lang w:eastAsia="en-US"/>
        </w:rPr>
        <mc:AlternateContent>
          <mc:Choice Requires="wps">
            <w:drawing>
              <wp:anchor distT="0" distB="0" distL="114300" distR="114300" simplePos="0" relativeHeight="251941888" behindDoc="0" locked="0" layoutInCell="1" allowOverlap="1" wp14:anchorId="448D3A0B" wp14:editId="59D702A5">
                <wp:simplePos x="0" y="0"/>
                <wp:positionH relativeFrom="margin">
                  <wp:align>left</wp:align>
                </wp:positionH>
                <wp:positionV relativeFrom="paragraph">
                  <wp:posOffset>2161477</wp:posOffset>
                </wp:positionV>
                <wp:extent cx="1504950" cy="723481"/>
                <wp:effectExtent l="323850" t="0" r="57150" b="95885"/>
                <wp:wrapNone/>
                <wp:docPr id="200" name="Rectangle 200"/>
                <wp:cNvGraphicFramePr/>
                <a:graphic xmlns:a="http://schemas.openxmlformats.org/drawingml/2006/main">
                  <a:graphicData uri="http://schemas.microsoft.com/office/word/2010/wordprocessingShape">
                    <wps:wsp>
                      <wps:cNvSpPr/>
                      <wps:spPr>
                        <a:xfrm>
                          <a:off x="0" y="0"/>
                          <a:ext cx="1504950" cy="723481"/>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522B0A10" w14:textId="1F0C1216" w:rsidR="000D6B47" w:rsidRPr="000D6B47" w:rsidRDefault="000D6B47" w:rsidP="000D6B47">
                            <w:pPr>
                              <w:spacing w:line="240" w:lineRule="auto"/>
                              <w:ind w:firstLine="0"/>
                              <w:jc w:val="center"/>
                            </w:pPr>
                            <w:r>
                              <w:t>The weapon used belonged to Bruce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48D3A0B" id="Rectangle 200" o:spid="_x0000_s1126" style="position:absolute;margin-left:0;margin-top:170.2pt;width:118.5pt;height:56.95pt;z-index:2519418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" fillcolor="white [3201]" strokecolor="#4d4d4d [3209]" strokeweight="1pt">
                <v:shadow on="t" type="perspective" color="black" opacity="13107f" origin=".5,.5" offset="0,0" matrix=",23853f,,15073f"/>
                <v:textbox>
                  <w:txbxContent>
                    <w:p w14:paraId="522B0A10" w14:textId="1F0C1216" w:rsidR="000D6B47" w:rsidRPr="000D6B47" w:rsidRDefault="000D6B47" w:rsidP="000D6B47">
                      <w:pPr>
                        <w:spacing w:line="240" w:lineRule="auto"/>
                        <w:ind w:firstLine="0"/>
                        <w:jc w:val="center"/>
                      </w:pPr>
                      <w:r>
                        <w:t>The weapon used belonged to Bruce</w:t>
                      </w:r>
                    </w:p>
                  </w:txbxContent>
                </v:textbox>
                <w10:wrap anchorx="margin"/>
              </v:rect>
            </w:pict>
          </mc:Fallback>
        </mc:AlternateContent>
      </w:r>
      <w:r w:rsidR="000D6B47" w:rsidRPr="00A0193C">
        <w:rPr>
          <w:i/>
          <w:iCs/>
          <w:noProof/>
          <w:lang w:eastAsia="en-US"/>
        </w:rPr>
        <mc:AlternateContent>
          <mc:Choice Requires="wps">
            <w:drawing>
              <wp:anchor distT="0" distB="0" distL="114300" distR="114300" simplePos="0" relativeHeight="251939840" behindDoc="0" locked="0" layoutInCell="1" allowOverlap="1" wp14:anchorId="6A411586" wp14:editId="4DEC0328">
                <wp:simplePos x="0" y="0"/>
                <wp:positionH relativeFrom="margin">
                  <wp:align>center</wp:align>
                </wp:positionH>
                <wp:positionV relativeFrom="paragraph">
                  <wp:posOffset>804768</wp:posOffset>
                </wp:positionV>
                <wp:extent cx="2205543" cy="723481"/>
                <wp:effectExtent l="323850" t="0" r="61595" b="95885"/>
                <wp:wrapNone/>
                <wp:docPr id="199" name="Rectangle 199"/>
                <wp:cNvGraphicFramePr/>
                <a:graphic xmlns:a="http://schemas.openxmlformats.org/drawingml/2006/main">
                  <a:graphicData uri="http://schemas.microsoft.com/office/word/2010/wordprocessingShape">
                    <wps:wsp>
                      <wps:cNvSpPr/>
                      <wps:spPr>
                        <a:xfrm>
                          <a:off x="0" y="0"/>
                          <a:ext cx="2205543" cy="723481"/>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429C294A" w14:textId="3CD18875" w:rsidR="000D6B47" w:rsidRPr="000D6B47" w:rsidRDefault="000D6B47" w:rsidP="000D6B47">
                            <w:pPr>
                              <w:spacing w:line="240" w:lineRule="auto"/>
                              <w:ind w:firstLine="0"/>
                              <w:jc w:val="center"/>
                            </w:pPr>
                            <w:r w:rsidRPr="000D6B47">
                              <w:t>Bruce is guilty of robbing the Mahoning National Bank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A411586" id="Rectangle 199" o:spid="_x0000_s1127" style="position:absolute;margin-left:0;margin-top:63.35pt;width:173.65pt;height:56.95pt;z-index:2519398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" fillcolor="white [3201]" strokecolor="#4d4d4d [3209]" strokeweight="1pt">
                <v:shadow on="t" type="perspective" color="black" opacity="13107f" origin=".5,.5" offset="0,0" matrix=",23853f,,15073f"/>
                <v:textbox>
                  <w:txbxContent>
                    <w:p w14:paraId="429C294A" w14:textId="3CD18875" w:rsidR="000D6B47" w:rsidRPr="000D6B47" w:rsidRDefault="000D6B47" w:rsidP="000D6B47">
                      <w:pPr>
                        <w:spacing w:line="240" w:lineRule="auto"/>
                        <w:ind w:firstLine="0"/>
                        <w:jc w:val="center"/>
                      </w:pPr>
                      <w:r w:rsidRPr="000D6B47">
                        <w:t>Bruce is guilty of robbing the Mahoning National Bank</w:t>
                      </w:r>
                    </w:p>
                  </w:txbxContent>
                </v:textbox>
                <w10:wrap anchorx="margin"/>
              </v:rect>
            </w:pict>
          </mc:Fallback>
        </mc:AlternateContent>
      </w:r>
      <w:r w:rsidR="00BA15C0" w:rsidRPr="00C6570D">
        <w:rPr>
          <w:b/>
          <w:bCs/>
        </w:rPr>
        <w:t>Conclusion:</w:t>
      </w:r>
      <w:r w:rsidR="00BA15C0">
        <w:t xml:space="preserve"> </w:t>
      </w:r>
      <w:r w:rsidR="00BA15C0" w:rsidRPr="00BA15C0">
        <w:rPr>
          <w:i/>
          <w:iCs/>
        </w:rPr>
        <w:t>Bruce is guilty of robbing the Mahoning National Bank</w:t>
      </w:r>
      <w:r w:rsidR="00BA15C0">
        <w:rPr>
          <w:i/>
          <w:iCs/>
        </w:rPr>
        <w:t>.</w:t>
      </w:r>
      <w:r w:rsidR="00C6570D">
        <w:rPr>
          <w:i/>
          <w:iCs/>
        </w:rPr>
        <w:t xml:space="preserve"> </w:t>
      </w:r>
      <w:r w:rsidR="00C6570D" w:rsidRPr="00C6570D">
        <w:t>The arguments were relevant</w:t>
      </w:r>
      <w:r w:rsidR="000D6B47">
        <w:t>.</w:t>
      </w:r>
      <w:r w:rsidR="00A250A1" w:rsidRPr="00A250A1">
        <w:rPr>
          <w:i/>
          <w:iCs/>
          <w:noProof/>
        </w:rPr>
        <w:t xml:space="preserve"> </w:t>
      </w:r>
    </w:p>
    <w:p w14:paraId="031F8A70" w14:textId="4BC72C2C" w:rsidR="00F62429" w:rsidRDefault="00F62429" w:rsidP="000517A4">
      <w:pPr>
        <w:ind w:firstLine="0"/>
        <w:rPr>
          <w:i/>
          <w:iCs/>
          <w:noProof/>
        </w:rPr>
      </w:pPr>
    </w:p>
    <w:p w14:paraId="32F6832E" w14:textId="36134478" w:rsidR="00F62429" w:rsidRDefault="00F62429" w:rsidP="000517A4">
      <w:pPr>
        <w:ind w:firstLine="0"/>
        <w:rPr>
          <w:i/>
          <w:iCs/>
          <w:noProof/>
        </w:rPr>
      </w:pPr>
    </w:p>
    <w:p w14:paraId="1C367162" w14:textId="6FA88282" w:rsidR="00F62429" w:rsidRDefault="00F62429" w:rsidP="000517A4">
      <w:pPr>
        <w:ind w:firstLine="0"/>
        <w:rPr>
          <w:i/>
          <w:iCs/>
          <w:noProof/>
        </w:rPr>
      </w:pPr>
    </w:p>
    <w:p w14:paraId="2EA3A120" w14:textId="566911AE" w:rsidR="00F62429" w:rsidRDefault="00F62429" w:rsidP="000517A4">
      <w:pPr>
        <w:ind w:firstLine="0"/>
        <w:rPr>
          <w:i/>
          <w:iCs/>
          <w:noProof/>
        </w:rPr>
      </w:pPr>
    </w:p>
    <w:p w14:paraId="17D81DE0" w14:textId="58FECFCC" w:rsidR="00F62429" w:rsidRDefault="00F62429" w:rsidP="000517A4">
      <w:pPr>
        <w:ind w:firstLine="0"/>
        <w:rPr>
          <w:i/>
          <w:iCs/>
          <w:noProof/>
        </w:rPr>
      </w:pPr>
    </w:p>
    <w:p w14:paraId="4276B281" w14:textId="5EAAE032" w:rsidR="00F62429" w:rsidRDefault="00F62429" w:rsidP="000517A4">
      <w:pPr>
        <w:ind w:firstLine="0"/>
        <w:rPr>
          <w:i/>
          <w:iCs/>
          <w:noProof/>
        </w:rPr>
      </w:pPr>
    </w:p>
    <w:p w14:paraId="5C67B621" w14:textId="11C2F345" w:rsidR="00F62429" w:rsidRDefault="00F62429" w:rsidP="000517A4">
      <w:pPr>
        <w:ind w:firstLine="0"/>
        <w:rPr>
          <w:i/>
          <w:iCs/>
          <w:noProof/>
        </w:rPr>
      </w:pPr>
    </w:p>
    <w:p w14:paraId="7EFB6B64" w14:textId="0E53C68E" w:rsidR="00F62429" w:rsidRDefault="00F62429" w:rsidP="000517A4">
      <w:pPr>
        <w:ind w:firstLine="0"/>
        <w:rPr>
          <w:i/>
          <w:iCs/>
          <w:noProof/>
        </w:rPr>
      </w:pPr>
    </w:p>
    <w:p w14:paraId="3EF4E65D" w14:textId="54366124" w:rsidR="00F62429" w:rsidRDefault="00F62429" w:rsidP="000517A4">
      <w:pPr>
        <w:ind w:firstLine="0"/>
        <w:rPr>
          <w:i/>
          <w:iCs/>
          <w:noProof/>
        </w:rPr>
      </w:pPr>
    </w:p>
    <w:p w14:paraId="4539765F" w14:textId="128BC7B5" w:rsidR="00F62429" w:rsidRDefault="00F62429" w:rsidP="000517A4">
      <w:pPr>
        <w:ind w:firstLine="0"/>
        <w:rPr>
          <w:i/>
          <w:iCs/>
          <w:noProof/>
        </w:rPr>
      </w:pPr>
    </w:p>
    <w:p w14:paraId="4B6DBB7A" w14:textId="4BBE102F" w:rsidR="00F62429" w:rsidRDefault="00F62429" w:rsidP="000517A4">
      <w:pPr>
        <w:ind w:firstLine="0"/>
        <w:rPr>
          <w:i/>
          <w:iCs/>
          <w:noProof/>
        </w:rPr>
      </w:pPr>
    </w:p>
    <w:p w14:paraId="557FC53F" w14:textId="21BEEA7D" w:rsidR="00F62429" w:rsidRDefault="00F62429" w:rsidP="000517A4">
      <w:pPr>
        <w:ind w:firstLine="0"/>
        <w:rPr>
          <w:i/>
          <w:iCs/>
          <w:noProof/>
        </w:rPr>
      </w:pPr>
    </w:p>
    <w:p w14:paraId="343686C4" w14:textId="2ADCE060" w:rsidR="00F62429" w:rsidRDefault="00F62429" w:rsidP="000517A4">
      <w:pPr>
        <w:ind w:firstLine="0"/>
        <w:rPr>
          <w:i/>
          <w:iCs/>
          <w:noProof/>
        </w:rPr>
      </w:pPr>
    </w:p>
    <w:p w14:paraId="76988E2D" w14:textId="5593433E" w:rsidR="00F62429" w:rsidRDefault="00F62429" w:rsidP="000517A4">
      <w:pPr>
        <w:ind w:firstLine="0"/>
        <w:rPr>
          <w:i/>
          <w:iCs/>
          <w:noProof/>
        </w:rPr>
      </w:pPr>
    </w:p>
    <w:p w14:paraId="0D8774C6" w14:textId="07FCACF6" w:rsidR="00F62429" w:rsidRDefault="00F62429" w:rsidP="000517A4">
      <w:pPr>
        <w:ind w:firstLine="0"/>
        <w:rPr>
          <w:i/>
          <w:iCs/>
          <w:noProof/>
        </w:rPr>
      </w:pPr>
    </w:p>
    <w:p w14:paraId="6E76AB83" w14:textId="599EBA92" w:rsidR="00F62429" w:rsidRDefault="00F62429" w:rsidP="000517A4">
      <w:pPr>
        <w:ind w:firstLine="0"/>
        <w:rPr>
          <w:i/>
          <w:iCs/>
          <w:noProof/>
        </w:rPr>
      </w:pPr>
    </w:p>
    <w:p w14:paraId="39686827" w14:textId="5F25A437" w:rsidR="00F62429" w:rsidRDefault="00F62429" w:rsidP="000517A4">
      <w:pPr>
        <w:ind w:firstLine="0"/>
      </w:pPr>
      <w:r w:rsidRPr="00F62429">
        <w:t>20. It was Brendan Minogue who robbed the Home Savings Bank last week. It must have been Brendan: obviously the bank robber was Irish, because he was singing “Danny Boy” when he walked into the bank; and we know the robber was a philosopher, because he was carrying a copy of Aristotle’s Metaphysics, and only a philosopher would carry Aristotle’s Metaphysics to a bank robbery; and Brendan is the only Irish philosopher in the area.</w:t>
      </w:r>
    </w:p>
    <w:p w14:paraId="35724C89" w14:textId="29DE0A8E" w:rsidR="00F62429" w:rsidRDefault="00716D9E" w:rsidP="000517A4">
      <w:pPr>
        <w:ind w:firstLine="0"/>
      </w:pPr>
      <w:r>
        <w:rPr>
          <w:i/>
          <w:iCs/>
          <w:noProof/>
          <w:lang w:eastAsia="en-US"/>
        </w:rPr>
        <w:lastRenderedPageBreak/>
        <mc:AlternateContent>
          <mc:Choice Requires="wps">
            <w:drawing>
              <wp:anchor distT="0" distB="0" distL="114300" distR="114300" simplePos="0" relativeHeight="251991040" behindDoc="0" locked="0" layoutInCell="1" allowOverlap="1" wp14:anchorId="67E28CD4" wp14:editId="7A6BF97B">
                <wp:simplePos x="0" y="0"/>
                <wp:positionH relativeFrom="column">
                  <wp:posOffset>3023870</wp:posOffset>
                </wp:positionH>
                <wp:positionV relativeFrom="paragraph">
                  <wp:posOffset>1426210</wp:posOffset>
                </wp:positionV>
                <wp:extent cx="1778635" cy="512445"/>
                <wp:effectExtent l="0" t="0" r="31115" b="20955"/>
                <wp:wrapNone/>
                <wp:docPr id="225" name="Straight Connector 225"/>
                <wp:cNvGraphicFramePr/>
                <a:graphic xmlns:a="http://schemas.openxmlformats.org/drawingml/2006/main">
                  <a:graphicData uri="http://schemas.microsoft.com/office/word/2010/wordprocessingShape">
                    <wps:wsp>
                      <wps:cNvCnPr/>
                      <wps:spPr>
                        <a:xfrm>
                          <a:off x="0" y="0"/>
                          <a:ext cx="1778635" cy="51244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19D0493" id="Straight Connector 225" o:spid="_x0000_s1026" style="position:absolute;z-index:25199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8.1pt,112.3pt" to="378.15pt,15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" strokecolor="black [3213]" strokeweight=".5pt">
                <v:stroke joinstyle="miter"/>
              </v:line>
            </w:pict>
          </mc:Fallback>
        </mc:AlternateContent>
      </w:r>
      <w:r w:rsidR="00B75F0C">
        <w:rPr>
          <w:i/>
          <w:iCs/>
          <w:noProof/>
          <w:lang w:eastAsia="en-US"/>
        </w:rPr>
        <mc:AlternateContent>
          <mc:Choice Requires="wps">
            <w:drawing>
              <wp:anchor distT="0" distB="0" distL="114300" distR="114300" simplePos="0" relativeHeight="252001280" behindDoc="0" locked="0" layoutInCell="1" allowOverlap="1" wp14:anchorId="2A82979B" wp14:editId="4F25D367">
                <wp:simplePos x="0" y="0"/>
                <wp:positionH relativeFrom="column">
                  <wp:posOffset>1427941</wp:posOffset>
                </wp:positionH>
                <wp:positionV relativeFrom="paragraph">
                  <wp:posOffset>2664146</wp:posOffset>
                </wp:positionV>
                <wp:extent cx="523" cy="562708"/>
                <wp:effectExtent l="0" t="0" r="38100" b="27940"/>
                <wp:wrapNone/>
                <wp:docPr id="230" name="Straight Connector 230"/>
                <wp:cNvGraphicFramePr/>
                <a:graphic xmlns:a="http://schemas.openxmlformats.org/drawingml/2006/main">
                  <a:graphicData uri="http://schemas.microsoft.com/office/word/2010/wordprocessingShape">
                    <wps:wsp>
                      <wps:cNvCnPr/>
                      <wps:spPr>
                        <a:xfrm>
                          <a:off x="0" y="0"/>
                          <a:ext cx="523" cy="56270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B4B502C" id="Straight Connector 230" o:spid="_x0000_s1026" style="position:absolute;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2.45pt,209.8pt" to="112.5pt,25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" strokecolor="black [3213]" strokeweight=".5pt">
                <v:stroke joinstyle="miter"/>
              </v:line>
            </w:pict>
          </mc:Fallback>
        </mc:AlternateContent>
      </w:r>
      <w:r w:rsidR="009F5CA1">
        <w:rPr>
          <w:i/>
          <w:iCs/>
          <w:noProof/>
          <w:lang w:eastAsia="en-US"/>
        </w:rPr>
        <mc:AlternateContent>
          <mc:Choice Requires="wps">
            <w:drawing>
              <wp:anchor distT="0" distB="0" distL="114300" distR="114300" simplePos="0" relativeHeight="251999232" behindDoc="0" locked="0" layoutInCell="1" allowOverlap="1" wp14:anchorId="4E9A83E8" wp14:editId="6474B4BF">
                <wp:simplePos x="0" y="0"/>
                <wp:positionH relativeFrom="column">
                  <wp:posOffset>5705587</wp:posOffset>
                </wp:positionH>
                <wp:positionV relativeFrom="paragraph">
                  <wp:posOffset>2883535</wp:posOffset>
                </wp:positionV>
                <wp:extent cx="523" cy="562708"/>
                <wp:effectExtent l="0" t="0" r="38100" b="27940"/>
                <wp:wrapNone/>
                <wp:docPr id="229" name="Straight Connector 229"/>
                <wp:cNvGraphicFramePr/>
                <a:graphic xmlns:a="http://schemas.openxmlformats.org/drawingml/2006/main">
                  <a:graphicData uri="http://schemas.microsoft.com/office/word/2010/wordprocessingShape">
                    <wps:wsp>
                      <wps:cNvCnPr/>
                      <wps:spPr>
                        <a:xfrm>
                          <a:off x="0" y="0"/>
                          <a:ext cx="523" cy="56270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607D627" id="Straight Connector 229" o:spid="_x0000_s1026" style="position:absolute;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9.25pt,227.05pt" to="449.3pt,27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" strokecolor="black [3213]" strokeweight=".5pt">
                <v:stroke joinstyle="miter"/>
              </v:line>
            </w:pict>
          </mc:Fallback>
        </mc:AlternateContent>
      </w:r>
      <w:r w:rsidR="009F5CA1">
        <w:rPr>
          <w:i/>
          <w:iCs/>
          <w:noProof/>
          <w:lang w:eastAsia="en-US"/>
        </w:rPr>
        <mc:AlternateContent>
          <mc:Choice Requires="wps">
            <w:drawing>
              <wp:anchor distT="0" distB="0" distL="114300" distR="114300" simplePos="0" relativeHeight="251997184" behindDoc="0" locked="0" layoutInCell="1" allowOverlap="1" wp14:anchorId="024E0FCA" wp14:editId="5FF77CB1">
                <wp:simplePos x="0" y="0"/>
                <wp:positionH relativeFrom="column">
                  <wp:posOffset>3717366</wp:posOffset>
                </wp:positionH>
                <wp:positionV relativeFrom="paragraph">
                  <wp:posOffset>2883877</wp:posOffset>
                </wp:positionV>
                <wp:extent cx="523" cy="562708"/>
                <wp:effectExtent l="0" t="0" r="38100" b="27940"/>
                <wp:wrapNone/>
                <wp:docPr id="228" name="Straight Connector 228"/>
                <wp:cNvGraphicFramePr/>
                <a:graphic xmlns:a="http://schemas.openxmlformats.org/drawingml/2006/main">
                  <a:graphicData uri="http://schemas.microsoft.com/office/word/2010/wordprocessingShape">
                    <wps:wsp>
                      <wps:cNvCnPr/>
                      <wps:spPr>
                        <a:xfrm>
                          <a:off x="0" y="0"/>
                          <a:ext cx="523" cy="56270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D033B9A" id="Straight Connector 228" o:spid="_x0000_s1026" style="position:absolute;z-index:25199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2.7pt,227.1pt" to="292.75pt,27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" strokecolor="black [3213]" strokeweight=".5pt">
                <v:stroke joinstyle="miter"/>
              </v:line>
            </w:pict>
          </mc:Fallback>
        </mc:AlternateContent>
      </w:r>
      <w:r w:rsidR="009F5CA1">
        <w:rPr>
          <w:i/>
          <w:iCs/>
          <w:noProof/>
          <w:lang w:eastAsia="en-US"/>
        </w:rPr>
        <mc:AlternateContent>
          <mc:Choice Requires="wps">
            <w:drawing>
              <wp:anchor distT="0" distB="0" distL="114300" distR="114300" simplePos="0" relativeHeight="251993088" behindDoc="0" locked="0" layoutInCell="1" allowOverlap="1" wp14:anchorId="37FD9E03" wp14:editId="06E6BA61">
                <wp:simplePos x="0" y="0"/>
                <wp:positionH relativeFrom="column">
                  <wp:posOffset>4783015</wp:posOffset>
                </wp:positionH>
                <wp:positionV relativeFrom="paragraph">
                  <wp:posOffset>2662597</wp:posOffset>
                </wp:positionV>
                <wp:extent cx="0" cy="221085"/>
                <wp:effectExtent l="0" t="0" r="38100" b="26670"/>
                <wp:wrapNone/>
                <wp:docPr id="226" name="Straight Connector 226"/>
                <wp:cNvGraphicFramePr/>
                <a:graphic xmlns:a="http://schemas.openxmlformats.org/drawingml/2006/main">
                  <a:graphicData uri="http://schemas.microsoft.com/office/word/2010/wordprocessingShape">
                    <wps:wsp>
                      <wps:cNvCnPr/>
                      <wps:spPr>
                        <a:xfrm flipH="1">
                          <a:off x="0" y="0"/>
                          <a:ext cx="0" cy="22108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CE038EE" id="Straight Connector 226" o:spid="_x0000_s1026" style="position:absolute;flip:x;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6.6pt,209.65pt" to="376.6pt,2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" strokecolor="black [3213]" strokeweight=".5pt">
                <v:stroke joinstyle="miter"/>
              </v:line>
            </w:pict>
          </mc:Fallback>
        </mc:AlternateContent>
      </w:r>
      <w:r w:rsidR="009F5CA1">
        <w:rPr>
          <w:i/>
          <w:iCs/>
          <w:noProof/>
          <w:lang w:eastAsia="en-US"/>
        </w:rPr>
        <mc:AlternateContent>
          <mc:Choice Requires="wps">
            <w:drawing>
              <wp:anchor distT="0" distB="0" distL="114300" distR="114300" simplePos="0" relativeHeight="251995136" behindDoc="0" locked="0" layoutInCell="1" allowOverlap="1" wp14:anchorId="62184829" wp14:editId="18276CC6">
                <wp:simplePos x="0" y="0"/>
                <wp:positionH relativeFrom="column">
                  <wp:posOffset>3717890</wp:posOffset>
                </wp:positionH>
                <wp:positionV relativeFrom="paragraph">
                  <wp:posOffset>2883877</wp:posOffset>
                </wp:positionV>
                <wp:extent cx="1999455" cy="0"/>
                <wp:effectExtent l="0" t="0" r="0" b="0"/>
                <wp:wrapNone/>
                <wp:docPr id="227" name="Straight Connector 227"/>
                <wp:cNvGraphicFramePr/>
                <a:graphic xmlns:a="http://schemas.openxmlformats.org/drawingml/2006/main">
                  <a:graphicData uri="http://schemas.microsoft.com/office/word/2010/wordprocessingShape">
                    <wps:wsp>
                      <wps:cNvCnPr/>
                      <wps:spPr>
                        <a:xfrm flipV="1">
                          <a:off x="0" y="0"/>
                          <a:ext cx="199945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178461B" id="Straight Connector 227" o:spid="_x0000_s1026" style="position:absolute;flip:y;z-index:25199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2.75pt,227.1pt" to="450.2pt,22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" strokecolor="black [3213]" strokeweight=".5pt">
                <v:stroke joinstyle="miter"/>
              </v:line>
            </w:pict>
          </mc:Fallback>
        </mc:AlternateContent>
      </w:r>
      <w:r w:rsidR="009F5CA1">
        <w:rPr>
          <w:i/>
          <w:iCs/>
          <w:noProof/>
          <w:lang w:eastAsia="en-US"/>
        </w:rPr>
        <mc:AlternateContent>
          <mc:Choice Requires="wps">
            <w:drawing>
              <wp:anchor distT="0" distB="0" distL="114300" distR="114300" simplePos="0" relativeHeight="251988992" behindDoc="0" locked="0" layoutInCell="1" allowOverlap="1" wp14:anchorId="77FE0F5F" wp14:editId="5EF5E36B">
                <wp:simplePos x="0" y="0"/>
                <wp:positionH relativeFrom="column">
                  <wp:posOffset>1426866</wp:posOffset>
                </wp:positionH>
                <wp:positionV relativeFrom="paragraph">
                  <wp:posOffset>1446963</wp:posOffset>
                </wp:positionV>
                <wp:extent cx="1597688" cy="502417"/>
                <wp:effectExtent l="0" t="0" r="21590" b="31115"/>
                <wp:wrapNone/>
                <wp:docPr id="224" name="Straight Connector 224"/>
                <wp:cNvGraphicFramePr/>
                <a:graphic xmlns:a="http://schemas.openxmlformats.org/drawingml/2006/main">
                  <a:graphicData uri="http://schemas.microsoft.com/office/word/2010/wordprocessingShape">
                    <wps:wsp>
                      <wps:cNvCnPr/>
                      <wps:spPr>
                        <a:xfrm flipH="1">
                          <a:off x="0" y="0"/>
                          <a:ext cx="1597688" cy="50241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7FF5A0B" id="Straight Connector 224" o:spid="_x0000_s1026" style="position:absolute;flip:x;z-index:251988992;visibility:visible;mso-wrap-style:square;mso-wrap-distance-left:9pt;mso-wrap-distance-top:0;mso-wrap-distance-right:9pt;mso-wrap-distance-bottom:0;mso-position-horizontal:absolute;mso-position-horizontal-relative:text;mso-position-vertical:absolute;mso-position-vertical-relative:text" from="112.35pt,113.95pt" to="238.15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" strokecolor="black [3213]" strokeweight=".5pt">
                <v:stroke joinstyle="miter"/>
              </v:line>
            </w:pict>
          </mc:Fallback>
        </mc:AlternateContent>
      </w:r>
      <w:r w:rsidR="009F5CA1" w:rsidRPr="00A0193C">
        <w:rPr>
          <w:i/>
          <w:iCs/>
          <w:noProof/>
          <w:lang w:eastAsia="en-US"/>
        </w:rPr>
        <mc:AlternateContent>
          <mc:Choice Requires="wps">
            <w:drawing>
              <wp:anchor distT="0" distB="0" distL="114300" distR="114300" simplePos="0" relativeHeight="251981824" behindDoc="0" locked="0" layoutInCell="1" allowOverlap="1" wp14:anchorId="18D2CAEB" wp14:editId="13535111">
                <wp:simplePos x="0" y="0"/>
                <wp:positionH relativeFrom="margin">
                  <wp:posOffset>4153786</wp:posOffset>
                </wp:positionH>
                <wp:positionV relativeFrom="paragraph">
                  <wp:posOffset>1939708</wp:posOffset>
                </wp:positionV>
                <wp:extent cx="1163306" cy="723265"/>
                <wp:effectExtent l="323850" t="0" r="56515" b="95885"/>
                <wp:wrapNone/>
                <wp:docPr id="220" name="Rectangle 220"/>
                <wp:cNvGraphicFramePr/>
                <a:graphic xmlns:a="http://schemas.openxmlformats.org/drawingml/2006/main">
                  <a:graphicData uri="http://schemas.microsoft.com/office/word/2010/wordprocessingShape">
                    <wps:wsp>
                      <wps:cNvSpPr/>
                      <wps:spPr>
                        <a:xfrm>
                          <a:off x="0" y="0"/>
                          <a:ext cx="1163306" cy="723265"/>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1BA16188" w14:textId="0775D9B2" w:rsidR="009F5CA1" w:rsidRPr="009F5CA1" w:rsidRDefault="009F5CA1" w:rsidP="009F5CA1">
                            <w:pPr>
                              <w:spacing w:line="240" w:lineRule="auto"/>
                              <w:ind w:firstLine="0"/>
                              <w:jc w:val="center"/>
                            </w:pPr>
                            <w:r>
                              <w:t>Brenda is a philosopher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8D2CAEB" id="Rectangle 220" o:spid="_x0000_s1128" style="position:absolute;margin-left:327.05pt;margin-top:152.75pt;width:91.6pt;height:56.95pt;z-index:25198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" fillcolor="white [3201]" strokecolor="#4d4d4d [3209]" strokeweight="1pt">
                <v:shadow on="t" type="perspective" color="black" opacity="13107f" origin=".5,.5" offset="0,0" matrix=",23853f,,15073f"/>
                <v:textbox>
                  <w:txbxContent>
                    <w:p w14:paraId="1BA16188" w14:textId="0775D9B2" w:rsidR="009F5CA1" w:rsidRPr="009F5CA1" w:rsidRDefault="009F5CA1" w:rsidP="009F5CA1">
                      <w:pPr>
                        <w:spacing w:line="240" w:lineRule="auto"/>
                        <w:ind w:firstLine="0"/>
                        <w:jc w:val="center"/>
                      </w:pPr>
                      <w:r>
                        <w:t>Brenda is a philosopher</w:t>
                      </w:r>
                    </w:p>
                  </w:txbxContent>
                </v:textbox>
                <w10:wrap anchorx="margin"/>
              </v:rect>
            </w:pict>
          </mc:Fallback>
        </mc:AlternateContent>
      </w:r>
      <w:r w:rsidR="009F5CA1" w:rsidRPr="00A0193C">
        <w:rPr>
          <w:i/>
          <w:iCs/>
          <w:noProof/>
          <w:lang w:eastAsia="en-US"/>
        </w:rPr>
        <mc:AlternateContent>
          <mc:Choice Requires="wps">
            <w:drawing>
              <wp:anchor distT="0" distB="0" distL="114300" distR="114300" simplePos="0" relativeHeight="251987968" behindDoc="0" locked="0" layoutInCell="1" allowOverlap="1" wp14:anchorId="618D6CF1" wp14:editId="19159491">
                <wp:simplePos x="0" y="0"/>
                <wp:positionH relativeFrom="margin">
                  <wp:posOffset>5137932</wp:posOffset>
                </wp:positionH>
                <wp:positionV relativeFrom="paragraph">
                  <wp:posOffset>3447708</wp:posOffset>
                </wp:positionV>
                <wp:extent cx="1163306" cy="1235948"/>
                <wp:effectExtent l="514350" t="0" r="56515" b="97790"/>
                <wp:wrapNone/>
                <wp:docPr id="223" name="Rectangle 223"/>
                <wp:cNvGraphicFramePr/>
                <a:graphic xmlns:a="http://schemas.openxmlformats.org/drawingml/2006/main">
                  <a:graphicData uri="http://schemas.microsoft.com/office/word/2010/wordprocessingShape">
                    <wps:wsp>
                      <wps:cNvSpPr/>
                      <wps:spPr>
                        <a:xfrm>
                          <a:off x="0" y="0"/>
                          <a:ext cx="1163306" cy="1235948"/>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7B258933" w14:textId="2ED68AEE" w:rsidR="009F5CA1" w:rsidRPr="009F5CA1" w:rsidRDefault="009F5CA1" w:rsidP="009F5CA1">
                            <w:pPr>
                              <w:spacing w:line="240" w:lineRule="auto"/>
                              <w:ind w:firstLine="0"/>
                              <w:jc w:val="center"/>
                            </w:pPr>
                            <w:r>
                              <w:t>Only a philosopher could carry an Aristotle Metaphysics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18D6CF1" id="Rectangle 223" o:spid="_x0000_s1129" style="position:absolute;margin-left:404.55pt;margin-top:271.45pt;width:91.6pt;height:97.3pt;z-index:25198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" fillcolor="white [3201]" strokecolor="#4d4d4d [3209]" strokeweight="1pt">
                <v:shadow on="t" type="perspective" color="black" opacity="13107f" origin=".5,.5" offset="0,0" matrix=",23853f,,15073f"/>
                <v:textbox>
                  <w:txbxContent>
                    <w:p w14:paraId="7B258933" w14:textId="2ED68AEE" w:rsidR="009F5CA1" w:rsidRPr="009F5CA1" w:rsidRDefault="009F5CA1" w:rsidP="009F5CA1">
                      <w:pPr>
                        <w:spacing w:line="240" w:lineRule="auto"/>
                        <w:ind w:firstLine="0"/>
                        <w:jc w:val="center"/>
                      </w:pPr>
                      <w:r>
                        <w:t>Only a philosopher could</w:t>
                      </w:r>
                      <w:r>
                        <w:t xml:space="preserve"> carry an Aristotle Metaphysics</w:t>
                      </w:r>
                    </w:p>
                  </w:txbxContent>
                </v:textbox>
                <w10:wrap anchorx="margin"/>
              </v:rect>
            </w:pict>
          </mc:Fallback>
        </mc:AlternateContent>
      </w:r>
      <w:r w:rsidR="009F5CA1" w:rsidRPr="00A0193C">
        <w:rPr>
          <w:i/>
          <w:iCs/>
          <w:noProof/>
          <w:lang w:eastAsia="en-US"/>
        </w:rPr>
        <mc:AlternateContent>
          <mc:Choice Requires="wps">
            <w:drawing>
              <wp:anchor distT="0" distB="0" distL="114300" distR="114300" simplePos="0" relativeHeight="251985920" behindDoc="0" locked="0" layoutInCell="1" allowOverlap="1" wp14:anchorId="02120FA1" wp14:editId="4567D641">
                <wp:simplePos x="0" y="0"/>
                <wp:positionH relativeFrom="margin">
                  <wp:posOffset>3227824</wp:posOffset>
                </wp:positionH>
                <wp:positionV relativeFrom="paragraph">
                  <wp:posOffset>3436536</wp:posOffset>
                </wp:positionV>
                <wp:extent cx="1163306" cy="1235948"/>
                <wp:effectExtent l="514350" t="0" r="56515" b="97790"/>
                <wp:wrapNone/>
                <wp:docPr id="222" name="Rectangle 222"/>
                <wp:cNvGraphicFramePr/>
                <a:graphic xmlns:a="http://schemas.openxmlformats.org/drawingml/2006/main">
                  <a:graphicData uri="http://schemas.microsoft.com/office/word/2010/wordprocessingShape">
                    <wps:wsp>
                      <wps:cNvSpPr/>
                      <wps:spPr>
                        <a:xfrm>
                          <a:off x="0" y="0"/>
                          <a:ext cx="1163306" cy="1235948"/>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697AF349" w14:textId="3D7C219F" w:rsidR="009F5CA1" w:rsidRPr="009F5CA1" w:rsidRDefault="009F5CA1" w:rsidP="009F5CA1">
                            <w:pPr>
                              <w:spacing w:line="240" w:lineRule="auto"/>
                              <w:ind w:firstLine="0"/>
                              <w:jc w:val="center"/>
                            </w:pPr>
                            <w:r>
                              <w:t>The bank robber was carrying an Aristotle Metaphysics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2120FA1" id="Rectangle 222" o:spid="_x0000_s1130" style="position:absolute;margin-left:254.15pt;margin-top:270.6pt;width:91.6pt;height:97.3pt;z-index:25198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" fillcolor="white [3201]" strokecolor="#4d4d4d [3209]" strokeweight="1pt">
                <v:shadow on="t" type="perspective" color="black" opacity="13107f" origin=".5,.5" offset="0,0" matrix=",23853f,,15073f"/>
                <v:textbox>
                  <w:txbxContent>
                    <w:p w14:paraId="697AF349" w14:textId="3D7C219F" w:rsidR="009F5CA1" w:rsidRPr="009F5CA1" w:rsidRDefault="009F5CA1" w:rsidP="009F5CA1">
                      <w:pPr>
                        <w:spacing w:line="240" w:lineRule="auto"/>
                        <w:ind w:firstLine="0"/>
                        <w:jc w:val="center"/>
                      </w:pPr>
                      <w:r>
                        <w:t>The bank robber was carrying an Aristotle Metaphysics</w:t>
                      </w:r>
                    </w:p>
                  </w:txbxContent>
                </v:textbox>
                <w10:wrap anchorx="margin"/>
              </v:rect>
            </w:pict>
          </mc:Fallback>
        </mc:AlternateContent>
      </w:r>
      <w:r w:rsidR="009F5CA1" w:rsidRPr="00A0193C">
        <w:rPr>
          <w:i/>
          <w:iCs/>
          <w:noProof/>
          <w:lang w:eastAsia="en-US"/>
        </w:rPr>
        <mc:AlternateContent>
          <mc:Choice Requires="wps">
            <w:drawing>
              <wp:anchor distT="0" distB="0" distL="114300" distR="114300" simplePos="0" relativeHeight="251983872" behindDoc="0" locked="0" layoutInCell="1" allowOverlap="1" wp14:anchorId="4DBF4295" wp14:editId="0E330CB9">
                <wp:simplePos x="0" y="0"/>
                <wp:positionH relativeFrom="margin">
                  <wp:posOffset>886558</wp:posOffset>
                </wp:positionH>
                <wp:positionV relativeFrom="paragraph">
                  <wp:posOffset>3225521</wp:posOffset>
                </wp:positionV>
                <wp:extent cx="1163306" cy="1547446"/>
                <wp:effectExtent l="628650" t="0" r="56515" b="91440"/>
                <wp:wrapNone/>
                <wp:docPr id="221" name="Rectangle 221"/>
                <wp:cNvGraphicFramePr/>
                <a:graphic xmlns:a="http://schemas.openxmlformats.org/drawingml/2006/main">
                  <a:graphicData uri="http://schemas.microsoft.com/office/word/2010/wordprocessingShape">
                    <wps:wsp>
                      <wps:cNvSpPr/>
                      <wps:spPr>
                        <a:xfrm>
                          <a:off x="0" y="0"/>
                          <a:ext cx="1163306" cy="1547446"/>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071C6B1A" w14:textId="7F05213D" w:rsidR="009F5CA1" w:rsidRPr="009F5CA1" w:rsidRDefault="009F5CA1" w:rsidP="009F5CA1">
                            <w:pPr>
                              <w:spacing w:line="240" w:lineRule="auto"/>
                              <w:ind w:firstLine="0"/>
                              <w:jc w:val="center"/>
                            </w:pPr>
                            <w:r>
                              <w:t xml:space="preserve">The bank Robber was Irish because he came in singing </w:t>
                            </w:r>
                            <w:r w:rsidRPr="009F5CA1">
                              <w:rPr>
                                <w:i/>
                                <w:iCs/>
                              </w:rPr>
                              <w:t>Danny Boy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DBF4295" id="Rectangle 221" o:spid="_x0000_s1131" style="position:absolute;margin-left:69.8pt;margin-top:254pt;width:91.6pt;height:121.85pt;z-index:251983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" fillcolor="white [3201]" strokecolor="#4d4d4d [3209]" strokeweight="1pt">
                <v:shadow on="t" type="perspective" color="black" opacity="13107f" origin=".5,.5" offset="0,0" matrix=",23853f,,15073f"/>
                <v:textbox>
                  <w:txbxContent>
                    <w:p w14:paraId="071C6B1A" w14:textId="7F05213D" w:rsidR="009F5CA1" w:rsidRPr="009F5CA1" w:rsidRDefault="009F5CA1" w:rsidP="009F5CA1">
                      <w:pPr>
                        <w:spacing w:line="240" w:lineRule="auto"/>
                        <w:ind w:firstLine="0"/>
                        <w:jc w:val="center"/>
                      </w:pPr>
                      <w:r>
                        <w:t xml:space="preserve">The bank Robber was Irish because he came in singing </w:t>
                      </w:r>
                      <w:r w:rsidRPr="009F5CA1">
                        <w:rPr>
                          <w:i/>
                          <w:iCs/>
                        </w:rPr>
                        <w:t>Danny Boy</w:t>
                      </w:r>
                    </w:p>
                  </w:txbxContent>
                </v:textbox>
                <w10:wrap anchorx="margin"/>
              </v:rect>
            </w:pict>
          </mc:Fallback>
        </mc:AlternateContent>
      </w:r>
      <w:r w:rsidR="009F5CA1" w:rsidRPr="00A0193C">
        <w:rPr>
          <w:i/>
          <w:iCs/>
          <w:noProof/>
          <w:lang w:eastAsia="en-US"/>
        </w:rPr>
        <mc:AlternateContent>
          <mc:Choice Requires="wps">
            <w:drawing>
              <wp:anchor distT="0" distB="0" distL="114300" distR="114300" simplePos="0" relativeHeight="251979776" behindDoc="0" locked="0" layoutInCell="1" allowOverlap="1" wp14:anchorId="61FEF2DB" wp14:editId="327AF058">
                <wp:simplePos x="0" y="0"/>
                <wp:positionH relativeFrom="margin">
                  <wp:posOffset>876467</wp:posOffset>
                </wp:positionH>
                <wp:positionV relativeFrom="paragraph">
                  <wp:posOffset>1948892</wp:posOffset>
                </wp:positionV>
                <wp:extent cx="1163306" cy="723265"/>
                <wp:effectExtent l="323850" t="0" r="56515" b="95885"/>
                <wp:wrapNone/>
                <wp:docPr id="219" name="Rectangle 219"/>
                <wp:cNvGraphicFramePr/>
                <a:graphic xmlns:a="http://schemas.openxmlformats.org/drawingml/2006/main">
                  <a:graphicData uri="http://schemas.microsoft.com/office/word/2010/wordprocessingShape">
                    <wps:wsp>
                      <wps:cNvSpPr/>
                      <wps:spPr>
                        <a:xfrm>
                          <a:off x="0" y="0"/>
                          <a:ext cx="1163306" cy="723265"/>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3DA307C7" w14:textId="755625F4" w:rsidR="009F5CA1" w:rsidRPr="009F5CA1" w:rsidRDefault="009F5CA1" w:rsidP="009F5CA1">
                            <w:pPr>
                              <w:spacing w:line="240" w:lineRule="auto"/>
                              <w:ind w:firstLine="0"/>
                              <w:jc w:val="center"/>
                            </w:pPr>
                            <w:r>
                              <w:t>Brenda is Irish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1FEF2DB" id="Rectangle 219" o:spid="_x0000_s1132" style="position:absolute;margin-left:69pt;margin-top:153.45pt;width:91.6pt;height:56.95pt;z-index:25197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" fillcolor="white [3201]" strokecolor="#4d4d4d [3209]" strokeweight="1pt">
                <v:shadow on="t" type="perspective" color="black" opacity="13107f" origin=".5,.5" offset="0,0" matrix=",23853f,,15073f"/>
                <v:textbox>
                  <w:txbxContent>
                    <w:p w14:paraId="3DA307C7" w14:textId="755625F4" w:rsidR="009F5CA1" w:rsidRPr="009F5CA1" w:rsidRDefault="009F5CA1" w:rsidP="009F5CA1">
                      <w:pPr>
                        <w:spacing w:line="240" w:lineRule="auto"/>
                        <w:ind w:firstLine="0"/>
                        <w:jc w:val="center"/>
                      </w:pPr>
                      <w:r>
                        <w:t>Brenda is Irish</w:t>
                      </w:r>
                    </w:p>
                  </w:txbxContent>
                </v:textbox>
                <w10:wrap anchorx="margin"/>
              </v:rect>
            </w:pict>
          </mc:Fallback>
        </mc:AlternateContent>
      </w:r>
      <w:r w:rsidR="009F5CA1" w:rsidRPr="00A0193C">
        <w:rPr>
          <w:i/>
          <w:iCs/>
          <w:noProof/>
          <w:lang w:eastAsia="en-US"/>
        </w:rPr>
        <mc:AlternateContent>
          <mc:Choice Requires="wps">
            <w:drawing>
              <wp:anchor distT="0" distB="0" distL="114300" distR="114300" simplePos="0" relativeHeight="251977728" behindDoc="0" locked="0" layoutInCell="1" allowOverlap="1" wp14:anchorId="11E409FD" wp14:editId="6E5183EA">
                <wp:simplePos x="0" y="0"/>
                <wp:positionH relativeFrom="margin">
                  <wp:align>center</wp:align>
                </wp:positionH>
                <wp:positionV relativeFrom="paragraph">
                  <wp:posOffset>713691</wp:posOffset>
                </wp:positionV>
                <wp:extent cx="2205355" cy="723265"/>
                <wp:effectExtent l="323850" t="0" r="61595" b="95885"/>
                <wp:wrapNone/>
                <wp:docPr id="218" name="Rectangle 218"/>
                <wp:cNvGraphicFramePr/>
                <a:graphic xmlns:a="http://schemas.openxmlformats.org/drawingml/2006/main">
                  <a:graphicData uri="http://schemas.microsoft.com/office/word/2010/wordprocessingShape">
                    <wps:wsp>
                      <wps:cNvSpPr/>
                      <wps:spPr>
                        <a:xfrm>
                          <a:off x="0" y="0"/>
                          <a:ext cx="2205355" cy="723265"/>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31395DE9" w14:textId="0B9E6FC6" w:rsidR="009F5CA1" w:rsidRPr="009F5CA1" w:rsidRDefault="009F5CA1" w:rsidP="009F5CA1">
                            <w:pPr>
                              <w:spacing w:line="240" w:lineRule="auto"/>
                              <w:ind w:firstLine="0"/>
                              <w:jc w:val="center"/>
                            </w:pPr>
                            <w:r w:rsidRPr="009F5CA1">
                              <w:t>Brendan Minogue robbed the Home Savings Bank last week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1E409FD" id="Rectangle 218" o:spid="_x0000_s1133" style="position:absolute;margin-left:0;margin-top:56.2pt;width:173.65pt;height:56.95pt;z-index:2519777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" fillcolor="white [3201]" strokecolor="#4d4d4d [3209]" strokeweight="1pt">
                <v:shadow on="t" type="perspective" color="black" opacity="13107f" origin=".5,.5" offset="0,0" matrix=",23853f,,15073f"/>
                <v:textbox>
                  <w:txbxContent>
                    <w:p w14:paraId="31395DE9" w14:textId="0B9E6FC6" w:rsidR="009F5CA1" w:rsidRPr="009F5CA1" w:rsidRDefault="009F5CA1" w:rsidP="009F5CA1">
                      <w:pPr>
                        <w:spacing w:line="240" w:lineRule="auto"/>
                        <w:ind w:firstLine="0"/>
                        <w:jc w:val="center"/>
                      </w:pPr>
                      <w:r w:rsidRPr="009F5CA1">
                        <w:t>Brendan Minogue robbed the Home Savings Bank last week</w:t>
                      </w:r>
                    </w:p>
                  </w:txbxContent>
                </v:textbox>
                <w10:wrap anchorx="margin"/>
              </v:rect>
            </w:pict>
          </mc:Fallback>
        </mc:AlternateContent>
      </w:r>
      <w:r w:rsidR="00F62429">
        <w:t xml:space="preserve">Conclusion: </w:t>
      </w:r>
      <w:r w:rsidR="00F62429" w:rsidRPr="00CF5D38">
        <w:rPr>
          <w:i/>
          <w:iCs/>
        </w:rPr>
        <w:t>Brendan Minogue robbed the Home Savings Bank last week</w:t>
      </w:r>
      <w:r w:rsidR="00F62429">
        <w:t>.</w:t>
      </w:r>
      <w:r w:rsidR="002348D0">
        <w:t xml:space="preserve"> The statements brought to the Jury, were relevant.</w:t>
      </w:r>
    </w:p>
    <w:p w14:paraId="7C431485" w14:textId="73655316" w:rsidR="002F607C" w:rsidRDefault="002F607C" w:rsidP="000517A4">
      <w:pPr>
        <w:ind w:firstLine="0"/>
      </w:pPr>
    </w:p>
    <w:p w14:paraId="11316975" w14:textId="2FA767B9" w:rsidR="002F607C" w:rsidRDefault="002F607C" w:rsidP="000517A4">
      <w:pPr>
        <w:ind w:firstLine="0"/>
      </w:pPr>
    </w:p>
    <w:p w14:paraId="44430337" w14:textId="59DF3B1B" w:rsidR="002F607C" w:rsidRDefault="002F607C" w:rsidP="000517A4">
      <w:pPr>
        <w:ind w:firstLine="0"/>
      </w:pPr>
    </w:p>
    <w:p w14:paraId="63EB6AC0" w14:textId="596B2FD3" w:rsidR="002F607C" w:rsidRDefault="002F607C" w:rsidP="000517A4">
      <w:pPr>
        <w:ind w:firstLine="0"/>
      </w:pPr>
    </w:p>
    <w:p w14:paraId="001696F6" w14:textId="7DA9FEA8" w:rsidR="002F607C" w:rsidRDefault="002F607C" w:rsidP="000517A4">
      <w:pPr>
        <w:ind w:firstLine="0"/>
      </w:pPr>
    </w:p>
    <w:p w14:paraId="7D9B6213" w14:textId="4D0E61DF" w:rsidR="002F607C" w:rsidRDefault="002F607C" w:rsidP="000517A4">
      <w:pPr>
        <w:ind w:firstLine="0"/>
      </w:pPr>
    </w:p>
    <w:p w14:paraId="3BCD824D" w14:textId="560C9917" w:rsidR="002F607C" w:rsidRDefault="002F607C" w:rsidP="000517A4">
      <w:pPr>
        <w:ind w:firstLine="0"/>
      </w:pPr>
    </w:p>
    <w:p w14:paraId="3C59EE62" w14:textId="7CC1A85D" w:rsidR="002F607C" w:rsidRDefault="002F607C" w:rsidP="000517A4">
      <w:pPr>
        <w:ind w:firstLine="0"/>
      </w:pPr>
    </w:p>
    <w:p w14:paraId="625F13E3" w14:textId="748AD543" w:rsidR="002F607C" w:rsidRDefault="002F607C" w:rsidP="000517A4">
      <w:pPr>
        <w:ind w:firstLine="0"/>
      </w:pPr>
    </w:p>
    <w:p w14:paraId="0D245777" w14:textId="200A8283" w:rsidR="002F607C" w:rsidRDefault="002F607C" w:rsidP="000517A4">
      <w:pPr>
        <w:ind w:firstLine="0"/>
      </w:pPr>
    </w:p>
    <w:p w14:paraId="0CD3A130" w14:textId="2567F555" w:rsidR="002F607C" w:rsidRDefault="002F607C" w:rsidP="000517A4">
      <w:pPr>
        <w:ind w:firstLine="0"/>
      </w:pPr>
    </w:p>
    <w:p w14:paraId="541FE17D" w14:textId="40211A0B" w:rsidR="002F607C" w:rsidRDefault="002F607C" w:rsidP="000517A4">
      <w:pPr>
        <w:ind w:firstLine="0"/>
      </w:pPr>
    </w:p>
    <w:p w14:paraId="365FDB12" w14:textId="51BA877C" w:rsidR="00651CCE" w:rsidRDefault="00651CCE" w:rsidP="000517A4">
      <w:pPr>
        <w:ind w:firstLine="0"/>
      </w:pPr>
    </w:p>
    <w:p w14:paraId="45AFEC6E" w14:textId="77777777" w:rsidR="00651CCE" w:rsidRDefault="00651CCE" w:rsidP="00651CCE">
      <w:pPr>
        <w:ind w:firstLine="0"/>
      </w:pPr>
      <w:r w:rsidRPr="002F607C">
        <w:t>21. The U.S. government should guarantee that every citizen of the United States has good health insurance. After all, providing health insurance for all would actually save us money overall, since it would encourage people to get early treatment rather than waiting until health problems become very severe and much more expensive to treat. Also, we claim to believe in equal opportunity for all citizens and health care is essential for equal opportunity. And finally, by providing health care for all our citizens, we would end the international embarrassment of being the only Western industrialized country without universal health care.</w:t>
      </w:r>
    </w:p>
    <w:p w14:paraId="090E0404" w14:textId="77777777" w:rsidR="00651CCE" w:rsidRDefault="00651CCE" w:rsidP="00651CCE">
      <w:pPr>
        <w:ind w:firstLine="0"/>
        <w:rPr>
          <w:i/>
          <w:iCs/>
          <w:noProof/>
        </w:rPr>
      </w:pPr>
      <w:r w:rsidRPr="00A0193C">
        <w:rPr>
          <w:i/>
          <w:iCs/>
          <w:noProof/>
          <w:lang w:eastAsia="en-US"/>
        </w:rPr>
        <w:lastRenderedPageBreak/>
        <mc:AlternateContent>
          <mc:Choice Requires="wps">
            <w:drawing>
              <wp:anchor distT="0" distB="0" distL="114300" distR="114300" simplePos="0" relativeHeight="252021760" behindDoc="0" locked="0" layoutInCell="1" allowOverlap="1" wp14:anchorId="1B1A544D" wp14:editId="5C20C1D2">
                <wp:simplePos x="0" y="0"/>
                <wp:positionH relativeFrom="margin">
                  <wp:posOffset>1062822</wp:posOffset>
                </wp:positionH>
                <wp:positionV relativeFrom="paragraph">
                  <wp:posOffset>4983982</wp:posOffset>
                </wp:positionV>
                <wp:extent cx="1610039" cy="1446963"/>
                <wp:effectExtent l="590550" t="0" r="66675" b="96520"/>
                <wp:wrapNone/>
                <wp:docPr id="252" name="Rectangle 252"/>
                <wp:cNvGraphicFramePr/>
                <a:graphic xmlns:a="http://schemas.openxmlformats.org/drawingml/2006/main">
                  <a:graphicData uri="http://schemas.microsoft.com/office/word/2010/wordprocessingShape">
                    <wps:wsp>
                      <wps:cNvSpPr/>
                      <wps:spPr>
                        <a:xfrm>
                          <a:off x="0" y="0"/>
                          <a:ext cx="1610039" cy="1446963"/>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39FFDBC2" w14:textId="77777777" w:rsidR="00651CCE" w:rsidRPr="00584303" w:rsidRDefault="00651CCE" w:rsidP="00651CCE">
                            <w:pPr>
                              <w:spacing w:line="240" w:lineRule="auto"/>
                              <w:ind w:firstLine="0"/>
                              <w:jc w:val="center"/>
                            </w:pPr>
                            <w:r>
                              <w:t xml:space="preserve">Lateness in treatment causes </w:t>
                            </w:r>
                            <w:r w:rsidRPr="002F607C">
                              <w:t>health problems become very severe and much more expensive to treat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1A544D" id="Rectangle 252" o:spid="_x0000_s1134" style="position:absolute;margin-left:83.7pt;margin-top:392.45pt;width:126.75pt;height:113.95pt;z-index:252021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" fillcolor="white [3201]" strokecolor="#4d4d4d [3209]" strokeweight="1pt">
                <v:shadow on="t" type="perspective" color="black" opacity="13107f" origin=".5,.5" offset="0,0" matrix=",23853f,,15073f"/>
                <v:textbox>
                  <w:txbxContent>
                    <w:p w14:paraId="39FFDBC2" w14:textId="77777777" w:rsidR="00651CCE" w:rsidRPr="00584303" w:rsidRDefault="00651CCE" w:rsidP="00651CCE">
                      <w:pPr>
                        <w:spacing w:line="240" w:lineRule="auto"/>
                        <w:ind w:firstLine="0"/>
                        <w:jc w:val="center"/>
                      </w:pPr>
                      <w:r>
                        <w:t xml:space="preserve">Lateness in treatment causes </w:t>
                      </w:r>
                      <w:r w:rsidRPr="002F607C">
                        <w:t>health problems become very severe and much more expensive to treat</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2008448" behindDoc="0" locked="0" layoutInCell="1" allowOverlap="1" wp14:anchorId="6FB889CD" wp14:editId="158B689F">
                <wp:simplePos x="0" y="0"/>
                <wp:positionH relativeFrom="margin">
                  <wp:posOffset>1708220</wp:posOffset>
                </wp:positionH>
                <wp:positionV relativeFrom="paragraph">
                  <wp:posOffset>3526971</wp:posOffset>
                </wp:positionV>
                <wp:extent cx="1191323" cy="1135464"/>
                <wp:effectExtent l="476250" t="0" r="66040" b="102870"/>
                <wp:wrapNone/>
                <wp:docPr id="237" name="Rectangle 237"/>
                <wp:cNvGraphicFramePr/>
                <a:graphic xmlns:a="http://schemas.openxmlformats.org/drawingml/2006/main">
                  <a:graphicData uri="http://schemas.microsoft.com/office/word/2010/wordprocessingShape">
                    <wps:wsp>
                      <wps:cNvSpPr/>
                      <wps:spPr>
                        <a:xfrm>
                          <a:off x="0" y="0"/>
                          <a:ext cx="1191323" cy="1135464"/>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279E6A89" w14:textId="77777777" w:rsidR="00651CCE" w:rsidRPr="00584303" w:rsidRDefault="00651CCE" w:rsidP="00651CCE">
                            <w:pPr>
                              <w:spacing w:line="240" w:lineRule="auto"/>
                              <w:ind w:firstLine="0"/>
                              <w:jc w:val="center"/>
                            </w:pPr>
                            <w:r w:rsidRPr="002F607C">
                              <w:t>we claim to believe in equal opportunity for all citizens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FB889CD" id="Rectangle 237" o:spid="_x0000_s1135" style="position:absolute;margin-left:134.5pt;margin-top:277.7pt;width:93.8pt;height:89.4pt;z-index:252008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" fillcolor="white [3201]" strokecolor="#4d4d4d [3209]" strokeweight="1pt">
                <v:shadow on="t" type="perspective" color="black" opacity="13107f" origin=".5,.5" offset="0,0" matrix=",23853f,,15073f"/>
                <v:textbox>
                  <w:txbxContent>
                    <w:p w14:paraId="279E6A89" w14:textId="77777777" w:rsidR="00651CCE" w:rsidRPr="00584303" w:rsidRDefault="00651CCE" w:rsidP="00651CCE">
                      <w:pPr>
                        <w:spacing w:line="240" w:lineRule="auto"/>
                        <w:ind w:firstLine="0"/>
                        <w:jc w:val="center"/>
                      </w:pPr>
                      <w:r w:rsidRPr="002F607C">
                        <w:t>we claim to believe in equal opportunity for all citizens</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2020736" behindDoc="0" locked="0" layoutInCell="1" allowOverlap="1" wp14:anchorId="20396C03" wp14:editId="55F1772B">
                <wp:simplePos x="0" y="0"/>
                <wp:positionH relativeFrom="margin">
                  <wp:posOffset>-32448</wp:posOffset>
                </wp:positionH>
                <wp:positionV relativeFrom="paragraph">
                  <wp:posOffset>4963886</wp:posOffset>
                </wp:positionV>
                <wp:extent cx="866461" cy="1436370"/>
                <wp:effectExtent l="590550" t="0" r="48260" b="87630"/>
                <wp:wrapNone/>
                <wp:docPr id="251" name="Rectangle 251"/>
                <wp:cNvGraphicFramePr/>
                <a:graphic xmlns:a="http://schemas.openxmlformats.org/drawingml/2006/main">
                  <a:graphicData uri="http://schemas.microsoft.com/office/word/2010/wordprocessingShape">
                    <wps:wsp>
                      <wps:cNvSpPr/>
                      <wps:spPr>
                        <a:xfrm>
                          <a:off x="0" y="0"/>
                          <a:ext cx="866461" cy="1436370"/>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0369C112" w14:textId="77777777" w:rsidR="00651CCE" w:rsidRPr="00584303" w:rsidRDefault="00651CCE" w:rsidP="00651CCE">
                            <w:pPr>
                              <w:spacing w:line="240" w:lineRule="auto"/>
                              <w:ind w:firstLine="0"/>
                              <w:jc w:val="center"/>
                            </w:pPr>
                            <w:r>
                              <w:t>I</w:t>
                            </w:r>
                            <w:r w:rsidRPr="002F607C">
                              <w:t>t would encourage people to get early treatment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0396C03" id="Rectangle 251" o:spid="_x0000_s1136" style="position:absolute;margin-left:-2.55pt;margin-top:390.85pt;width:68.25pt;height:113.1pt;z-index:252020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" fillcolor="white [3201]" strokecolor="#4d4d4d [3209]" strokeweight="1pt">
                <v:shadow on="t" type="perspective" color="black" opacity="13107f" origin=".5,.5" offset="0,0" matrix=",23853f,,15073f"/>
                <v:textbox>
                  <w:txbxContent>
                    <w:p w14:paraId="0369C112" w14:textId="77777777" w:rsidR="00651CCE" w:rsidRPr="00584303" w:rsidRDefault="00651CCE" w:rsidP="00651CCE">
                      <w:pPr>
                        <w:spacing w:line="240" w:lineRule="auto"/>
                        <w:ind w:firstLine="0"/>
                        <w:jc w:val="center"/>
                      </w:pPr>
                      <w:r>
                        <w:t>I</w:t>
                      </w:r>
                      <w:r w:rsidRPr="002F607C">
                        <w:t>t would encourage people to get early treatment</w:t>
                      </w:r>
                    </w:p>
                  </w:txbxContent>
                </v:textbox>
                <w10:wrap anchorx="margin"/>
              </v:rect>
            </w:pict>
          </mc:Fallback>
        </mc:AlternateContent>
      </w:r>
      <w:r>
        <w:rPr>
          <w:i/>
          <w:iCs/>
          <w:noProof/>
          <w:lang w:eastAsia="en-US"/>
        </w:rPr>
        <mc:AlternateContent>
          <mc:Choice Requires="wps">
            <w:drawing>
              <wp:anchor distT="0" distB="0" distL="114300" distR="114300" simplePos="0" relativeHeight="252019712" behindDoc="0" locked="0" layoutInCell="1" allowOverlap="1" wp14:anchorId="2B75A2C9" wp14:editId="5AF2BDA7">
                <wp:simplePos x="0" y="0"/>
                <wp:positionH relativeFrom="margin">
                  <wp:posOffset>1277389</wp:posOffset>
                </wp:positionH>
                <wp:positionV relativeFrom="paragraph">
                  <wp:posOffset>4040799</wp:posOffset>
                </wp:positionV>
                <wp:extent cx="0" cy="954594"/>
                <wp:effectExtent l="0" t="0" r="38100" b="36195"/>
                <wp:wrapNone/>
                <wp:docPr id="250" name="Straight Connector 250"/>
                <wp:cNvGraphicFramePr/>
                <a:graphic xmlns:a="http://schemas.openxmlformats.org/drawingml/2006/main">
                  <a:graphicData uri="http://schemas.microsoft.com/office/word/2010/wordprocessingShape">
                    <wps:wsp>
                      <wps:cNvCnPr/>
                      <wps:spPr>
                        <a:xfrm flipH="1">
                          <a:off x="0" y="0"/>
                          <a:ext cx="0" cy="95459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4D7652F" id="Straight Connector 250" o:spid="_x0000_s1026" style="position:absolute;flip:x;z-index:252019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00.6pt,318.15pt" to="100.6pt,39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" strokecolor="black [3213]" strokeweight=".5pt">
                <v:stroke joinstyle="miter"/>
                <w10:wrap anchorx="margin"/>
              </v:line>
            </w:pict>
          </mc:Fallback>
        </mc:AlternateContent>
      </w:r>
      <w:r>
        <w:rPr>
          <w:i/>
          <w:iCs/>
          <w:noProof/>
          <w:lang w:eastAsia="en-US"/>
        </w:rPr>
        <mc:AlternateContent>
          <mc:Choice Requires="wps">
            <w:drawing>
              <wp:anchor distT="0" distB="0" distL="114300" distR="114300" simplePos="0" relativeHeight="252018688" behindDoc="0" locked="0" layoutInCell="1" allowOverlap="1" wp14:anchorId="2D629832" wp14:editId="3A75788D">
                <wp:simplePos x="0" y="0"/>
                <wp:positionH relativeFrom="margin">
                  <wp:posOffset>442127</wp:posOffset>
                </wp:positionH>
                <wp:positionV relativeFrom="paragraph">
                  <wp:posOffset>4029389</wp:posOffset>
                </wp:positionV>
                <wp:extent cx="0" cy="954594"/>
                <wp:effectExtent l="0" t="0" r="38100" b="36195"/>
                <wp:wrapNone/>
                <wp:docPr id="249" name="Straight Connector 249"/>
                <wp:cNvGraphicFramePr/>
                <a:graphic xmlns:a="http://schemas.openxmlformats.org/drawingml/2006/main">
                  <a:graphicData uri="http://schemas.microsoft.com/office/word/2010/wordprocessingShape">
                    <wps:wsp>
                      <wps:cNvCnPr/>
                      <wps:spPr>
                        <a:xfrm flipH="1">
                          <a:off x="0" y="0"/>
                          <a:ext cx="0" cy="95459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C261A49" id="Straight Connector 249" o:spid="_x0000_s1026" style="position:absolute;flip:x;z-index:252018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4.8pt,317.25pt" to="34.8pt,39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" strokecolor="black [3213]" strokeweight=".5pt">
                <v:stroke joinstyle="miter"/>
                <w10:wrap anchorx="margin"/>
              </v:line>
            </w:pict>
          </mc:Fallback>
        </mc:AlternateContent>
      </w:r>
      <w:r>
        <w:rPr>
          <w:i/>
          <w:iCs/>
          <w:noProof/>
          <w:lang w:eastAsia="en-US"/>
        </w:rPr>
        <mc:AlternateContent>
          <mc:Choice Requires="wps">
            <w:drawing>
              <wp:anchor distT="0" distB="0" distL="114300" distR="114300" simplePos="0" relativeHeight="252017664" behindDoc="0" locked="0" layoutInCell="1" allowOverlap="1" wp14:anchorId="479E9084" wp14:editId="291AE2E2">
                <wp:simplePos x="0" y="0"/>
                <wp:positionH relativeFrom="margin">
                  <wp:posOffset>442127</wp:posOffset>
                </wp:positionH>
                <wp:positionV relativeFrom="paragraph">
                  <wp:posOffset>4029395</wp:posOffset>
                </wp:positionV>
                <wp:extent cx="834014" cy="0"/>
                <wp:effectExtent l="0" t="0" r="0" b="0"/>
                <wp:wrapNone/>
                <wp:docPr id="246" name="Straight Connector 246"/>
                <wp:cNvGraphicFramePr/>
                <a:graphic xmlns:a="http://schemas.openxmlformats.org/drawingml/2006/main">
                  <a:graphicData uri="http://schemas.microsoft.com/office/word/2010/wordprocessingShape">
                    <wps:wsp>
                      <wps:cNvCnPr/>
                      <wps:spPr>
                        <a:xfrm flipV="1">
                          <a:off x="0" y="0"/>
                          <a:ext cx="834014"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E110531" id="Straight Connector 246" o:spid="_x0000_s1026" style="position:absolute;flip:y;z-index:252017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4.8pt,317.3pt" to="100.45pt,3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" strokecolor="black [3213]" strokeweight=".5pt">
                <v:stroke joinstyle="miter"/>
                <w10:wrap anchorx="margin"/>
              </v:line>
            </w:pict>
          </mc:Fallback>
        </mc:AlternateContent>
      </w:r>
      <w:r>
        <w:rPr>
          <w:i/>
          <w:iCs/>
          <w:noProof/>
          <w:lang w:eastAsia="en-US"/>
        </w:rPr>
        <mc:AlternateContent>
          <mc:Choice Requires="wps">
            <w:drawing>
              <wp:anchor distT="0" distB="0" distL="114300" distR="114300" simplePos="0" relativeHeight="252016640" behindDoc="0" locked="0" layoutInCell="1" allowOverlap="1" wp14:anchorId="077EC428" wp14:editId="2537F405">
                <wp:simplePos x="0" y="0"/>
                <wp:positionH relativeFrom="margin">
                  <wp:posOffset>864080</wp:posOffset>
                </wp:positionH>
                <wp:positionV relativeFrom="paragraph">
                  <wp:posOffset>3064747</wp:posOffset>
                </wp:positionV>
                <wp:extent cx="0" cy="954594"/>
                <wp:effectExtent l="0" t="0" r="38100" b="36195"/>
                <wp:wrapNone/>
                <wp:docPr id="245" name="Straight Connector 245"/>
                <wp:cNvGraphicFramePr/>
                <a:graphic xmlns:a="http://schemas.openxmlformats.org/drawingml/2006/main">
                  <a:graphicData uri="http://schemas.microsoft.com/office/word/2010/wordprocessingShape">
                    <wps:wsp>
                      <wps:cNvCnPr/>
                      <wps:spPr>
                        <a:xfrm flipH="1">
                          <a:off x="0" y="0"/>
                          <a:ext cx="0" cy="95459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90F376D" id="Straight Connector 245" o:spid="_x0000_s1026" style="position:absolute;flip:x;z-index:252016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8.05pt,241.3pt" to="68.05pt,3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" strokecolor="black [3213]" strokeweight=".5pt">
                <v:stroke joinstyle="miter"/>
                <w10:wrap anchorx="margin"/>
              </v:line>
            </w:pict>
          </mc:Fallback>
        </mc:AlternateContent>
      </w:r>
      <w:r>
        <w:rPr>
          <w:i/>
          <w:iCs/>
          <w:noProof/>
          <w:lang w:eastAsia="en-US"/>
        </w:rPr>
        <mc:AlternateContent>
          <mc:Choice Requires="wps">
            <w:drawing>
              <wp:anchor distT="0" distB="0" distL="114300" distR="114300" simplePos="0" relativeHeight="252015616" behindDoc="0" locked="0" layoutInCell="1" allowOverlap="1" wp14:anchorId="6E993436" wp14:editId="0674F801">
                <wp:simplePos x="0" y="0"/>
                <wp:positionH relativeFrom="margin">
                  <wp:posOffset>3648710</wp:posOffset>
                </wp:positionH>
                <wp:positionV relativeFrom="paragraph">
                  <wp:posOffset>3305698</wp:posOffset>
                </wp:positionV>
                <wp:extent cx="10049" cy="221063"/>
                <wp:effectExtent l="0" t="0" r="28575" b="26670"/>
                <wp:wrapNone/>
                <wp:docPr id="244" name="Straight Connector 244"/>
                <wp:cNvGraphicFramePr/>
                <a:graphic xmlns:a="http://schemas.openxmlformats.org/drawingml/2006/main">
                  <a:graphicData uri="http://schemas.microsoft.com/office/word/2010/wordprocessingShape">
                    <wps:wsp>
                      <wps:cNvCnPr/>
                      <wps:spPr>
                        <a:xfrm>
                          <a:off x="0" y="0"/>
                          <a:ext cx="10049" cy="22106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D1D362C" id="Straight Connector 244" o:spid="_x0000_s1026" style="position:absolute;z-index:252015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87.3pt,260.3pt" to="288.1pt,27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" strokecolor="black [3213]" strokeweight=".5pt">
                <v:stroke joinstyle="miter"/>
                <w10:wrap anchorx="margin"/>
              </v:line>
            </w:pict>
          </mc:Fallback>
        </mc:AlternateContent>
      </w:r>
      <w:r>
        <w:rPr>
          <w:i/>
          <w:iCs/>
          <w:noProof/>
          <w:lang w:eastAsia="en-US"/>
        </w:rPr>
        <mc:AlternateContent>
          <mc:Choice Requires="wps">
            <w:drawing>
              <wp:anchor distT="0" distB="0" distL="114300" distR="114300" simplePos="0" relativeHeight="252014592" behindDoc="0" locked="0" layoutInCell="1" allowOverlap="1" wp14:anchorId="505ADF8E" wp14:editId="493F3655">
                <wp:simplePos x="0" y="0"/>
                <wp:positionH relativeFrom="margin">
                  <wp:posOffset>2321169</wp:posOffset>
                </wp:positionH>
                <wp:positionV relativeFrom="paragraph">
                  <wp:posOffset>3305908</wp:posOffset>
                </wp:positionV>
                <wp:extent cx="10049" cy="221063"/>
                <wp:effectExtent l="0" t="0" r="28575" b="26670"/>
                <wp:wrapNone/>
                <wp:docPr id="243" name="Straight Connector 243"/>
                <wp:cNvGraphicFramePr/>
                <a:graphic xmlns:a="http://schemas.openxmlformats.org/drawingml/2006/main">
                  <a:graphicData uri="http://schemas.microsoft.com/office/word/2010/wordprocessingShape">
                    <wps:wsp>
                      <wps:cNvCnPr/>
                      <wps:spPr>
                        <a:xfrm>
                          <a:off x="0" y="0"/>
                          <a:ext cx="10049" cy="22106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6F81981" id="Straight Connector 243" o:spid="_x0000_s1026" style="position:absolute;z-index:252014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82.75pt,260.3pt" to="183.55pt,27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" strokecolor="black [3213]" strokeweight=".5pt">
                <v:stroke joinstyle="miter"/>
                <w10:wrap anchorx="margin"/>
              </v:line>
            </w:pict>
          </mc:Fallback>
        </mc:AlternateContent>
      </w:r>
      <w:r>
        <w:rPr>
          <w:i/>
          <w:iCs/>
          <w:noProof/>
          <w:lang w:eastAsia="en-US"/>
        </w:rPr>
        <mc:AlternateContent>
          <mc:Choice Requires="wps">
            <w:drawing>
              <wp:anchor distT="0" distB="0" distL="114300" distR="114300" simplePos="0" relativeHeight="252013568" behindDoc="0" locked="0" layoutInCell="1" allowOverlap="1" wp14:anchorId="19143C5D" wp14:editId="385C7B53">
                <wp:simplePos x="0" y="0"/>
                <wp:positionH relativeFrom="margin">
                  <wp:posOffset>2320925</wp:posOffset>
                </wp:positionH>
                <wp:positionV relativeFrom="paragraph">
                  <wp:posOffset>3305063</wp:posOffset>
                </wp:positionV>
                <wp:extent cx="1336431" cy="0"/>
                <wp:effectExtent l="0" t="0" r="0" b="0"/>
                <wp:wrapNone/>
                <wp:docPr id="242" name="Straight Connector 242"/>
                <wp:cNvGraphicFramePr/>
                <a:graphic xmlns:a="http://schemas.openxmlformats.org/drawingml/2006/main">
                  <a:graphicData uri="http://schemas.microsoft.com/office/word/2010/wordprocessingShape">
                    <wps:wsp>
                      <wps:cNvCnPr/>
                      <wps:spPr>
                        <a:xfrm flipV="1">
                          <a:off x="0" y="0"/>
                          <a:ext cx="133643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11C20CE" id="Straight Connector 242" o:spid="_x0000_s1026" style="position:absolute;flip:y;z-index:252013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82.75pt,260.25pt" to="4in,26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" strokecolor="black [3213]" strokeweight=".5pt">
                <v:stroke joinstyle="miter"/>
                <w10:wrap anchorx="margin"/>
              </v:line>
            </w:pict>
          </mc:Fallback>
        </mc:AlternateContent>
      </w:r>
      <w:r>
        <w:rPr>
          <w:i/>
          <w:iCs/>
          <w:noProof/>
          <w:lang w:eastAsia="en-US"/>
        </w:rPr>
        <mc:AlternateContent>
          <mc:Choice Requires="wps">
            <w:drawing>
              <wp:anchor distT="0" distB="0" distL="114300" distR="114300" simplePos="0" relativeHeight="252012544" behindDoc="0" locked="0" layoutInCell="1" allowOverlap="1" wp14:anchorId="4EF3FA31" wp14:editId="00D1F7E1">
                <wp:simplePos x="0" y="0"/>
                <wp:positionH relativeFrom="margin">
                  <wp:align>center</wp:align>
                </wp:positionH>
                <wp:positionV relativeFrom="paragraph">
                  <wp:posOffset>3015846</wp:posOffset>
                </wp:positionV>
                <wp:extent cx="0" cy="290942"/>
                <wp:effectExtent l="0" t="0" r="38100" b="33020"/>
                <wp:wrapNone/>
                <wp:docPr id="241" name="Straight Connector 241"/>
                <wp:cNvGraphicFramePr/>
                <a:graphic xmlns:a="http://schemas.openxmlformats.org/drawingml/2006/main">
                  <a:graphicData uri="http://schemas.microsoft.com/office/word/2010/wordprocessingShape">
                    <wps:wsp>
                      <wps:cNvCnPr/>
                      <wps:spPr>
                        <a:xfrm>
                          <a:off x="0" y="0"/>
                          <a:ext cx="0" cy="29094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FF285DF" id="Straight Connector 241" o:spid="_x0000_s1026" style="position:absolute;z-index:2520125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37.45pt" to="0,26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" strokecolor="black [3213]" strokeweight=".5pt">
                <v:stroke joinstyle="miter"/>
                <w10:wrap anchorx="margin"/>
              </v:line>
            </w:pict>
          </mc:Fallback>
        </mc:AlternateContent>
      </w:r>
      <w:r>
        <w:rPr>
          <w:i/>
          <w:iCs/>
          <w:noProof/>
          <w:lang w:eastAsia="en-US"/>
        </w:rPr>
        <mc:AlternateContent>
          <mc:Choice Requires="wps">
            <w:drawing>
              <wp:anchor distT="0" distB="0" distL="114300" distR="114300" simplePos="0" relativeHeight="252009472" behindDoc="0" locked="0" layoutInCell="1" allowOverlap="1" wp14:anchorId="121F308F" wp14:editId="51968BCE">
                <wp:simplePos x="0" y="0"/>
                <wp:positionH relativeFrom="column">
                  <wp:posOffset>874206</wp:posOffset>
                </wp:positionH>
                <wp:positionV relativeFrom="paragraph">
                  <wp:posOffset>1798543</wp:posOffset>
                </wp:positionV>
                <wp:extent cx="2090057" cy="361315"/>
                <wp:effectExtent l="0" t="0" r="24765" b="19685"/>
                <wp:wrapNone/>
                <wp:docPr id="238" name="Straight Connector 238"/>
                <wp:cNvGraphicFramePr/>
                <a:graphic xmlns:a="http://schemas.openxmlformats.org/drawingml/2006/main">
                  <a:graphicData uri="http://schemas.microsoft.com/office/word/2010/wordprocessingShape">
                    <wps:wsp>
                      <wps:cNvCnPr/>
                      <wps:spPr>
                        <a:xfrm flipH="1">
                          <a:off x="0" y="0"/>
                          <a:ext cx="2090057" cy="36131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49BC900" id="Straight Connector 238" o:spid="_x0000_s1026" style="position:absolute;flip:x;z-index:25200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85pt,141.6pt" to="233.4pt,17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2011520" behindDoc="0" locked="0" layoutInCell="1" allowOverlap="1" wp14:anchorId="177E4979" wp14:editId="62D56AD7">
                <wp:simplePos x="0" y="0"/>
                <wp:positionH relativeFrom="column">
                  <wp:posOffset>2964264</wp:posOffset>
                </wp:positionH>
                <wp:positionV relativeFrom="paragraph">
                  <wp:posOffset>1798655</wp:posOffset>
                </wp:positionV>
                <wp:extent cx="2130167" cy="271033"/>
                <wp:effectExtent l="0" t="0" r="22860" b="34290"/>
                <wp:wrapNone/>
                <wp:docPr id="240" name="Straight Connector 240"/>
                <wp:cNvGraphicFramePr/>
                <a:graphic xmlns:a="http://schemas.openxmlformats.org/drawingml/2006/main">
                  <a:graphicData uri="http://schemas.microsoft.com/office/word/2010/wordprocessingShape">
                    <wps:wsp>
                      <wps:cNvCnPr/>
                      <wps:spPr>
                        <a:xfrm>
                          <a:off x="0" y="0"/>
                          <a:ext cx="2130167" cy="27103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8311AB3" id="Straight Connector 240" o:spid="_x0000_s1026" style="position:absolute;z-index:25201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3.4pt,141.65pt" to="401.1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2010496" behindDoc="0" locked="0" layoutInCell="1" allowOverlap="1" wp14:anchorId="3070A9AD" wp14:editId="6D2A1714">
                <wp:simplePos x="0" y="0"/>
                <wp:positionH relativeFrom="column">
                  <wp:posOffset>2964934</wp:posOffset>
                </wp:positionH>
                <wp:positionV relativeFrom="paragraph">
                  <wp:posOffset>1798655</wp:posOffset>
                </wp:positionV>
                <wp:extent cx="0" cy="290942"/>
                <wp:effectExtent l="0" t="0" r="38100" b="33020"/>
                <wp:wrapNone/>
                <wp:docPr id="239" name="Straight Connector 239"/>
                <wp:cNvGraphicFramePr/>
                <a:graphic xmlns:a="http://schemas.openxmlformats.org/drawingml/2006/main">
                  <a:graphicData uri="http://schemas.microsoft.com/office/word/2010/wordprocessingShape">
                    <wps:wsp>
                      <wps:cNvCnPr/>
                      <wps:spPr>
                        <a:xfrm>
                          <a:off x="0" y="0"/>
                          <a:ext cx="0" cy="29094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F337729" id="Straight Connector 239" o:spid="_x0000_s1026" style="position:absolute;z-index:25201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3.45pt,141.65pt" to="233.45pt,16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" strokecolor="black [3213]" strokeweight=".5pt">
                <v:stroke joinstyle="miter"/>
              </v:line>
            </w:pict>
          </mc:Fallback>
        </mc:AlternateContent>
      </w:r>
      <w:r w:rsidRPr="00A0193C">
        <w:rPr>
          <w:i/>
          <w:iCs/>
          <w:noProof/>
          <w:lang w:eastAsia="en-US"/>
        </w:rPr>
        <mc:AlternateContent>
          <mc:Choice Requires="wps">
            <w:drawing>
              <wp:anchor distT="0" distB="0" distL="114300" distR="114300" simplePos="0" relativeHeight="252007424" behindDoc="0" locked="0" layoutInCell="1" allowOverlap="1" wp14:anchorId="02C4542E" wp14:editId="40DE0A34">
                <wp:simplePos x="0" y="0"/>
                <wp:positionH relativeFrom="margin">
                  <wp:posOffset>3154296</wp:posOffset>
                </wp:positionH>
                <wp:positionV relativeFrom="paragraph">
                  <wp:posOffset>3508375</wp:posOffset>
                </wp:positionV>
                <wp:extent cx="1006719" cy="904352"/>
                <wp:effectExtent l="400050" t="0" r="60325" b="86360"/>
                <wp:wrapNone/>
                <wp:docPr id="236" name="Rectangle 236"/>
                <wp:cNvGraphicFramePr/>
                <a:graphic xmlns:a="http://schemas.openxmlformats.org/drawingml/2006/main">
                  <a:graphicData uri="http://schemas.microsoft.com/office/word/2010/wordprocessingShape">
                    <wps:wsp>
                      <wps:cNvSpPr/>
                      <wps:spPr>
                        <a:xfrm>
                          <a:off x="0" y="0"/>
                          <a:ext cx="1006719" cy="904352"/>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0B2084F7" w14:textId="77777777" w:rsidR="00651CCE" w:rsidRPr="00584303" w:rsidRDefault="00651CCE" w:rsidP="00651CCE">
                            <w:pPr>
                              <w:spacing w:line="240" w:lineRule="auto"/>
                              <w:ind w:firstLine="0"/>
                              <w:jc w:val="center"/>
                            </w:pPr>
                            <w:r w:rsidRPr="002F607C">
                              <w:t>health care is essential for equal opportunity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2C4542E" id="Rectangle 236" o:spid="_x0000_s1137" style="position:absolute;margin-left:248.35pt;margin-top:276.25pt;width:79.25pt;height:71.2pt;z-index:252007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" fillcolor="white [3201]" strokecolor="#4d4d4d [3209]" strokeweight="1pt">
                <v:shadow on="t" type="perspective" color="black" opacity="13107f" origin=".5,.5" offset="0,0" matrix=",23853f,,15073f"/>
                <v:textbox>
                  <w:txbxContent>
                    <w:p w14:paraId="0B2084F7" w14:textId="77777777" w:rsidR="00651CCE" w:rsidRPr="00584303" w:rsidRDefault="00651CCE" w:rsidP="00651CCE">
                      <w:pPr>
                        <w:spacing w:line="240" w:lineRule="auto"/>
                        <w:ind w:firstLine="0"/>
                        <w:jc w:val="center"/>
                      </w:pPr>
                      <w:r w:rsidRPr="002F607C">
                        <w:t>health care is essential for equal opportunity</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2006400" behindDoc="0" locked="0" layoutInCell="1" allowOverlap="1" wp14:anchorId="213A4E27" wp14:editId="54D4EFCE">
                <wp:simplePos x="0" y="0"/>
                <wp:positionH relativeFrom="margin">
                  <wp:posOffset>4600261</wp:posOffset>
                </wp:positionH>
                <wp:positionV relativeFrom="paragraph">
                  <wp:posOffset>2080008</wp:posOffset>
                </wp:positionV>
                <wp:extent cx="1006719" cy="2441749"/>
                <wp:effectExtent l="952500" t="0" r="60325" b="92075"/>
                <wp:wrapNone/>
                <wp:docPr id="235" name="Rectangle 235"/>
                <wp:cNvGraphicFramePr/>
                <a:graphic xmlns:a="http://schemas.openxmlformats.org/drawingml/2006/main">
                  <a:graphicData uri="http://schemas.microsoft.com/office/word/2010/wordprocessingShape">
                    <wps:wsp>
                      <wps:cNvSpPr/>
                      <wps:spPr>
                        <a:xfrm>
                          <a:off x="0" y="0"/>
                          <a:ext cx="1006719" cy="2441749"/>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7999BEC2" w14:textId="77777777" w:rsidR="00651CCE" w:rsidRPr="00584303" w:rsidRDefault="00651CCE" w:rsidP="00651CCE">
                            <w:pPr>
                              <w:spacing w:line="240" w:lineRule="auto"/>
                              <w:ind w:firstLine="0"/>
                              <w:jc w:val="center"/>
                            </w:pPr>
                            <w:r>
                              <w:t>E</w:t>
                            </w:r>
                            <w:r w:rsidRPr="002F607C">
                              <w:t>nd the international embarrassment of being the only Western industrialized country without universal health care.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13A4E27" id="Rectangle 235" o:spid="_x0000_s1138" style="position:absolute;margin-left:362.25pt;margin-top:163.8pt;width:79.25pt;height:192.25pt;z-index:252006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" fillcolor="white [3201]" strokecolor="#4d4d4d [3209]" strokeweight="1pt">
                <v:shadow on="t" type="perspective" color="black" opacity="13107f" origin=".5,.5" offset="0,0" matrix=",23853f,,15073f"/>
                <v:textbox>
                  <w:txbxContent>
                    <w:p w14:paraId="7999BEC2" w14:textId="77777777" w:rsidR="00651CCE" w:rsidRPr="00584303" w:rsidRDefault="00651CCE" w:rsidP="00651CCE">
                      <w:pPr>
                        <w:spacing w:line="240" w:lineRule="auto"/>
                        <w:ind w:firstLine="0"/>
                        <w:jc w:val="center"/>
                      </w:pPr>
                      <w:r>
                        <w:t>E</w:t>
                      </w:r>
                      <w:r w:rsidRPr="002F607C">
                        <w:t>nd the international embarrassment of being the only Western industrialized country without universal health care.</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2005376" behindDoc="0" locked="0" layoutInCell="1" allowOverlap="1" wp14:anchorId="0800902D" wp14:editId="18A7B5C3">
                <wp:simplePos x="0" y="0"/>
                <wp:positionH relativeFrom="margin">
                  <wp:posOffset>2471685</wp:posOffset>
                </wp:positionH>
                <wp:positionV relativeFrom="paragraph">
                  <wp:posOffset>2101654</wp:posOffset>
                </wp:positionV>
                <wp:extent cx="1006719" cy="904352"/>
                <wp:effectExtent l="400050" t="0" r="60325" b="86360"/>
                <wp:wrapNone/>
                <wp:docPr id="234" name="Rectangle 234"/>
                <wp:cNvGraphicFramePr/>
                <a:graphic xmlns:a="http://schemas.openxmlformats.org/drawingml/2006/main">
                  <a:graphicData uri="http://schemas.microsoft.com/office/word/2010/wordprocessingShape">
                    <wps:wsp>
                      <wps:cNvSpPr/>
                      <wps:spPr>
                        <a:xfrm>
                          <a:off x="0" y="0"/>
                          <a:ext cx="1006719" cy="904352"/>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1A38202D" w14:textId="77777777" w:rsidR="00651CCE" w:rsidRPr="00584303" w:rsidRDefault="00651CCE" w:rsidP="00651CCE">
                            <w:pPr>
                              <w:spacing w:line="240" w:lineRule="auto"/>
                              <w:ind w:firstLine="0"/>
                              <w:jc w:val="center"/>
                            </w:pPr>
                            <w:r>
                              <w:t>Equal opportunities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800902D" id="Rectangle 234" o:spid="_x0000_s1139" style="position:absolute;margin-left:194.6pt;margin-top:165.5pt;width:79.25pt;height:71.2pt;z-index:252005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" fillcolor="white [3201]" strokecolor="#4d4d4d [3209]" strokeweight="1pt">
                <v:shadow on="t" type="perspective" color="black" opacity="13107f" origin=".5,.5" offset="0,0" matrix=",23853f,,15073f"/>
                <v:textbox>
                  <w:txbxContent>
                    <w:p w14:paraId="1A38202D" w14:textId="77777777" w:rsidR="00651CCE" w:rsidRPr="00584303" w:rsidRDefault="00651CCE" w:rsidP="00651CCE">
                      <w:pPr>
                        <w:spacing w:line="240" w:lineRule="auto"/>
                        <w:ind w:firstLine="0"/>
                        <w:jc w:val="center"/>
                      </w:pPr>
                      <w:r>
                        <w:t>Equal opportunities</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2004352" behindDoc="0" locked="0" layoutInCell="1" allowOverlap="1" wp14:anchorId="74F4C225" wp14:editId="6CC8EA25">
                <wp:simplePos x="0" y="0"/>
                <wp:positionH relativeFrom="margin">
                  <wp:align>left</wp:align>
                </wp:positionH>
                <wp:positionV relativeFrom="paragraph">
                  <wp:posOffset>2161847</wp:posOffset>
                </wp:positionV>
                <wp:extent cx="1006719" cy="904352"/>
                <wp:effectExtent l="400050" t="0" r="60325" b="86360"/>
                <wp:wrapNone/>
                <wp:docPr id="233" name="Rectangle 233"/>
                <wp:cNvGraphicFramePr/>
                <a:graphic xmlns:a="http://schemas.openxmlformats.org/drawingml/2006/main">
                  <a:graphicData uri="http://schemas.microsoft.com/office/word/2010/wordprocessingShape">
                    <wps:wsp>
                      <wps:cNvSpPr/>
                      <wps:spPr>
                        <a:xfrm>
                          <a:off x="0" y="0"/>
                          <a:ext cx="1006719" cy="904352"/>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76371006" w14:textId="77777777" w:rsidR="00651CCE" w:rsidRPr="00584303" w:rsidRDefault="00651CCE" w:rsidP="00651CCE">
                            <w:pPr>
                              <w:spacing w:line="240" w:lineRule="auto"/>
                              <w:ind w:firstLine="0"/>
                              <w:jc w:val="center"/>
                            </w:pPr>
                            <w:r>
                              <w:t>Saves Money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4F4C225" id="Rectangle 233" o:spid="_x0000_s1140" style="position:absolute;margin-left:0;margin-top:170.2pt;width:79.25pt;height:71.2pt;z-index:2520043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" fillcolor="white [3201]" strokecolor="#4d4d4d [3209]" strokeweight="1pt">
                <v:shadow on="t" type="perspective" color="black" opacity="13107f" origin=".5,.5" offset="0,0" matrix=",23853f,,15073f"/>
                <v:textbox>
                  <w:txbxContent>
                    <w:p w14:paraId="76371006" w14:textId="77777777" w:rsidR="00651CCE" w:rsidRPr="00584303" w:rsidRDefault="00651CCE" w:rsidP="00651CCE">
                      <w:pPr>
                        <w:spacing w:line="240" w:lineRule="auto"/>
                        <w:ind w:firstLine="0"/>
                        <w:jc w:val="center"/>
                      </w:pPr>
                      <w:r>
                        <w:t>Saves Money</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2003328" behindDoc="0" locked="0" layoutInCell="1" allowOverlap="1" wp14:anchorId="72CB6C13" wp14:editId="00FDFEA1">
                <wp:simplePos x="0" y="0"/>
                <wp:positionH relativeFrom="margin">
                  <wp:posOffset>1790909</wp:posOffset>
                </wp:positionH>
                <wp:positionV relativeFrom="paragraph">
                  <wp:posOffset>894303</wp:posOffset>
                </wp:positionV>
                <wp:extent cx="2205355" cy="904352"/>
                <wp:effectExtent l="400050" t="0" r="61595" b="86360"/>
                <wp:wrapNone/>
                <wp:docPr id="232" name="Rectangle 232"/>
                <wp:cNvGraphicFramePr/>
                <a:graphic xmlns:a="http://schemas.openxmlformats.org/drawingml/2006/main">
                  <a:graphicData uri="http://schemas.microsoft.com/office/word/2010/wordprocessingShape">
                    <wps:wsp>
                      <wps:cNvSpPr/>
                      <wps:spPr>
                        <a:xfrm>
                          <a:off x="0" y="0"/>
                          <a:ext cx="2205355" cy="904352"/>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396EA06E" w14:textId="77777777" w:rsidR="00651CCE" w:rsidRPr="00584303" w:rsidRDefault="00651CCE" w:rsidP="00651CCE">
                            <w:pPr>
                              <w:spacing w:line="240" w:lineRule="auto"/>
                              <w:ind w:firstLine="0"/>
                              <w:jc w:val="center"/>
                            </w:pPr>
                            <w:r w:rsidRPr="00584303">
                              <w:t>The U.S. government should guarantee that every citizen of the United States has good health insurance.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2CB6C13" id="Rectangle 232" o:spid="_x0000_s1141" style="position:absolute;margin-left:141pt;margin-top:70.4pt;width:173.65pt;height:71.2pt;z-index:252003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" fillcolor="white [3201]" strokecolor="#4d4d4d [3209]" strokeweight="1pt">
                <v:shadow on="t" type="perspective" color="black" opacity="13107f" origin=".5,.5" offset="0,0" matrix=",23853f,,15073f"/>
                <v:textbox>
                  <w:txbxContent>
                    <w:p w14:paraId="396EA06E" w14:textId="77777777" w:rsidR="00651CCE" w:rsidRPr="00584303" w:rsidRDefault="00651CCE" w:rsidP="00651CCE">
                      <w:pPr>
                        <w:spacing w:line="240" w:lineRule="auto"/>
                        <w:ind w:firstLine="0"/>
                        <w:jc w:val="center"/>
                      </w:pPr>
                      <w:r w:rsidRPr="00584303">
                        <w:t>The U.S. government should guarantee that every citizen of the United States has good health insurance.</w:t>
                      </w:r>
                    </w:p>
                  </w:txbxContent>
                </v:textbox>
                <w10:wrap anchorx="margin"/>
              </v:rect>
            </w:pict>
          </mc:Fallback>
        </mc:AlternateContent>
      </w:r>
      <w:r>
        <w:t xml:space="preserve">Conclusion: </w:t>
      </w:r>
      <w:r w:rsidRPr="001B6225">
        <w:rPr>
          <w:i/>
          <w:iCs/>
        </w:rPr>
        <w:t>The U.S. government should guarantee that every citizen of the United States has good health insurance</w:t>
      </w:r>
      <w:r>
        <w:t>. The statements are relevant.</w:t>
      </w:r>
      <w:r w:rsidRPr="002A7D93">
        <w:rPr>
          <w:i/>
          <w:iCs/>
          <w:noProof/>
        </w:rPr>
        <w:t xml:space="preserve"> </w:t>
      </w:r>
    </w:p>
    <w:p w14:paraId="79BCCEF0" w14:textId="77777777" w:rsidR="00651CCE" w:rsidRDefault="00651CCE" w:rsidP="00651CCE">
      <w:pPr>
        <w:ind w:firstLine="0"/>
        <w:rPr>
          <w:i/>
          <w:iCs/>
          <w:noProof/>
        </w:rPr>
      </w:pPr>
    </w:p>
    <w:p w14:paraId="5B5BC3F3" w14:textId="77777777" w:rsidR="00651CCE" w:rsidRDefault="00651CCE" w:rsidP="00651CCE">
      <w:pPr>
        <w:ind w:firstLine="0"/>
        <w:rPr>
          <w:i/>
          <w:iCs/>
          <w:noProof/>
        </w:rPr>
      </w:pPr>
    </w:p>
    <w:p w14:paraId="6A79175E" w14:textId="77777777" w:rsidR="00651CCE" w:rsidRDefault="00651CCE" w:rsidP="00651CCE">
      <w:pPr>
        <w:ind w:firstLine="0"/>
        <w:rPr>
          <w:i/>
          <w:iCs/>
          <w:noProof/>
        </w:rPr>
      </w:pPr>
    </w:p>
    <w:p w14:paraId="42826609" w14:textId="77777777" w:rsidR="00651CCE" w:rsidRDefault="00651CCE" w:rsidP="00651CCE">
      <w:pPr>
        <w:ind w:firstLine="0"/>
        <w:rPr>
          <w:i/>
          <w:iCs/>
          <w:noProof/>
        </w:rPr>
      </w:pPr>
    </w:p>
    <w:p w14:paraId="1F914EE6" w14:textId="77777777" w:rsidR="00651CCE" w:rsidRDefault="00651CCE" w:rsidP="00651CCE">
      <w:pPr>
        <w:ind w:firstLine="0"/>
        <w:rPr>
          <w:i/>
          <w:iCs/>
          <w:noProof/>
        </w:rPr>
      </w:pPr>
    </w:p>
    <w:p w14:paraId="248C890D" w14:textId="77777777" w:rsidR="00651CCE" w:rsidRDefault="00651CCE" w:rsidP="00651CCE">
      <w:pPr>
        <w:ind w:firstLine="0"/>
        <w:rPr>
          <w:i/>
          <w:iCs/>
          <w:noProof/>
        </w:rPr>
      </w:pPr>
    </w:p>
    <w:p w14:paraId="3E7273BE" w14:textId="77777777" w:rsidR="00651CCE" w:rsidRDefault="00651CCE" w:rsidP="00651CCE">
      <w:pPr>
        <w:ind w:firstLine="0"/>
        <w:rPr>
          <w:i/>
          <w:iCs/>
          <w:noProof/>
        </w:rPr>
      </w:pPr>
    </w:p>
    <w:p w14:paraId="47CF0675" w14:textId="77777777" w:rsidR="00651CCE" w:rsidRDefault="00651CCE" w:rsidP="00651CCE">
      <w:pPr>
        <w:ind w:firstLine="0"/>
        <w:rPr>
          <w:i/>
          <w:iCs/>
          <w:noProof/>
        </w:rPr>
      </w:pPr>
    </w:p>
    <w:p w14:paraId="6C378673" w14:textId="77777777" w:rsidR="00651CCE" w:rsidRDefault="00651CCE" w:rsidP="00651CCE">
      <w:pPr>
        <w:ind w:firstLine="0"/>
        <w:rPr>
          <w:i/>
          <w:iCs/>
          <w:noProof/>
        </w:rPr>
      </w:pPr>
    </w:p>
    <w:p w14:paraId="292DE2B7" w14:textId="77777777" w:rsidR="00651CCE" w:rsidRDefault="00651CCE" w:rsidP="00651CCE">
      <w:pPr>
        <w:ind w:firstLine="0"/>
        <w:rPr>
          <w:i/>
          <w:iCs/>
          <w:noProof/>
        </w:rPr>
      </w:pPr>
    </w:p>
    <w:p w14:paraId="605F408C" w14:textId="77777777" w:rsidR="00651CCE" w:rsidRDefault="00651CCE" w:rsidP="00651CCE">
      <w:pPr>
        <w:ind w:firstLine="0"/>
        <w:rPr>
          <w:i/>
          <w:iCs/>
          <w:noProof/>
        </w:rPr>
      </w:pPr>
    </w:p>
    <w:p w14:paraId="413C324C" w14:textId="77777777" w:rsidR="00651CCE" w:rsidRDefault="00651CCE" w:rsidP="00651CCE">
      <w:pPr>
        <w:ind w:firstLine="0"/>
        <w:rPr>
          <w:i/>
          <w:iCs/>
          <w:noProof/>
        </w:rPr>
      </w:pPr>
    </w:p>
    <w:p w14:paraId="3D62559E" w14:textId="77777777" w:rsidR="00651CCE" w:rsidRDefault="00651CCE" w:rsidP="00651CCE">
      <w:pPr>
        <w:ind w:firstLine="0"/>
        <w:rPr>
          <w:i/>
          <w:iCs/>
          <w:noProof/>
        </w:rPr>
      </w:pPr>
    </w:p>
    <w:p w14:paraId="007B573C" w14:textId="77777777" w:rsidR="00651CCE" w:rsidRDefault="00651CCE" w:rsidP="00651CCE">
      <w:pPr>
        <w:ind w:firstLine="0"/>
        <w:rPr>
          <w:i/>
          <w:iCs/>
          <w:noProof/>
        </w:rPr>
      </w:pPr>
    </w:p>
    <w:p w14:paraId="16CE3B31" w14:textId="77777777" w:rsidR="00651CCE" w:rsidRDefault="00651CCE" w:rsidP="00651CCE">
      <w:pPr>
        <w:ind w:firstLine="0"/>
        <w:rPr>
          <w:i/>
          <w:iCs/>
          <w:noProof/>
        </w:rPr>
      </w:pPr>
    </w:p>
    <w:p w14:paraId="00C18898" w14:textId="77777777" w:rsidR="00651CCE" w:rsidRDefault="00651CCE" w:rsidP="00651CCE">
      <w:pPr>
        <w:ind w:firstLine="0"/>
        <w:rPr>
          <w:i/>
          <w:iCs/>
          <w:noProof/>
        </w:rPr>
      </w:pPr>
    </w:p>
    <w:p w14:paraId="1BA1DA45" w14:textId="77777777" w:rsidR="00651CCE" w:rsidRDefault="00651CCE" w:rsidP="00651CCE">
      <w:pPr>
        <w:ind w:firstLine="0"/>
        <w:rPr>
          <w:i/>
          <w:iCs/>
          <w:noProof/>
        </w:rPr>
      </w:pPr>
    </w:p>
    <w:p w14:paraId="2B3F36E3" w14:textId="77777777" w:rsidR="00651CCE" w:rsidRDefault="00651CCE" w:rsidP="00651CCE">
      <w:pPr>
        <w:spacing w:line="240" w:lineRule="auto"/>
        <w:ind w:firstLine="0"/>
      </w:pPr>
      <w:r w:rsidRPr="00D212FA">
        <w:t xml:space="preserve">22. Okay, let’s think about this carefully. Two hundred dollars was stolen from the special collection box in the Springfield Town Hall. Now we know that one of the Simpsons stole the money, because the money was in the box at 10:00 P.M. last night and then was missing at 8:00 this morning, and the Simpsons were locked in the Town Hall during that time, and they were the only ones there. The money was tucked away in a cabinet with a very small entrance, and so we know the thief was not Homer, since Homer is too fat to get inside the cabinet. And it wasn’t Marge, because Marge is too honest to steal money; and besides, her hair is so large, she couldn’t have gotten inside the small cabinet. And it wasn’t Lisa, because Lisa was playing her saxophone </w:t>
      </w:r>
      <w:r w:rsidRPr="00D212FA">
        <w:lastRenderedPageBreak/>
        <w:t>the entire time she was in the Town Hall. And it certainly wasn’t the baby: the baby was always with Marge, and the baby wouldn’t be interested in the money anyway. So, Bart must be the thief: He’s the only one who could have stolen the money. And after all, Bart is exactly the sort of greedy kid who would do such a thing. And there’s one other thing: this afternoon, Bart placed a $200 bet in the first race at Springfield Downs!</w:t>
      </w:r>
    </w:p>
    <w:p w14:paraId="3329776F" w14:textId="69924DA2" w:rsidR="00651CCE" w:rsidRDefault="00651CCE" w:rsidP="00651CCE">
      <w:pPr>
        <w:spacing w:line="240" w:lineRule="auto"/>
        <w:ind w:firstLine="0"/>
      </w:pPr>
      <w:r>
        <w:rPr>
          <w:i/>
          <w:iCs/>
          <w:noProof/>
          <w:lang w:eastAsia="en-US"/>
        </w:rPr>
        <mc:AlternateContent>
          <mc:Choice Requires="wps">
            <w:drawing>
              <wp:anchor distT="0" distB="0" distL="114300" distR="114300" simplePos="0" relativeHeight="252035072" behindDoc="0" locked="0" layoutInCell="1" allowOverlap="1" wp14:anchorId="2B1E255B" wp14:editId="4E0D7A32">
                <wp:simplePos x="0" y="0"/>
                <wp:positionH relativeFrom="column">
                  <wp:posOffset>1166383</wp:posOffset>
                </wp:positionH>
                <wp:positionV relativeFrom="paragraph">
                  <wp:posOffset>4030980</wp:posOffset>
                </wp:positionV>
                <wp:extent cx="0" cy="331595"/>
                <wp:effectExtent l="0" t="0" r="38100" b="30480"/>
                <wp:wrapNone/>
                <wp:docPr id="265" name="Straight Connector 265"/>
                <wp:cNvGraphicFramePr/>
                <a:graphic xmlns:a="http://schemas.openxmlformats.org/drawingml/2006/main">
                  <a:graphicData uri="http://schemas.microsoft.com/office/word/2010/wordprocessingShape">
                    <wps:wsp>
                      <wps:cNvCnPr/>
                      <wps:spPr>
                        <a:xfrm>
                          <a:off x="0" y="0"/>
                          <a:ext cx="0" cy="33159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097D1F1" id="Straight Connector 265" o:spid="_x0000_s1026" style="position:absolute;z-index:25203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1.85pt,317.4pt" to="91.85pt,3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2034048" behindDoc="0" locked="0" layoutInCell="1" allowOverlap="1" wp14:anchorId="15BA35B1" wp14:editId="23AA906F">
                <wp:simplePos x="0" y="0"/>
                <wp:positionH relativeFrom="column">
                  <wp:posOffset>281354</wp:posOffset>
                </wp:positionH>
                <wp:positionV relativeFrom="paragraph">
                  <wp:posOffset>4029891</wp:posOffset>
                </wp:positionV>
                <wp:extent cx="0" cy="331595"/>
                <wp:effectExtent l="0" t="0" r="38100" b="30480"/>
                <wp:wrapNone/>
                <wp:docPr id="264" name="Straight Connector 264"/>
                <wp:cNvGraphicFramePr/>
                <a:graphic xmlns:a="http://schemas.openxmlformats.org/drawingml/2006/main">
                  <a:graphicData uri="http://schemas.microsoft.com/office/word/2010/wordprocessingShape">
                    <wps:wsp>
                      <wps:cNvCnPr/>
                      <wps:spPr>
                        <a:xfrm>
                          <a:off x="0" y="0"/>
                          <a:ext cx="0" cy="33159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597D872" id="Straight Connector 264" o:spid="_x0000_s1026" style="position:absolute;z-index:25203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15pt,317.3pt" to="22.15pt,34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2033024" behindDoc="0" locked="0" layoutInCell="1" allowOverlap="1" wp14:anchorId="6173B097" wp14:editId="2E4A6886">
                <wp:simplePos x="0" y="0"/>
                <wp:positionH relativeFrom="column">
                  <wp:posOffset>281305</wp:posOffset>
                </wp:positionH>
                <wp:positionV relativeFrom="paragraph">
                  <wp:posOffset>4028963</wp:posOffset>
                </wp:positionV>
                <wp:extent cx="884255" cy="0"/>
                <wp:effectExtent l="0" t="0" r="0" b="0"/>
                <wp:wrapNone/>
                <wp:docPr id="263" name="Straight Connector 263"/>
                <wp:cNvGraphicFramePr/>
                <a:graphic xmlns:a="http://schemas.openxmlformats.org/drawingml/2006/main">
                  <a:graphicData uri="http://schemas.microsoft.com/office/word/2010/wordprocessingShape">
                    <wps:wsp>
                      <wps:cNvCnPr/>
                      <wps:spPr>
                        <a:xfrm>
                          <a:off x="0" y="0"/>
                          <a:ext cx="88425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0D88FF5" id="Straight Connector 263" o:spid="_x0000_s1026" style="position:absolute;z-index:25203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15pt,317.25pt" to="91.8pt,3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2032000" behindDoc="0" locked="0" layoutInCell="1" allowOverlap="1" wp14:anchorId="7798A415" wp14:editId="35DBBDCE">
                <wp:simplePos x="0" y="0"/>
                <wp:positionH relativeFrom="column">
                  <wp:posOffset>713434</wp:posOffset>
                </wp:positionH>
                <wp:positionV relativeFrom="paragraph">
                  <wp:posOffset>3698296</wp:posOffset>
                </wp:positionV>
                <wp:extent cx="0" cy="331595"/>
                <wp:effectExtent l="0" t="0" r="38100" b="30480"/>
                <wp:wrapNone/>
                <wp:docPr id="262" name="Straight Connector 262"/>
                <wp:cNvGraphicFramePr/>
                <a:graphic xmlns:a="http://schemas.openxmlformats.org/drawingml/2006/main">
                  <a:graphicData uri="http://schemas.microsoft.com/office/word/2010/wordprocessingShape">
                    <wps:wsp>
                      <wps:cNvCnPr/>
                      <wps:spPr>
                        <a:xfrm>
                          <a:off x="0" y="0"/>
                          <a:ext cx="0" cy="33159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B01CCD1" id="Straight Connector 262" o:spid="_x0000_s1026" style="position:absolute;z-index:25203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2pt,291.2pt" to="56.2pt,3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2030976" behindDoc="0" locked="0" layoutInCell="1" allowOverlap="1" wp14:anchorId="4A0D4B32" wp14:editId="7B0AA250">
                <wp:simplePos x="0" y="0"/>
                <wp:positionH relativeFrom="column">
                  <wp:posOffset>3305041</wp:posOffset>
                </wp:positionH>
                <wp:positionV relativeFrom="paragraph">
                  <wp:posOffset>1397223</wp:posOffset>
                </wp:positionV>
                <wp:extent cx="2090923" cy="1426866"/>
                <wp:effectExtent l="0" t="0" r="24130" b="20955"/>
                <wp:wrapNone/>
                <wp:docPr id="261" name="Straight Connector 261"/>
                <wp:cNvGraphicFramePr/>
                <a:graphic xmlns:a="http://schemas.openxmlformats.org/drawingml/2006/main">
                  <a:graphicData uri="http://schemas.microsoft.com/office/word/2010/wordprocessingShape">
                    <wps:wsp>
                      <wps:cNvCnPr/>
                      <wps:spPr>
                        <a:xfrm>
                          <a:off x="0" y="0"/>
                          <a:ext cx="2090923" cy="142686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B6770C1" id="Straight Connector 261" o:spid="_x0000_s1026" style="position:absolute;z-index:25203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0.25pt,110pt" to="424.9pt,2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2029952" behindDoc="0" locked="0" layoutInCell="1" allowOverlap="1" wp14:anchorId="6201DF81" wp14:editId="7CE84F38">
                <wp:simplePos x="0" y="0"/>
                <wp:positionH relativeFrom="column">
                  <wp:posOffset>3457052</wp:posOffset>
                </wp:positionH>
                <wp:positionV relativeFrom="paragraph">
                  <wp:posOffset>2192655</wp:posOffset>
                </wp:positionV>
                <wp:extent cx="0" cy="703384"/>
                <wp:effectExtent l="0" t="0" r="38100" b="20955"/>
                <wp:wrapNone/>
                <wp:docPr id="260" name="Straight Connector 260"/>
                <wp:cNvGraphicFramePr/>
                <a:graphic xmlns:a="http://schemas.openxmlformats.org/drawingml/2006/main">
                  <a:graphicData uri="http://schemas.microsoft.com/office/word/2010/wordprocessingShape">
                    <wps:wsp>
                      <wps:cNvCnPr/>
                      <wps:spPr>
                        <a:xfrm flipH="1">
                          <a:off x="0" y="0"/>
                          <a:ext cx="0" cy="70338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15A64E6" id="Straight Connector 260" o:spid="_x0000_s1026" style="position:absolute;flip:x;z-index:25202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2.2pt,172.65pt" to="272.2pt,2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2028928" behindDoc="0" locked="0" layoutInCell="1" allowOverlap="1" wp14:anchorId="7734251B" wp14:editId="26807020">
                <wp:simplePos x="0" y="0"/>
                <wp:positionH relativeFrom="column">
                  <wp:posOffset>743054</wp:posOffset>
                </wp:positionH>
                <wp:positionV relativeFrom="paragraph">
                  <wp:posOffset>2211141</wp:posOffset>
                </wp:positionV>
                <wp:extent cx="0" cy="703384"/>
                <wp:effectExtent l="0" t="0" r="38100" b="20955"/>
                <wp:wrapNone/>
                <wp:docPr id="259" name="Straight Connector 259"/>
                <wp:cNvGraphicFramePr/>
                <a:graphic xmlns:a="http://schemas.openxmlformats.org/drawingml/2006/main">
                  <a:graphicData uri="http://schemas.microsoft.com/office/word/2010/wordprocessingShape">
                    <wps:wsp>
                      <wps:cNvCnPr/>
                      <wps:spPr>
                        <a:xfrm flipH="1">
                          <a:off x="0" y="0"/>
                          <a:ext cx="0" cy="70338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C879136" id="Straight Connector 259" o:spid="_x0000_s1026" style="position:absolute;flip:x;z-index:25202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5pt,174.1pt" to="58.5pt,2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2027904" behindDoc="0" locked="0" layoutInCell="1" allowOverlap="1" wp14:anchorId="285A4415" wp14:editId="29F2A5E8">
                <wp:simplePos x="0" y="0"/>
                <wp:positionH relativeFrom="column">
                  <wp:posOffset>733425</wp:posOffset>
                </wp:positionH>
                <wp:positionV relativeFrom="paragraph">
                  <wp:posOffset>2200387</wp:posOffset>
                </wp:positionV>
                <wp:extent cx="2723103" cy="0"/>
                <wp:effectExtent l="0" t="0" r="0" b="0"/>
                <wp:wrapNone/>
                <wp:docPr id="258" name="Straight Connector 258"/>
                <wp:cNvGraphicFramePr/>
                <a:graphic xmlns:a="http://schemas.openxmlformats.org/drawingml/2006/main">
                  <a:graphicData uri="http://schemas.microsoft.com/office/word/2010/wordprocessingShape">
                    <wps:wsp>
                      <wps:cNvCnPr/>
                      <wps:spPr>
                        <a:xfrm flipH="1">
                          <a:off x="0" y="0"/>
                          <a:ext cx="272310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EFF2B07" id="Straight Connector 258" o:spid="_x0000_s1026" style="position:absolute;flip:x;z-index:25202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75pt,173.25pt" to="272.15pt,17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2026880" behindDoc="0" locked="0" layoutInCell="1" allowOverlap="1" wp14:anchorId="5CD38BAC" wp14:editId="3AA22FE2">
                <wp:simplePos x="0" y="0"/>
                <wp:positionH relativeFrom="column">
                  <wp:posOffset>2090057</wp:posOffset>
                </wp:positionH>
                <wp:positionV relativeFrom="paragraph">
                  <wp:posOffset>1407272</wp:posOffset>
                </wp:positionV>
                <wp:extent cx="1215851" cy="793819"/>
                <wp:effectExtent l="0" t="0" r="22860" b="25400"/>
                <wp:wrapNone/>
                <wp:docPr id="257" name="Straight Connector 257"/>
                <wp:cNvGraphicFramePr/>
                <a:graphic xmlns:a="http://schemas.openxmlformats.org/drawingml/2006/main">
                  <a:graphicData uri="http://schemas.microsoft.com/office/word/2010/wordprocessingShape">
                    <wps:wsp>
                      <wps:cNvCnPr/>
                      <wps:spPr>
                        <a:xfrm flipH="1">
                          <a:off x="0" y="0"/>
                          <a:ext cx="1215851" cy="79381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557B51A" id="Straight Connector 257" o:spid="_x0000_s1026" style="position:absolute;flip:x;z-index:252026880;visibility:visible;mso-wrap-style:square;mso-wrap-distance-left:9pt;mso-wrap-distance-top:0;mso-wrap-distance-right:9pt;mso-wrap-distance-bottom:0;mso-position-horizontal:absolute;mso-position-horizontal-relative:text;mso-position-vertical:absolute;mso-position-vertical-relative:text" from="164.55pt,110.8pt" to="260.3pt,17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" strokecolor="black [3213]" strokeweight=".5pt">
                <v:stroke joinstyle="miter"/>
              </v:line>
            </w:pict>
          </mc:Fallback>
        </mc:AlternateContent>
      </w:r>
      <w:r w:rsidRPr="00A0193C">
        <w:rPr>
          <w:i/>
          <w:iCs/>
          <w:noProof/>
          <w:lang w:eastAsia="en-US"/>
        </w:rPr>
        <mc:AlternateContent>
          <mc:Choice Requires="wps">
            <w:drawing>
              <wp:anchor distT="0" distB="0" distL="114300" distR="114300" simplePos="0" relativeHeight="252024832" behindDoc="0" locked="0" layoutInCell="1" allowOverlap="1" wp14:anchorId="7B13C83D" wp14:editId="40F5D5E1">
                <wp:simplePos x="0" y="0"/>
                <wp:positionH relativeFrom="margin">
                  <wp:posOffset>2614616</wp:posOffset>
                </wp:positionH>
                <wp:positionV relativeFrom="paragraph">
                  <wp:posOffset>2894742</wp:posOffset>
                </wp:positionV>
                <wp:extent cx="1270698" cy="783771"/>
                <wp:effectExtent l="342900" t="0" r="62865" b="92710"/>
                <wp:wrapNone/>
                <wp:docPr id="255" name="Rectangle 255"/>
                <wp:cNvGraphicFramePr/>
                <a:graphic xmlns:a="http://schemas.openxmlformats.org/drawingml/2006/main">
                  <a:graphicData uri="http://schemas.microsoft.com/office/word/2010/wordprocessingShape">
                    <wps:wsp>
                      <wps:cNvSpPr/>
                      <wps:spPr>
                        <a:xfrm>
                          <a:off x="0" y="0"/>
                          <a:ext cx="1270698" cy="783771"/>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640D6550" w14:textId="77777777" w:rsidR="00651CCE" w:rsidRPr="00A956DA" w:rsidRDefault="00651CCE" w:rsidP="00651CCE">
                            <w:pPr>
                              <w:spacing w:line="240" w:lineRule="auto"/>
                              <w:ind w:firstLine="0"/>
                              <w:jc w:val="center"/>
                            </w:pPr>
                            <w:r>
                              <w:t>It was not any other Simpson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13C83D" id="Rectangle 255" o:spid="_x0000_s1142" style="position:absolute;margin-left:205.9pt;margin-top:227.95pt;width:100.05pt;height:61.7pt;z-index:252024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" fillcolor="white [3201]" strokecolor="#4d4d4d [3209]" strokeweight="1pt">
                <v:shadow on="t" type="perspective" color="black" opacity="13107f" origin=".5,.5" offset="0,0" matrix=",23853f,,15073f"/>
                <v:textbox>
                  <w:txbxContent>
                    <w:p w14:paraId="640D6550" w14:textId="77777777" w:rsidR="00651CCE" w:rsidRPr="00A956DA" w:rsidRDefault="00651CCE" w:rsidP="00651CCE">
                      <w:pPr>
                        <w:spacing w:line="240" w:lineRule="auto"/>
                        <w:ind w:firstLine="0"/>
                        <w:jc w:val="center"/>
                      </w:pPr>
                      <w:r>
                        <w:t>It was not any other Simpson</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2023808" behindDoc="0" locked="0" layoutInCell="1" allowOverlap="1" wp14:anchorId="321AED2F" wp14:editId="4E09F2C0">
                <wp:simplePos x="0" y="0"/>
                <wp:positionH relativeFrom="margin">
                  <wp:posOffset>81643</wp:posOffset>
                </wp:positionH>
                <wp:positionV relativeFrom="paragraph">
                  <wp:posOffset>2913722</wp:posOffset>
                </wp:positionV>
                <wp:extent cx="1270698" cy="783771"/>
                <wp:effectExtent l="342900" t="0" r="62865" b="92710"/>
                <wp:wrapNone/>
                <wp:docPr id="254" name="Rectangle 254"/>
                <wp:cNvGraphicFramePr/>
                <a:graphic xmlns:a="http://schemas.openxmlformats.org/drawingml/2006/main">
                  <a:graphicData uri="http://schemas.microsoft.com/office/word/2010/wordprocessingShape">
                    <wps:wsp>
                      <wps:cNvSpPr/>
                      <wps:spPr>
                        <a:xfrm>
                          <a:off x="0" y="0"/>
                          <a:ext cx="1270698" cy="783771"/>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70F4A798" w14:textId="77777777" w:rsidR="00651CCE" w:rsidRPr="00A956DA" w:rsidRDefault="00651CCE" w:rsidP="00651CCE">
                            <w:pPr>
                              <w:spacing w:line="240" w:lineRule="auto"/>
                              <w:ind w:firstLine="0"/>
                              <w:jc w:val="center"/>
                            </w:pPr>
                            <w:r>
                              <w:t>The money was stolen by one of the Simpsons.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21AED2F" id="Rectangle 254" o:spid="_x0000_s1143" style="position:absolute;margin-left:6.45pt;margin-top:229.45pt;width:100.05pt;height:61.7pt;z-index:252023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" fillcolor="white [3201]" strokecolor="#4d4d4d [3209]" strokeweight="1pt">
                <v:shadow on="t" type="perspective" color="black" opacity="13107f" origin=".5,.5" offset="0,0" matrix=",23853f,,15073f"/>
                <v:textbox>
                  <w:txbxContent>
                    <w:p w14:paraId="70F4A798" w14:textId="77777777" w:rsidR="00651CCE" w:rsidRPr="00A956DA" w:rsidRDefault="00651CCE" w:rsidP="00651CCE">
                      <w:pPr>
                        <w:spacing w:line="240" w:lineRule="auto"/>
                        <w:ind w:firstLine="0"/>
                        <w:jc w:val="center"/>
                      </w:pPr>
                      <w:r>
                        <w:t>The money was stolen by one of the Simpsons.</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2022784" behindDoc="0" locked="0" layoutInCell="1" allowOverlap="1" wp14:anchorId="6EB27EF2" wp14:editId="50BD09E4">
                <wp:simplePos x="0" y="0"/>
                <wp:positionH relativeFrom="margin">
                  <wp:posOffset>1713662</wp:posOffset>
                </wp:positionH>
                <wp:positionV relativeFrom="paragraph">
                  <wp:posOffset>864661</wp:posOffset>
                </wp:positionV>
                <wp:extent cx="2928675" cy="532562"/>
                <wp:effectExtent l="266700" t="0" r="62230" b="96520"/>
                <wp:wrapNone/>
                <wp:docPr id="253" name="Rectangle 253"/>
                <wp:cNvGraphicFramePr/>
                <a:graphic xmlns:a="http://schemas.openxmlformats.org/drawingml/2006/main">
                  <a:graphicData uri="http://schemas.microsoft.com/office/word/2010/wordprocessingShape">
                    <wps:wsp>
                      <wps:cNvSpPr/>
                      <wps:spPr>
                        <a:xfrm>
                          <a:off x="0" y="0"/>
                          <a:ext cx="2928675" cy="532562"/>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74CE63E2" w14:textId="77777777" w:rsidR="00651CCE" w:rsidRPr="00A956DA" w:rsidRDefault="00651CCE" w:rsidP="00651CCE">
                            <w:pPr>
                              <w:spacing w:line="240" w:lineRule="auto"/>
                              <w:ind w:firstLine="0"/>
                              <w:jc w:val="center"/>
                            </w:pPr>
                            <w:r w:rsidRPr="00A956DA">
                              <w:t>Bart stole the money at the special collection box in the Springfield Town Hall.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EB27EF2" id="Rectangle 253" o:spid="_x0000_s1144" style="position:absolute;margin-left:134.95pt;margin-top:68.1pt;width:230.6pt;height:41.95pt;z-index:252022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" fillcolor="white [3201]" strokecolor="#4d4d4d [3209]" strokeweight="1pt">
                <v:shadow on="t" type="perspective" color="black" opacity="13107f" origin=".5,.5" offset="0,0" matrix=",23853f,,15073f"/>
                <v:textbox>
                  <w:txbxContent>
                    <w:p w14:paraId="74CE63E2" w14:textId="77777777" w:rsidR="00651CCE" w:rsidRPr="00A956DA" w:rsidRDefault="00651CCE" w:rsidP="00651CCE">
                      <w:pPr>
                        <w:spacing w:line="240" w:lineRule="auto"/>
                        <w:ind w:firstLine="0"/>
                        <w:jc w:val="center"/>
                      </w:pPr>
                      <w:r w:rsidRPr="00A956DA">
                        <w:t>Bart stole the money at the special collection box in the Springfield Town Hall.</w:t>
                      </w:r>
                    </w:p>
                  </w:txbxContent>
                </v:textbox>
                <w10:wrap anchorx="margin"/>
              </v:rect>
            </w:pict>
          </mc:Fallback>
        </mc:AlternateContent>
      </w:r>
      <w:r>
        <w:t xml:space="preserve">Conclusion: </w:t>
      </w:r>
      <w:r w:rsidRPr="00F57514">
        <w:rPr>
          <w:i/>
          <w:iCs/>
        </w:rPr>
        <w:t>Bart stole the money at the special collection box in the Springfield Town Hall</w:t>
      </w:r>
      <w:r w:rsidRPr="00D212FA">
        <w:t>.</w:t>
      </w:r>
      <w:r>
        <w:t xml:space="preserve"> The verdicts brought forward were relevant.</w:t>
      </w:r>
    </w:p>
    <w:p w14:paraId="58D7B66A" w14:textId="77777777" w:rsidR="00651CCE" w:rsidRDefault="00651CCE" w:rsidP="00651CCE">
      <w:pPr>
        <w:ind w:firstLine="0"/>
      </w:pPr>
    </w:p>
    <w:p w14:paraId="667DD939" w14:textId="77777777" w:rsidR="00651CCE" w:rsidRDefault="00651CCE" w:rsidP="00651CCE">
      <w:pPr>
        <w:ind w:firstLine="0"/>
      </w:pPr>
    </w:p>
    <w:p w14:paraId="05033BF3" w14:textId="77777777" w:rsidR="00651CCE" w:rsidRPr="00D212FA" w:rsidRDefault="00651CCE" w:rsidP="00651CCE">
      <w:pPr>
        <w:ind w:firstLine="0"/>
      </w:pPr>
    </w:p>
    <w:p w14:paraId="681F7D64" w14:textId="77777777" w:rsidR="00651CCE" w:rsidRPr="00D212FA" w:rsidRDefault="00651CCE" w:rsidP="00651CCE">
      <w:pPr>
        <w:ind w:firstLine="0"/>
      </w:pPr>
      <w:r w:rsidRPr="005B5F14">
        <w:rPr>
          <w:noProof/>
          <w:lang w:eastAsia="en-US"/>
        </w:rPr>
        <mc:AlternateContent>
          <mc:Choice Requires="wps">
            <w:drawing>
              <wp:anchor distT="0" distB="0" distL="114300" distR="114300" simplePos="0" relativeHeight="252050432" behindDoc="0" locked="0" layoutInCell="1" allowOverlap="1" wp14:anchorId="7F3152F4" wp14:editId="224866C2">
                <wp:simplePos x="0" y="0"/>
                <wp:positionH relativeFrom="column">
                  <wp:posOffset>5174900</wp:posOffset>
                </wp:positionH>
                <wp:positionV relativeFrom="paragraph">
                  <wp:posOffset>3961646</wp:posOffset>
                </wp:positionV>
                <wp:extent cx="1044673" cy="592853"/>
                <wp:effectExtent l="0" t="0" r="22225" b="36195"/>
                <wp:wrapNone/>
                <wp:docPr id="283" name="Straight Connector 283"/>
                <wp:cNvGraphicFramePr/>
                <a:graphic xmlns:a="http://schemas.openxmlformats.org/drawingml/2006/main">
                  <a:graphicData uri="http://schemas.microsoft.com/office/word/2010/wordprocessingShape">
                    <wps:wsp>
                      <wps:cNvCnPr/>
                      <wps:spPr>
                        <a:xfrm flipH="1">
                          <a:off x="0" y="0"/>
                          <a:ext cx="1044673" cy="59285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586415C" id="Straight Connector 283" o:spid="_x0000_s1026" style="position:absolute;flip:x;z-index:25205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7.45pt,311.95pt" to="489.7pt,35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" strokecolor="black [3213]" strokeweight=".5pt">
                <v:stroke joinstyle="miter"/>
              </v:line>
            </w:pict>
          </mc:Fallback>
        </mc:AlternateContent>
      </w:r>
      <w:r w:rsidRPr="005B5F14">
        <w:rPr>
          <w:noProof/>
          <w:lang w:eastAsia="en-US"/>
        </w:rPr>
        <mc:AlternateContent>
          <mc:Choice Requires="wps">
            <w:drawing>
              <wp:anchor distT="0" distB="0" distL="114300" distR="114300" simplePos="0" relativeHeight="252052480" behindDoc="0" locked="0" layoutInCell="1" allowOverlap="1" wp14:anchorId="4E9AEDBA" wp14:editId="289EDCD3">
                <wp:simplePos x="0" y="0"/>
                <wp:positionH relativeFrom="margin">
                  <wp:posOffset>4845901</wp:posOffset>
                </wp:positionH>
                <wp:positionV relativeFrom="paragraph">
                  <wp:posOffset>4540850</wp:posOffset>
                </wp:positionV>
                <wp:extent cx="800735" cy="1657350"/>
                <wp:effectExtent l="666750" t="0" r="56515" b="95250"/>
                <wp:wrapNone/>
                <wp:docPr id="285" name="Rectangle 285"/>
                <wp:cNvGraphicFramePr/>
                <a:graphic xmlns:a="http://schemas.openxmlformats.org/drawingml/2006/main">
                  <a:graphicData uri="http://schemas.microsoft.com/office/word/2010/wordprocessingShape">
                    <wps:wsp>
                      <wps:cNvSpPr/>
                      <wps:spPr>
                        <a:xfrm>
                          <a:off x="0" y="0"/>
                          <a:ext cx="800735" cy="1657350"/>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2CDAC412" w14:textId="77777777" w:rsidR="00651CCE" w:rsidRPr="00A956DA" w:rsidRDefault="00651CCE" w:rsidP="00651CCE">
                            <w:pPr>
                              <w:spacing w:line="240" w:lineRule="auto"/>
                              <w:ind w:firstLine="0"/>
                              <w:jc w:val="center"/>
                            </w:pPr>
                            <w:r>
                              <w:t>T</w:t>
                            </w:r>
                            <w:r w:rsidRPr="00D212FA">
                              <w:t>he baby was always with Marge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E9AEDBA" id="Rectangle 285" o:spid="_x0000_s1145" style="position:absolute;margin-left:381.55pt;margin-top:357.55pt;width:63.05pt;height:130.5pt;z-index:252052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" fillcolor="white [3201]" strokecolor="#4d4d4d [3209]" strokeweight="1pt">
                <v:shadow on="t" type="perspective" color="black" opacity="13107f" origin=".5,.5" offset="0,0" matrix=",23853f,,15073f"/>
                <v:textbox>
                  <w:txbxContent>
                    <w:p w14:paraId="2CDAC412" w14:textId="77777777" w:rsidR="00651CCE" w:rsidRPr="00A956DA" w:rsidRDefault="00651CCE" w:rsidP="00651CCE">
                      <w:pPr>
                        <w:spacing w:line="240" w:lineRule="auto"/>
                        <w:ind w:firstLine="0"/>
                        <w:jc w:val="center"/>
                      </w:pPr>
                      <w:r>
                        <w:t>T</w:t>
                      </w:r>
                      <w:r w:rsidRPr="00D212FA">
                        <w:t>he baby was always with Marge</w:t>
                      </w:r>
                    </w:p>
                  </w:txbxContent>
                </v:textbox>
                <w10:wrap anchorx="margin"/>
              </v:rect>
            </w:pict>
          </mc:Fallback>
        </mc:AlternateContent>
      </w:r>
      <w:r w:rsidRPr="005B5F14">
        <w:rPr>
          <w:noProof/>
          <w:lang w:eastAsia="en-US"/>
        </w:rPr>
        <mc:AlternateContent>
          <mc:Choice Requires="wps">
            <w:drawing>
              <wp:anchor distT="0" distB="0" distL="114300" distR="114300" simplePos="0" relativeHeight="252053504" behindDoc="0" locked="0" layoutInCell="1" allowOverlap="1" wp14:anchorId="718A65D6" wp14:editId="6571C51E">
                <wp:simplePos x="0" y="0"/>
                <wp:positionH relativeFrom="margin">
                  <wp:posOffset>5777802</wp:posOffset>
                </wp:positionH>
                <wp:positionV relativeFrom="paragraph">
                  <wp:posOffset>4584644</wp:posOffset>
                </wp:positionV>
                <wp:extent cx="783165" cy="1758315"/>
                <wp:effectExtent l="704850" t="0" r="55245" b="89535"/>
                <wp:wrapNone/>
                <wp:docPr id="286" name="Rectangle 286"/>
                <wp:cNvGraphicFramePr/>
                <a:graphic xmlns:a="http://schemas.openxmlformats.org/drawingml/2006/main">
                  <a:graphicData uri="http://schemas.microsoft.com/office/word/2010/wordprocessingShape">
                    <wps:wsp>
                      <wps:cNvSpPr/>
                      <wps:spPr>
                        <a:xfrm>
                          <a:off x="0" y="0"/>
                          <a:ext cx="783165" cy="1758315"/>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5FA0C0D3" w14:textId="77777777" w:rsidR="00651CCE" w:rsidRPr="00A956DA" w:rsidRDefault="00651CCE" w:rsidP="00651CCE">
                            <w:pPr>
                              <w:spacing w:line="240" w:lineRule="auto"/>
                              <w:ind w:firstLine="0"/>
                              <w:jc w:val="center"/>
                            </w:pPr>
                            <w:r>
                              <w:t>T</w:t>
                            </w:r>
                            <w:r w:rsidRPr="00D212FA">
                              <w:t>he baby wouldn’t be interested in the money</w:t>
                            </w: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18A65D6" id="Rectangle 286" o:spid="_x0000_s1146" style="position:absolute;margin-left:454.95pt;margin-top:361pt;width:61.65pt;height:138.45pt;z-index:252053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" fillcolor="white [3201]" strokecolor="#4d4d4d [3209]" strokeweight="1pt">
                <v:shadow on="t" type="perspective" color="black" opacity="13107f" origin=".5,.5" offset="0,0" matrix=",23853f,,15073f"/>
                <v:textbox>
                  <w:txbxContent>
                    <w:p w14:paraId="5FA0C0D3" w14:textId="77777777" w:rsidR="00651CCE" w:rsidRPr="00A956DA" w:rsidRDefault="00651CCE" w:rsidP="00651CCE">
                      <w:pPr>
                        <w:spacing w:line="240" w:lineRule="auto"/>
                        <w:ind w:firstLine="0"/>
                        <w:jc w:val="center"/>
                      </w:pPr>
                      <w:r>
                        <w:t>T</w:t>
                      </w:r>
                      <w:r w:rsidRPr="00D212FA">
                        <w:t>he baby wouldn’t be interested in the money</w:t>
                      </w:r>
                      <w:r>
                        <w:t>.</w:t>
                      </w:r>
                    </w:p>
                  </w:txbxContent>
                </v:textbox>
                <w10:wrap anchorx="margin"/>
              </v:rect>
            </w:pict>
          </mc:Fallback>
        </mc:AlternateContent>
      </w:r>
      <w:r w:rsidRPr="005B5F14">
        <w:rPr>
          <w:noProof/>
          <w:lang w:eastAsia="en-US"/>
        </w:rPr>
        <mc:AlternateContent>
          <mc:Choice Requires="wps">
            <w:drawing>
              <wp:anchor distT="0" distB="0" distL="114300" distR="114300" simplePos="0" relativeHeight="252051456" behindDoc="0" locked="0" layoutInCell="1" allowOverlap="1" wp14:anchorId="58A3EBD6" wp14:editId="239B45B7">
                <wp:simplePos x="0" y="0"/>
                <wp:positionH relativeFrom="column">
                  <wp:posOffset>6219930</wp:posOffset>
                </wp:positionH>
                <wp:positionV relativeFrom="paragraph">
                  <wp:posOffset>3981742</wp:posOffset>
                </wp:positionV>
                <wp:extent cx="90435" cy="592853"/>
                <wp:effectExtent l="0" t="0" r="24130" b="36195"/>
                <wp:wrapNone/>
                <wp:docPr id="284" name="Straight Connector 284"/>
                <wp:cNvGraphicFramePr/>
                <a:graphic xmlns:a="http://schemas.openxmlformats.org/drawingml/2006/main">
                  <a:graphicData uri="http://schemas.microsoft.com/office/word/2010/wordprocessingShape">
                    <wps:wsp>
                      <wps:cNvCnPr/>
                      <wps:spPr>
                        <a:xfrm>
                          <a:off x="0" y="0"/>
                          <a:ext cx="90435" cy="59285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F2278D6" id="Straight Connector 284" o:spid="_x0000_s1026" style="position:absolute;z-index:25205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9.75pt,313.5pt" to="496.85pt,36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" strokecolor="black [3213]" strokeweight=".5pt">
                <v:stroke joinstyle="miter"/>
              </v:line>
            </w:pict>
          </mc:Fallback>
        </mc:AlternateContent>
      </w:r>
      <w:r w:rsidRPr="00633B2C">
        <w:rPr>
          <w:noProof/>
          <w:lang w:eastAsia="en-US"/>
        </w:rPr>
        <mc:AlternateContent>
          <mc:Choice Requires="wps">
            <w:drawing>
              <wp:anchor distT="0" distB="0" distL="114300" distR="114300" simplePos="0" relativeHeight="252041216" behindDoc="0" locked="0" layoutInCell="1" allowOverlap="1" wp14:anchorId="16CE3036" wp14:editId="7F1C39F7">
                <wp:simplePos x="0" y="0"/>
                <wp:positionH relativeFrom="margin">
                  <wp:posOffset>5807947</wp:posOffset>
                </wp:positionH>
                <wp:positionV relativeFrom="paragraph">
                  <wp:posOffset>2816135</wp:posOffset>
                </wp:positionV>
                <wp:extent cx="800735" cy="1165190"/>
                <wp:effectExtent l="495300" t="0" r="56515" b="92710"/>
                <wp:wrapNone/>
                <wp:docPr id="272" name="Rectangle 272"/>
                <wp:cNvGraphicFramePr/>
                <a:graphic xmlns:a="http://schemas.openxmlformats.org/drawingml/2006/main">
                  <a:graphicData uri="http://schemas.microsoft.com/office/word/2010/wordprocessingShape">
                    <wps:wsp>
                      <wps:cNvSpPr/>
                      <wps:spPr>
                        <a:xfrm>
                          <a:off x="0" y="0"/>
                          <a:ext cx="800735" cy="1165190"/>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35125A23" w14:textId="77777777" w:rsidR="00651CCE" w:rsidRPr="00A956DA" w:rsidRDefault="00651CCE" w:rsidP="00651CCE">
                            <w:pPr>
                              <w:spacing w:line="240" w:lineRule="auto"/>
                              <w:ind w:firstLine="0"/>
                              <w:jc w:val="center"/>
                            </w:pPr>
                            <w:r>
                              <w:t>It was not the Baby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6CE3036" id="Rectangle 272" o:spid="_x0000_s1147" style="position:absolute;margin-left:457.3pt;margin-top:221.75pt;width:63.05pt;height:91.75pt;z-index:252041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" fillcolor="white [3201]" strokecolor="#4d4d4d [3209]" strokeweight="1pt">
                <v:shadow on="t" type="perspective" color="black" opacity="13107f" origin=".5,.5" offset="0,0" matrix=",23853f,,15073f"/>
                <v:textbox>
                  <w:txbxContent>
                    <w:p w14:paraId="35125A23" w14:textId="77777777" w:rsidR="00651CCE" w:rsidRPr="00A956DA" w:rsidRDefault="00651CCE" w:rsidP="00651CCE">
                      <w:pPr>
                        <w:spacing w:line="240" w:lineRule="auto"/>
                        <w:ind w:firstLine="0"/>
                        <w:jc w:val="center"/>
                      </w:pPr>
                      <w:r>
                        <w:t>It was not the Baby</w:t>
                      </w:r>
                    </w:p>
                  </w:txbxContent>
                </v:textbox>
                <w10:wrap anchorx="margin"/>
              </v:rect>
            </w:pict>
          </mc:Fallback>
        </mc:AlternateContent>
      </w:r>
      <w:r w:rsidRPr="00633B2C">
        <w:rPr>
          <w:noProof/>
          <w:lang w:eastAsia="en-US"/>
        </w:rPr>
        <mc:AlternateContent>
          <mc:Choice Requires="wps">
            <w:drawing>
              <wp:anchor distT="0" distB="0" distL="114300" distR="114300" simplePos="0" relativeHeight="252040192" behindDoc="0" locked="0" layoutInCell="1" allowOverlap="1" wp14:anchorId="78E8BB54" wp14:editId="13677670">
                <wp:simplePos x="0" y="0"/>
                <wp:positionH relativeFrom="margin">
                  <wp:posOffset>4467539</wp:posOffset>
                </wp:positionH>
                <wp:positionV relativeFrom="paragraph">
                  <wp:posOffset>2806085</wp:posOffset>
                </wp:positionV>
                <wp:extent cx="1138402" cy="1185705"/>
                <wp:effectExtent l="495300" t="0" r="62230" b="90805"/>
                <wp:wrapNone/>
                <wp:docPr id="271" name="Rectangle 271"/>
                <wp:cNvGraphicFramePr/>
                <a:graphic xmlns:a="http://schemas.openxmlformats.org/drawingml/2006/main">
                  <a:graphicData uri="http://schemas.microsoft.com/office/word/2010/wordprocessingShape">
                    <wps:wsp>
                      <wps:cNvSpPr/>
                      <wps:spPr>
                        <a:xfrm>
                          <a:off x="0" y="0"/>
                          <a:ext cx="1138402" cy="1185705"/>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1C18B161" w14:textId="77777777" w:rsidR="00651CCE" w:rsidRPr="00A956DA" w:rsidRDefault="00651CCE" w:rsidP="00651CCE">
                            <w:pPr>
                              <w:spacing w:line="240" w:lineRule="auto"/>
                              <w:ind w:firstLine="0"/>
                              <w:jc w:val="center"/>
                            </w:pPr>
                            <w:r w:rsidRPr="00D212FA">
                              <w:t>Lisa was playing her saxophone the entire time she was in the Town Hall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8E8BB54" id="Rectangle 271" o:spid="_x0000_s1148" style="position:absolute;margin-left:351.75pt;margin-top:220.95pt;width:89.65pt;height:93.35pt;z-index:252040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" fillcolor="white [3201]" strokecolor="#4d4d4d [3209]" strokeweight="1pt">
                <v:shadow on="t" type="perspective" color="black" opacity="13107f" origin=".5,.5" offset="0,0" matrix=",23853f,,15073f"/>
                <v:textbox>
                  <w:txbxContent>
                    <w:p w14:paraId="1C18B161" w14:textId="77777777" w:rsidR="00651CCE" w:rsidRPr="00A956DA" w:rsidRDefault="00651CCE" w:rsidP="00651CCE">
                      <w:pPr>
                        <w:spacing w:line="240" w:lineRule="auto"/>
                        <w:ind w:firstLine="0"/>
                        <w:jc w:val="center"/>
                      </w:pPr>
                      <w:r w:rsidRPr="00D212FA">
                        <w:t>Lisa was playing her saxophone the entire time she was in the Town Hall</w:t>
                      </w:r>
                    </w:p>
                  </w:txbxContent>
                </v:textbox>
                <w10:wrap anchorx="margin"/>
              </v:rect>
            </w:pict>
          </mc:Fallback>
        </mc:AlternateContent>
      </w:r>
      <w:r>
        <w:rPr>
          <w:i/>
          <w:iCs/>
          <w:noProof/>
          <w:lang w:eastAsia="en-US"/>
        </w:rPr>
        <mc:AlternateContent>
          <mc:Choice Requires="wps">
            <w:drawing>
              <wp:anchor distT="0" distB="0" distL="114300" distR="114300" simplePos="0" relativeHeight="252049408" behindDoc="0" locked="0" layoutInCell="1" allowOverlap="1" wp14:anchorId="03374FFA" wp14:editId="7C03E084">
                <wp:simplePos x="0" y="0"/>
                <wp:positionH relativeFrom="column">
                  <wp:posOffset>3596548</wp:posOffset>
                </wp:positionH>
                <wp:positionV relativeFrom="paragraph">
                  <wp:posOffset>3589857</wp:posOffset>
                </wp:positionV>
                <wp:extent cx="580006" cy="502418"/>
                <wp:effectExtent l="0" t="0" r="29845" b="31115"/>
                <wp:wrapNone/>
                <wp:docPr id="282" name="Straight Connector 282"/>
                <wp:cNvGraphicFramePr/>
                <a:graphic xmlns:a="http://schemas.openxmlformats.org/drawingml/2006/main">
                  <a:graphicData uri="http://schemas.microsoft.com/office/word/2010/wordprocessingShape">
                    <wps:wsp>
                      <wps:cNvCnPr/>
                      <wps:spPr>
                        <a:xfrm>
                          <a:off x="0" y="0"/>
                          <a:ext cx="580006" cy="50241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94B7287" id="Straight Connector 282" o:spid="_x0000_s1026" style="position:absolute;z-index:25204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3.2pt,282.65pt" to="328.85pt,3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2048384" behindDoc="0" locked="0" layoutInCell="1" allowOverlap="1" wp14:anchorId="3BC918B9" wp14:editId="2CC649D9">
                <wp:simplePos x="0" y="0"/>
                <wp:positionH relativeFrom="column">
                  <wp:posOffset>3114989</wp:posOffset>
                </wp:positionH>
                <wp:positionV relativeFrom="paragraph">
                  <wp:posOffset>3579809</wp:posOffset>
                </wp:positionV>
                <wp:extent cx="482321" cy="512885"/>
                <wp:effectExtent l="0" t="0" r="32385" b="20955"/>
                <wp:wrapNone/>
                <wp:docPr id="281" name="Straight Connector 281"/>
                <wp:cNvGraphicFramePr/>
                <a:graphic xmlns:a="http://schemas.openxmlformats.org/drawingml/2006/main">
                  <a:graphicData uri="http://schemas.microsoft.com/office/word/2010/wordprocessingShape">
                    <wps:wsp>
                      <wps:cNvCnPr/>
                      <wps:spPr>
                        <a:xfrm flipH="1">
                          <a:off x="0" y="0"/>
                          <a:ext cx="482321" cy="51288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4C47279" id="Straight Connector 281" o:spid="_x0000_s1026" style="position:absolute;flip:x;z-index:25204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25pt,281.85pt" to="283.25pt,3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" strokecolor="black [3213]" strokeweight=".5pt">
                <v:stroke joinstyle="miter"/>
              </v:line>
            </w:pict>
          </mc:Fallback>
        </mc:AlternateContent>
      </w:r>
      <w:r w:rsidRPr="00A0193C">
        <w:rPr>
          <w:i/>
          <w:iCs/>
          <w:noProof/>
          <w:lang w:eastAsia="en-US"/>
        </w:rPr>
        <mc:AlternateContent>
          <mc:Choice Requires="wps">
            <w:drawing>
              <wp:anchor distT="0" distB="0" distL="114300" distR="114300" simplePos="0" relativeHeight="252047360" behindDoc="0" locked="0" layoutInCell="1" allowOverlap="1" wp14:anchorId="4E0BDF1A" wp14:editId="387AB70C">
                <wp:simplePos x="0" y="0"/>
                <wp:positionH relativeFrom="margin">
                  <wp:posOffset>3761642</wp:posOffset>
                </wp:positionH>
                <wp:positionV relativeFrom="paragraph">
                  <wp:posOffset>4092274</wp:posOffset>
                </wp:positionV>
                <wp:extent cx="800735" cy="1758461"/>
                <wp:effectExtent l="704850" t="0" r="56515" b="89535"/>
                <wp:wrapNone/>
                <wp:docPr id="279" name="Rectangle 279"/>
                <wp:cNvGraphicFramePr/>
                <a:graphic xmlns:a="http://schemas.openxmlformats.org/drawingml/2006/main">
                  <a:graphicData uri="http://schemas.microsoft.com/office/word/2010/wordprocessingShape">
                    <wps:wsp>
                      <wps:cNvSpPr/>
                      <wps:spPr>
                        <a:xfrm>
                          <a:off x="0" y="0"/>
                          <a:ext cx="800735" cy="1758461"/>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7A59A6B5" w14:textId="77777777" w:rsidR="00651CCE" w:rsidRPr="00A956DA" w:rsidRDefault="00651CCE" w:rsidP="00651CCE">
                            <w:pPr>
                              <w:spacing w:line="240" w:lineRule="auto"/>
                              <w:ind w:firstLine="0"/>
                              <w:jc w:val="center"/>
                            </w:pPr>
                            <w:r>
                              <w:t xml:space="preserve">Marge’s </w:t>
                            </w:r>
                            <w:r w:rsidRPr="00D212FA">
                              <w:t>hair is so large, she couldn’t have gotten inside the small cabinet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E0BDF1A" id="Rectangle 279" o:spid="_x0000_s1149" style="position:absolute;margin-left:296.2pt;margin-top:322.25pt;width:63.05pt;height:138.45pt;z-index:252047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" fillcolor="white [3201]" strokecolor="#4d4d4d [3209]" strokeweight="1pt">
                <v:shadow on="t" type="perspective" color="black" opacity="13107f" origin=".5,.5" offset="0,0" matrix=",23853f,,15073f"/>
                <v:textbox>
                  <w:txbxContent>
                    <w:p w14:paraId="7A59A6B5" w14:textId="77777777" w:rsidR="00651CCE" w:rsidRPr="00A956DA" w:rsidRDefault="00651CCE" w:rsidP="00651CCE">
                      <w:pPr>
                        <w:spacing w:line="240" w:lineRule="auto"/>
                        <w:ind w:firstLine="0"/>
                        <w:jc w:val="center"/>
                      </w:pPr>
                      <w:r>
                        <w:t xml:space="preserve">Marge’s </w:t>
                      </w:r>
                      <w:r w:rsidRPr="00D212FA">
                        <w:t>hair is so large, she couldn’t have gotten inside the small cabinet</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2046336" behindDoc="0" locked="0" layoutInCell="1" allowOverlap="1" wp14:anchorId="56CD0F97" wp14:editId="13DBF198">
                <wp:simplePos x="0" y="0"/>
                <wp:positionH relativeFrom="margin">
                  <wp:posOffset>2715358</wp:posOffset>
                </wp:positionH>
                <wp:positionV relativeFrom="paragraph">
                  <wp:posOffset>4092275</wp:posOffset>
                </wp:positionV>
                <wp:extent cx="800735" cy="1657978"/>
                <wp:effectExtent l="666750" t="0" r="56515" b="95250"/>
                <wp:wrapNone/>
                <wp:docPr id="278" name="Rectangle 278"/>
                <wp:cNvGraphicFramePr/>
                <a:graphic xmlns:a="http://schemas.openxmlformats.org/drawingml/2006/main">
                  <a:graphicData uri="http://schemas.microsoft.com/office/word/2010/wordprocessingShape">
                    <wps:wsp>
                      <wps:cNvSpPr/>
                      <wps:spPr>
                        <a:xfrm>
                          <a:off x="0" y="0"/>
                          <a:ext cx="800735" cy="1657978"/>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5C5D711A" w14:textId="77777777" w:rsidR="00651CCE" w:rsidRPr="00A956DA" w:rsidRDefault="00651CCE" w:rsidP="00651CCE">
                            <w:pPr>
                              <w:spacing w:line="240" w:lineRule="auto"/>
                              <w:ind w:firstLine="0"/>
                              <w:jc w:val="center"/>
                            </w:pPr>
                            <w:r w:rsidRPr="00D212FA">
                              <w:t>Marge is too honest to steal money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6CD0F97" id="Rectangle 278" o:spid="_x0000_s1150" style="position:absolute;margin-left:213.8pt;margin-top:322.25pt;width:63.05pt;height:130.55pt;z-index:252046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" fillcolor="white [3201]" strokecolor="#4d4d4d [3209]" strokeweight="1pt">
                <v:shadow on="t" type="perspective" color="black" opacity="13107f" origin=".5,.5" offset="0,0" matrix=",23853f,,15073f"/>
                <v:textbox>
                  <w:txbxContent>
                    <w:p w14:paraId="5C5D711A" w14:textId="77777777" w:rsidR="00651CCE" w:rsidRPr="00A956DA" w:rsidRDefault="00651CCE" w:rsidP="00651CCE">
                      <w:pPr>
                        <w:spacing w:line="240" w:lineRule="auto"/>
                        <w:ind w:firstLine="0"/>
                        <w:jc w:val="center"/>
                      </w:pPr>
                      <w:r w:rsidRPr="00D212FA">
                        <w:t>Marge is too honest to steal money</w:t>
                      </w:r>
                    </w:p>
                  </w:txbxContent>
                </v:textbox>
                <w10:wrap anchorx="margin"/>
              </v:rect>
            </w:pict>
          </mc:Fallback>
        </mc:AlternateContent>
      </w:r>
      <w:r>
        <w:rPr>
          <w:i/>
          <w:iCs/>
          <w:noProof/>
          <w:lang w:eastAsia="en-US"/>
        </w:rPr>
        <mc:AlternateContent>
          <mc:Choice Requires="wps">
            <w:drawing>
              <wp:anchor distT="0" distB="0" distL="114300" distR="114300" simplePos="0" relativeHeight="252043264" behindDoc="0" locked="0" layoutInCell="1" allowOverlap="1" wp14:anchorId="77D0109C" wp14:editId="041A19F3">
                <wp:simplePos x="0" y="0"/>
                <wp:positionH relativeFrom="column">
                  <wp:posOffset>3245617</wp:posOffset>
                </wp:positionH>
                <wp:positionV relativeFrom="paragraph">
                  <wp:posOffset>2273523</wp:posOffset>
                </wp:positionV>
                <wp:extent cx="371789" cy="612950"/>
                <wp:effectExtent l="0" t="0" r="28575" b="34925"/>
                <wp:wrapNone/>
                <wp:docPr id="274" name="Straight Connector 274"/>
                <wp:cNvGraphicFramePr/>
                <a:graphic xmlns:a="http://schemas.openxmlformats.org/drawingml/2006/main">
                  <a:graphicData uri="http://schemas.microsoft.com/office/word/2010/wordprocessingShape">
                    <wps:wsp>
                      <wps:cNvCnPr/>
                      <wps:spPr>
                        <a:xfrm>
                          <a:off x="0" y="0"/>
                          <a:ext cx="371789" cy="6129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FC00C37" id="Straight Connector 274" o:spid="_x0000_s1026" style="position:absolute;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5.55pt,179pt" to="284.8pt,2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" strokecolor="black [3213]" strokeweight=".5pt">
                <v:stroke joinstyle="miter"/>
              </v:line>
            </w:pict>
          </mc:Fallback>
        </mc:AlternateContent>
      </w:r>
      <w:r w:rsidRPr="00A0193C">
        <w:rPr>
          <w:i/>
          <w:iCs/>
          <w:noProof/>
          <w:lang w:eastAsia="en-US"/>
        </w:rPr>
        <mc:AlternateContent>
          <mc:Choice Requires="wps">
            <w:drawing>
              <wp:anchor distT="0" distB="0" distL="114300" distR="114300" simplePos="0" relativeHeight="252039168" behindDoc="0" locked="0" layoutInCell="1" allowOverlap="1" wp14:anchorId="78623AB1" wp14:editId="6B729A13">
                <wp:simplePos x="0" y="0"/>
                <wp:positionH relativeFrom="margin">
                  <wp:posOffset>3210385</wp:posOffset>
                </wp:positionH>
                <wp:positionV relativeFrom="paragraph">
                  <wp:posOffset>2875929</wp:posOffset>
                </wp:positionV>
                <wp:extent cx="800735" cy="703385"/>
                <wp:effectExtent l="323850" t="0" r="56515" b="97155"/>
                <wp:wrapNone/>
                <wp:docPr id="269" name="Rectangle 269"/>
                <wp:cNvGraphicFramePr/>
                <a:graphic xmlns:a="http://schemas.openxmlformats.org/drawingml/2006/main">
                  <a:graphicData uri="http://schemas.microsoft.com/office/word/2010/wordprocessingShape">
                    <wps:wsp>
                      <wps:cNvSpPr/>
                      <wps:spPr>
                        <a:xfrm>
                          <a:off x="0" y="0"/>
                          <a:ext cx="800735" cy="703385"/>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07C8DC53" w14:textId="77777777" w:rsidR="00651CCE" w:rsidRPr="00A956DA" w:rsidRDefault="00651CCE" w:rsidP="00651CCE">
                            <w:pPr>
                              <w:spacing w:line="240" w:lineRule="auto"/>
                              <w:ind w:firstLine="0"/>
                              <w:jc w:val="center"/>
                            </w:pPr>
                            <w:r>
                              <w:t>It wasn’t Merger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8623AB1" id="Rectangle 269" o:spid="_x0000_s1151" style="position:absolute;margin-left:252.8pt;margin-top:226.45pt;width:63.05pt;height:55.4pt;z-index:252039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" fillcolor="white [3201]" strokecolor="#4d4d4d [3209]" strokeweight="1pt">
                <v:shadow on="t" type="perspective" color="black" opacity="13107f" origin=".5,.5" offset="0,0" matrix=",23853f,,15073f"/>
                <v:textbox>
                  <w:txbxContent>
                    <w:p w14:paraId="07C8DC53" w14:textId="77777777" w:rsidR="00651CCE" w:rsidRPr="00A956DA" w:rsidRDefault="00651CCE" w:rsidP="00651CCE">
                      <w:pPr>
                        <w:spacing w:line="240" w:lineRule="auto"/>
                        <w:ind w:firstLine="0"/>
                        <w:jc w:val="center"/>
                      </w:pPr>
                      <w:r>
                        <w:t>It wasn’t Merger</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2038144" behindDoc="0" locked="0" layoutInCell="1" allowOverlap="1" wp14:anchorId="268DBBD2" wp14:editId="266B36F1">
                <wp:simplePos x="0" y="0"/>
                <wp:positionH relativeFrom="margin">
                  <wp:posOffset>1989574</wp:posOffset>
                </wp:positionH>
                <wp:positionV relativeFrom="paragraph">
                  <wp:posOffset>2876424</wp:posOffset>
                </wp:positionV>
                <wp:extent cx="800735" cy="1105319"/>
                <wp:effectExtent l="457200" t="0" r="56515" b="95250"/>
                <wp:wrapNone/>
                <wp:docPr id="268" name="Rectangle 268"/>
                <wp:cNvGraphicFramePr/>
                <a:graphic xmlns:a="http://schemas.openxmlformats.org/drawingml/2006/main">
                  <a:graphicData uri="http://schemas.microsoft.com/office/word/2010/wordprocessingShape">
                    <wps:wsp>
                      <wps:cNvSpPr/>
                      <wps:spPr>
                        <a:xfrm>
                          <a:off x="0" y="0"/>
                          <a:ext cx="800735" cy="1105319"/>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3FB90284" w14:textId="77777777" w:rsidR="00651CCE" w:rsidRPr="00A956DA" w:rsidRDefault="00651CCE" w:rsidP="00651CCE">
                            <w:pPr>
                              <w:spacing w:line="240" w:lineRule="auto"/>
                              <w:ind w:firstLine="0"/>
                              <w:jc w:val="center"/>
                            </w:pPr>
                            <w:r w:rsidRPr="00D212FA">
                              <w:t>Homer is too fat to get inside the cabinet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68DBBD2" id="Rectangle 268" o:spid="_x0000_s1152" style="position:absolute;margin-left:156.65pt;margin-top:226.5pt;width:63.05pt;height:87.05pt;z-index:252038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" fillcolor="white [3201]" strokecolor="#4d4d4d [3209]" strokeweight="1pt">
                <v:shadow on="t" type="perspective" color="black" opacity="13107f" origin=".5,.5" offset="0,0" matrix=",23853f,,15073f"/>
                <v:textbox>
                  <w:txbxContent>
                    <w:p w14:paraId="3FB90284" w14:textId="77777777" w:rsidR="00651CCE" w:rsidRPr="00A956DA" w:rsidRDefault="00651CCE" w:rsidP="00651CCE">
                      <w:pPr>
                        <w:spacing w:line="240" w:lineRule="auto"/>
                        <w:ind w:firstLine="0"/>
                        <w:jc w:val="center"/>
                      </w:pPr>
                      <w:r w:rsidRPr="00D212FA">
                        <w:t>Homer is too fat to get inside the cabinet</w:t>
                      </w:r>
                    </w:p>
                  </w:txbxContent>
                </v:textbox>
                <w10:wrap anchorx="margin"/>
              </v:rect>
            </w:pict>
          </mc:Fallback>
        </mc:AlternateContent>
      </w:r>
      <w:r>
        <w:rPr>
          <w:i/>
          <w:iCs/>
          <w:noProof/>
          <w:lang w:eastAsia="en-US"/>
        </w:rPr>
        <mc:AlternateContent>
          <mc:Choice Requires="wps">
            <w:drawing>
              <wp:anchor distT="0" distB="0" distL="114300" distR="114300" simplePos="0" relativeHeight="252045312" behindDoc="0" locked="0" layoutInCell="1" allowOverlap="1" wp14:anchorId="7A27723F" wp14:editId="5656CBA7">
                <wp:simplePos x="0" y="0"/>
                <wp:positionH relativeFrom="column">
                  <wp:posOffset>3255666</wp:posOffset>
                </wp:positionH>
                <wp:positionV relativeFrom="paragraph">
                  <wp:posOffset>2273522</wp:posOffset>
                </wp:positionV>
                <wp:extent cx="2984360" cy="542611"/>
                <wp:effectExtent l="0" t="0" r="26035" b="29210"/>
                <wp:wrapNone/>
                <wp:docPr id="277" name="Straight Connector 277"/>
                <wp:cNvGraphicFramePr/>
                <a:graphic xmlns:a="http://schemas.openxmlformats.org/drawingml/2006/main">
                  <a:graphicData uri="http://schemas.microsoft.com/office/word/2010/wordprocessingShape">
                    <wps:wsp>
                      <wps:cNvCnPr/>
                      <wps:spPr>
                        <a:xfrm>
                          <a:off x="0" y="0"/>
                          <a:ext cx="2984360" cy="54261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A0225B9" id="Straight Connector 277" o:spid="_x0000_s1026" style="position:absolute;z-index:25204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6.35pt,179pt" to="491.35pt,22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2044288" behindDoc="0" locked="0" layoutInCell="1" allowOverlap="1" wp14:anchorId="5ACFADBE" wp14:editId="6C493753">
                <wp:simplePos x="0" y="0"/>
                <wp:positionH relativeFrom="column">
                  <wp:posOffset>3235568</wp:posOffset>
                </wp:positionH>
                <wp:positionV relativeFrom="paragraph">
                  <wp:posOffset>2273523</wp:posOffset>
                </wp:positionV>
                <wp:extent cx="1959429" cy="532563"/>
                <wp:effectExtent l="0" t="0" r="22225" b="20320"/>
                <wp:wrapNone/>
                <wp:docPr id="276" name="Straight Connector 276"/>
                <wp:cNvGraphicFramePr/>
                <a:graphic xmlns:a="http://schemas.openxmlformats.org/drawingml/2006/main">
                  <a:graphicData uri="http://schemas.microsoft.com/office/word/2010/wordprocessingShape">
                    <wps:wsp>
                      <wps:cNvCnPr/>
                      <wps:spPr>
                        <a:xfrm>
                          <a:off x="0" y="0"/>
                          <a:ext cx="1959429" cy="53256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69F611B" id="Straight Connector 276" o:spid="_x0000_s1026" style="position:absolute;z-index:25204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4.75pt,179pt" to="409.05pt,2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2042240" behindDoc="0" locked="0" layoutInCell="1" allowOverlap="1" wp14:anchorId="4FDC5B2B" wp14:editId="53A26FBD">
                <wp:simplePos x="0" y="0"/>
                <wp:positionH relativeFrom="column">
                  <wp:posOffset>2260879</wp:posOffset>
                </wp:positionH>
                <wp:positionV relativeFrom="paragraph">
                  <wp:posOffset>2273341</wp:posOffset>
                </wp:positionV>
                <wp:extent cx="974690" cy="603013"/>
                <wp:effectExtent l="0" t="0" r="16510" b="26035"/>
                <wp:wrapNone/>
                <wp:docPr id="273" name="Straight Connector 273"/>
                <wp:cNvGraphicFramePr/>
                <a:graphic xmlns:a="http://schemas.openxmlformats.org/drawingml/2006/main">
                  <a:graphicData uri="http://schemas.microsoft.com/office/word/2010/wordprocessingShape">
                    <wps:wsp>
                      <wps:cNvCnPr/>
                      <wps:spPr>
                        <a:xfrm flipH="1">
                          <a:off x="0" y="0"/>
                          <a:ext cx="974690" cy="60301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D838F06" id="Straight Connector 273" o:spid="_x0000_s1026" style="position:absolute;flip:x;z-index:25204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8pt,179pt" to="254.75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" strokecolor="black [3213]" strokeweight=".5pt">
                <v:stroke joinstyle="miter"/>
              </v:line>
            </w:pict>
          </mc:Fallback>
        </mc:AlternateContent>
      </w:r>
      <w:r w:rsidRPr="00A0193C">
        <w:rPr>
          <w:i/>
          <w:iCs/>
          <w:noProof/>
          <w:lang w:eastAsia="en-US"/>
        </w:rPr>
        <mc:AlternateContent>
          <mc:Choice Requires="wps">
            <w:drawing>
              <wp:anchor distT="0" distB="0" distL="114300" distR="114300" simplePos="0" relativeHeight="252025856" behindDoc="0" locked="0" layoutInCell="1" allowOverlap="1" wp14:anchorId="19A58DD0" wp14:editId="7F3E2A78">
                <wp:simplePos x="0" y="0"/>
                <wp:positionH relativeFrom="margin">
                  <wp:posOffset>4174462</wp:posOffset>
                </wp:positionH>
                <wp:positionV relativeFrom="paragraph">
                  <wp:posOffset>1409366</wp:posOffset>
                </wp:positionV>
                <wp:extent cx="2236386" cy="522514"/>
                <wp:effectExtent l="247650" t="0" r="50165" b="87630"/>
                <wp:wrapNone/>
                <wp:docPr id="256" name="Rectangle 256"/>
                <wp:cNvGraphicFramePr/>
                <a:graphic xmlns:a="http://schemas.openxmlformats.org/drawingml/2006/main">
                  <a:graphicData uri="http://schemas.microsoft.com/office/word/2010/wordprocessingShape">
                    <wps:wsp>
                      <wps:cNvSpPr/>
                      <wps:spPr>
                        <a:xfrm>
                          <a:off x="0" y="0"/>
                          <a:ext cx="2236386" cy="522514"/>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37A25BCB" w14:textId="77777777" w:rsidR="00651CCE" w:rsidRDefault="00651CCE" w:rsidP="00651CCE">
                            <w:pPr>
                              <w:spacing w:line="240" w:lineRule="auto"/>
                              <w:ind w:firstLine="0"/>
                              <w:jc w:val="center"/>
                            </w:pPr>
                            <w:r w:rsidRPr="00D212FA">
                              <w:t>Bart placed a $200 bet in the first race at Springfield Downs!</w:t>
                            </w:r>
                          </w:p>
                          <w:p w14:paraId="6AA84C6A" w14:textId="77777777" w:rsidR="00651CCE" w:rsidRPr="00A956DA" w:rsidRDefault="00651CCE" w:rsidP="00651CCE">
                            <w:pPr>
                              <w:spacing w:line="240" w:lineRule="auto"/>
                              <w:ind w:firstLine="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9A58DD0" id="Rectangle 256" o:spid="_x0000_s1153" style="position:absolute;margin-left:328.7pt;margin-top:110.95pt;width:176.1pt;height:41.15pt;z-index:252025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" fillcolor="white [3201]" strokecolor="#4d4d4d [3209]" strokeweight="1pt">
                <v:shadow on="t" type="perspective" color="black" opacity="13107f" origin=".5,.5" offset="0,0" matrix=",23853f,,15073f"/>
                <v:textbox>
                  <w:txbxContent>
                    <w:p w14:paraId="37A25BCB" w14:textId="77777777" w:rsidR="00651CCE" w:rsidRDefault="00651CCE" w:rsidP="00651CCE">
                      <w:pPr>
                        <w:spacing w:line="240" w:lineRule="auto"/>
                        <w:ind w:firstLine="0"/>
                        <w:jc w:val="center"/>
                      </w:pPr>
                      <w:r w:rsidRPr="00D212FA">
                        <w:t>Bart placed a $200 bet in the first race at Springfield Downs!</w:t>
                      </w:r>
                    </w:p>
                    <w:p w14:paraId="6AA84C6A" w14:textId="77777777" w:rsidR="00651CCE" w:rsidRPr="00A956DA" w:rsidRDefault="00651CCE" w:rsidP="00651CCE">
                      <w:pPr>
                        <w:spacing w:line="240" w:lineRule="auto"/>
                        <w:ind w:firstLine="0"/>
                        <w:jc w:val="center"/>
                      </w:pP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2037120" behindDoc="0" locked="0" layoutInCell="1" allowOverlap="1" wp14:anchorId="0EF0297E" wp14:editId="2E748FD4">
                <wp:simplePos x="0" y="0"/>
                <wp:positionH relativeFrom="margin">
                  <wp:posOffset>957524</wp:posOffset>
                </wp:positionH>
                <wp:positionV relativeFrom="paragraph">
                  <wp:posOffset>2936715</wp:posOffset>
                </wp:positionV>
                <wp:extent cx="800735" cy="2321169"/>
                <wp:effectExtent l="914400" t="0" r="56515" b="98425"/>
                <wp:wrapNone/>
                <wp:docPr id="267" name="Rectangle 267"/>
                <wp:cNvGraphicFramePr/>
                <a:graphic xmlns:a="http://schemas.openxmlformats.org/drawingml/2006/main">
                  <a:graphicData uri="http://schemas.microsoft.com/office/word/2010/wordprocessingShape">
                    <wps:wsp>
                      <wps:cNvSpPr/>
                      <wps:spPr>
                        <a:xfrm>
                          <a:off x="0" y="0"/>
                          <a:ext cx="800735" cy="2321169"/>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55887E42" w14:textId="77777777" w:rsidR="00651CCE" w:rsidRPr="00A956DA" w:rsidRDefault="00651CCE" w:rsidP="00651CCE">
                            <w:pPr>
                              <w:spacing w:line="240" w:lineRule="auto"/>
                              <w:ind w:firstLine="0"/>
                              <w:jc w:val="center"/>
                            </w:pPr>
                            <w:r w:rsidRPr="00D212FA">
                              <w:t>Simpsons were locked in the Town Hall during that time, and they were the only ones there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EF0297E" id="Rectangle 267" o:spid="_x0000_s1154" style="position:absolute;margin-left:75.4pt;margin-top:231.25pt;width:63.05pt;height:182.75pt;z-index:252037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" fillcolor="white [3201]" strokecolor="#4d4d4d [3209]" strokeweight="1pt">
                <v:shadow on="t" type="perspective" color="black" opacity="13107f" origin=".5,.5" offset="0,0" matrix=",23853f,,15073f"/>
                <v:textbox>
                  <w:txbxContent>
                    <w:p w14:paraId="55887E42" w14:textId="77777777" w:rsidR="00651CCE" w:rsidRPr="00A956DA" w:rsidRDefault="00651CCE" w:rsidP="00651CCE">
                      <w:pPr>
                        <w:spacing w:line="240" w:lineRule="auto"/>
                        <w:ind w:firstLine="0"/>
                        <w:jc w:val="center"/>
                      </w:pPr>
                      <w:r w:rsidRPr="00D212FA">
                        <w:t>Simpsons were locked in the Town Hall during that time, and they were the only ones there</w:t>
                      </w:r>
                    </w:p>
                  </w:txbxContent>
                </v:textbox>
                <w10:wrap anchorx="margin"/>
              </v:rect>
            </w:pict>
          </mc:Fallback>
        </mc:AlternateContent>
      </w:r>
      <w:r w:rsidRPr="00A0193C">
        <w:rPr>
          <w:i/>
          <w:iCs/>
          <w:noProof/>
          <w:lang w:eastAsia="en-US"/>
        </w:rPr>
        <mc:AlternateContent>
          <mc:Choice Requires="wps">
            <w:drawing>
              <wp:anchor distT="0" distB="0" distL="114300" distR="114300" simplePos="0" relativeHeight="252036096" behindDoc="0" locked="0" layoutInCell="1" allowOverlap="1" wp14:anchorId="48BE95AD" wp14:editId="5280E9A2">
                <wp:simplePos x="0" y="0"/>
                <wp:positionH relativeFrom="margin">
                  <wp:posOffset>2931</wp:posOffset>
                </wp:positionH>
                <wp:positionV relativeFrom="paragraph">
                  <wp:posOffset>2936715</wp:posOffset>
                </wp:positionV>
                <wp:extent cx="800735" cy="2311120"/>
                <wp:effectExtent l="895350" t="0" r="56515" b="89535"/>
                <wp:wrapNone/>
                <wp:docPr id="266" name="Rectangle 266"/>
                <wp:cNvGraphicFramePr/>
                <a:graphic xmlns:a="http://schemas.openxmlformats.org/drawingml/2006/main">
                  <a:graphicData uri="http://schemas.microsoft.com/office/word/2010/wordprocessingShape">
                    <wps:wsp>
                      <wps:cNvSpPr/>
                      <wps:spPr>
                        <a:xfrm>
                          <a:off x="0" y="0"/>
                          <a:ext cx="800735" cy="2311120"/>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70609E90" w14:textId="77777777" w:rsidR="00651CCE" w:rsidRPr="00A956DA" w:rsidRDefault="00651CCE" w:rsidP="00651CCE">
                            <w:pPr>
                              <w:spacing w:line="240" w:lineRule="auto"/>
                              <w:ind w:firstLine="0"/>
                              <w:jc w:val="center"/>
                            </w:pPr>
                            <w:r>
                              <w:t>M</w:t>
                            </w:r>
                            <w:r w:rsidRPr="00D212FA">
                              <w:t>oney was in the box at 10:00 P.M. last night and then was missing at 8:00 this morning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8BE95AD" id="Rectangle 266" o:spid="_x0000_s1155" style="position:absolute;margin-left:.25pt;margin-top:231.25pt;width:63.05pt;height:182pt;z-index:252036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" fillcolor="white [3201]" strokecolor="#4d4d4d [3209]" strokeweight="1pt">
                <v:shadow on="t" type="perspective" color="black" opacity="13107f" origin=".5,.5" offset="0,0" matrix=",23853f,,15073f"/>
                <v:textbox>
                  <w:txbxContent>
                    <w:p w14:paraId="70609E90" w14:textId="77777777" w:rsidR="00651CCE" w:rsidRPr="00A956DA" w:rsidRDefault="00651CCE" w:rsidP="00651CCE">
                      <w:pPr>
                        <w:spacing w:line="240" w:lineRule="auto"/>
                        <w:ind w:firstLine="0"/>
                        <w:jc w:val="center"/>
                      </w:pPr>
                      <w:r>
                        <w:t>M</w:t>
                      </w:r>
                      <w:r w:rsidRPr="00D212FA">
                        <w:t>oney was in the box at 10:00 P.M. last night and then was missing at 8:00 this morning</w:t>
                      </w:r>
                    </w:p>
                  </w:txbxContent>
                </v:textbox>
                <w10:wrap anchorx="margin"/>
              </v:rect>
            </w:pict>
          </mc:Fallback>
        </mc:AlternateContent>
      </w:r>
    </w:p>
    <w:p w14:paraId="7BEC798C" w14:textId="368FD93F" w:rsidR="00651CCE" w:rsidRDefault="00651CCE" w:rsidP="000517A4">
      <w:pPr>
        <w:ind w:firstLine="0"/>
      </w:pPr>
    </w:p>
    <w:p w14:paraId="478E2738" w14:textId="33836750" w:rsidR="00651CCE" w:rsidRDefault="00651CCE" w:rsidP="000517A4">
      <w:pPr>
        <w:ind w:firstLine="0"/>
      </w:pPr>
    </w:p>
    <w:p w14:paraId="531F24FA" w14:textId="6CDA7E82" w:rsidR="00651CCE" w:rsidRDefault="00651CCE" w:rsidP="000517A4">
      <w:pPr>
        <w:ind w:firstLine="0"/>
      </w:pPr>
    </w:p>
    <w:p w14:paraId="15342C74" w14:textId="0D9A0EEC" w:rsidR="00651CCE" w:rsidRDefault="00651CCE" w:rsidP="000517A4">
      <w:pPr>
        <w:ind w:firstLine="0"/>
      </w:pPr>
    </w:p>
    <w:p w14:paraId="6A3B30B9" w14:textId="7BC923DC" w:rsidR="00651CCE" w:rsidRDefault="00651CCE" w:rsidP="000517A4">
      <w:pPr>
        <w:ind w:firstLine="0"/>
      </w:pPr>
    </w:p>
    <w:p w14:paraId="6E71BC62" w14:textId="1C54F969" w:rsidR="00651CCE" w:rsidRDefault="00651CCE" w:rsidP="000517A4">
      <w:pPr>
        <w:ind w:firstLine="0"/>
      </w:pPr>
    </w:p>
    <w:p w14:paraId="02F0E3BA" w14:textId="6E5CFAFC" w:rsidR="00651CCE" w:rsidRDefault="00651CCE" w:rsidP="000517A4">
      <w:pPr>
        <w:ind w:firstLine="0"/>
      </w:pPr>
    </w:p>
    <w:p w14:paraId="00157A08" w14:textId="52F73F46" w:rsidR="00651CCE" w:rsidRDefault="00651CCE" w:rsidP="000517A4">
      <w:pPr>
        <w:ind w:firstLine="0"/>
      </w:pPr>
    </w:p>
    <w:p w14:paraId="72434D60" w14:textId="1AFC4766" w:rsidR="00651CCE" w:rsidRDefault="00651CCE" w:rsidP="000517A4">
      <w:pPr>
        <w:ind w:firstLine="0"/>
      </w:pPr>
    </w:p>
    <w:p w14:paraId="5B4BE0B4" w14:textId="08F852A1" w:rsidR="00651CCE" w:rsidRDefault="00651CCE" w:rsidP="000517A4">
      <w:pPr>
        <w:ind w:firstLine="0"/>
      </w:pPr>
    </w:p>
    <w:p w14:paraId="398699EB" w14:textId="7BCBA562" w:rsidR="00651CCE" w:rsidRDefault="00651CCE" w:rsidP="000517A4">
      <w:pPr>
        <w:ind w:firstLine="0"/>
      </w:pPr>
    </w:p>
    <w:p w14:paraId="4E9498B6" w14:textId="35B35E8D" w:rsidR="00651CCE" w:rsidRDefault="00651CCE" w:rsidP="000517A4">
      <w:pPr>
        <w:ind w:firstLine="0"/>
      </w:pPr>
    </w:p>
    <w:p w14:paraId="3D3F184C" w14:textId="012F5755" w:rsidR="00651CCE" w:rsidRDefault="00651CCE" w:rsidP="000517A4">
      <w:pPr>
        <w:ind w:firstLine="0"/>
      </w:pPr>
    </w:p>
    <w:p w14:paraId="1C8FED3B" w14:textId="1117903E" w:rsidR="00651CCE" w:rsidRDefault="00651CCE" w:rsidP="000517A4">
      <w:pPr>
        <w:ind w:firstLine="0"/>
      </w:pPr>
    </w:p>
    <w:p w14:paraId="29A94E97" w14:textId="5F38BCC3" w:rsidR="00651CCE" w:rsidRDefault="00651CCE" w:rsidP="000517A4">
      <w:pPr>
        <w:ind w:firstLine="0"/>
      </w:pPr>
    </w:p>
    <w:p w14:paraId="1EAE70BD" w14:textId="10DB1EFD" w:rsidR="00651CCE" w:rsidRDefault="00651CCE" w:rsidP="000517A4">
      <w:pPr>
        <w:ind w:firstLine="0"/>
      </w:pPr>
    </w:p>
    <w:p w14:paraId="0EF25CB0" w14:textId="4FE7AE5D" w:rsidR="00651CCE" w:rsidRDefault="00651CCE" w:rsidP="005F068E">
      <w:pPr>
        <w:spacing w:line="240" w:lineRule="auto"/>
        <w:ind w:firstLine="0"/>
      </w:pPr>
      <w:r w:rsidRPr="00651CCE">
        <w:lastRenderedPageBreak/>
        <w:t>23. We should reduce the legal age for the purchase and consumption of alcoholic beverages to 18. The current law does not really prevent people who are 18 to 20 from drinking: liquor is easily available to those who really want it. Furthermore, the law is so widely violated that it causes disrespect for the law, and undermines respect for our legal system among our young people. Also, by making drinking illegal we force that age group to hide their drinking behavior rather than learning to drink responsibly and carefully with their families in public settings. And finally, there is the most basic reason of all: since we expect young people of 18 and 19 and 20 to serve as soldiers, risking and perhaps sacrificing their lives for their country, it is simply wrong to ask them to make such adult sacrifices for their country without giving them all the privileges of adulthood.</w:t>
      </w:r>
    </w:p>
    <w:p w14:paraId="37FF0BE4" w14:textId="62BF7788" w:rsidR="002B60BE" w:rsidRPr="008006C5" w:rsidRDefault="00940526" w:rsidP="005F068E">
      <w:pPr>
        <w:spacing w:line="240" w:lineRule="auto"/>
        <w:ind w:firstLine="0"/>
      </w:pPr>
      <w:r w:rsidRPr="00A0193C">
        <w:rPr>
          <w:i/>
          <w:iCs/>
          <w:noProof/>
          <w:lang w:eastAsia="en-US"/>
        </w:rPr>
        <mc:AlternateContent>
          <mc:Choice Requires="wps">
            <w:drawing>
              <wp:anchor distT="0" distB="0" distL="114300" distR="114300" simplePos="0" relativeHeight="252076032" behindDoc="0" locked="0" layoutInCell="1" allowOverlap="1" wp14:anchorId="798AA60B" wp14:editId="05F136C1">
                <wp:simplePos x="0" y="0"/>
                <wp:positionH relativeFrom="page">
                  <wp:posOffset>6769212</wp:posOffset>
                </wp:positionH>
                <wp:positionV relativeFrom="paragraph">
                  <wp:posOffset>3441700</wp:posOffset>
                </wp:positionV>
                <wp:extent cx="603885" cy="2079625"/>
                <wp:effectExtent l="819150" t="0" r="62865" b="92075"/>
                <wp:wrapNone/>
                <wp:docPr id="299" name="Rectangle 299"/>
                <wp:cNvGraphicFramePr/>
                <a:graphic xmlns:a="http://schemas.openxmlformats.org/drawingml/2006/main">
                  <a:graphicData uri="http://schemas.microsoft.com/office/word/2010/wordprocessingShape">
                    <wps:wsp>
                      <wps:cNvSpPr/>
                      <wps:spPr>
                        <a:xfrm>
                          <a:off x="0" y="0"/>
                          <a:ext cx="603885" cy="2079625"/>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0C9CBE54" w14:textId="7AA9D1D3" w:rsidR="00E025E0" w:rsidRPr="00A956DA" w:rsidRDefault="00E025E0" w:rsidP="00E025E0">
                            <w:pPr>
                              <w:spacing w:line="240" w:lineRule="auto"/>
                              <w:ind w:firstLine="0"/>
                              <w:jc w:val="center"/>
                            </w:pPr>
                            <w:r>
                              <w:t>We should allow them adulthood privileges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98AA60B" id="Rectangle 299" o:spid="_x0000_s1156" style="position:absolute;margin-left:533pt;margin-top:271pt;width:47.55pt;height:163.75pt;z-index:252076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" fillcolor="white [3201]" strokecolor="#4d4d4d [3209]" strokeweight="1pt">
                <v:shadow on="t" type="perspective" color="black" opacity="13107f" origin=".5,.5" offset="0,0" matrix=",23853f,,15073f"/>
                <v:textbox>
                  <w:txbxContent>
                    <w:p w14:paraId="0C9CBE54" w14:textId="7AA9D1D3" w:rsidR="00E025E0" w:rsidRPr="00A956DA" w:rsidRDefault="00E025E0" w:rsidP="00E025E0">
                      <w:pPr>
                        <w:spacing w:line="240" w:lineRule="auto"/>
                        <w:ind w:firstLine="0"/>
                        <w:jc w:val="center"/>
                      </w:pPr>
                      <w:r>
                        <w:t>We should allow them adulthood privileges</w:t>
                      </w:r>
                    </w:p>
                  </w:txbxContent>
                </v:textbox>
                <w10:wrap anchorx="page"/>
              </v:rect>
            </w:pict>
          </mc:Fallback>
        </mc:AlternateContent>
      </w:r>
      <w:r>
        <w:rPr>
          <w:i/>
          <w:iCs/>
          <w:noProof/>
          <w:lang w:eastAsia="en-US"/>
        </w:rPr>
        <mc:AlternateContent>
          <mc:Choice Requires="wps">
            <w:drawing>
              <wp:anchor distT="0" distB="0" distL="114300" distR="114300" simplePos="0" relativeHeight="252103680" behindDoc="0" locked="0" layoutInCell="1" allowOverlap="1" wp14:anchorId="46878A9F" wp14:editId="684C2A07">
                <wp:simplePos x="0" y="0"/>
                <wp:positionH relativeFrom="margin">
                  <wp:posOffset>6025515</wp:posOffset>
                </wp:positionH>
                <wp:positionV relativeFrom="paragraph">
                  <wp:posOffset>2810398</wp:posOffset>
                </wp:positionV>
                <wp:extent cx="524" cy="622998"/>
                <wp:effectExtent l="0" t="0" r="38100" b="24765"/>
                <wp:wrapNone/>
                <wp:docPr id="313" name="Straight Connector 313"/>
                <wp:cNvGraphicFramePr/>
                <a:graphic xmlns:a="http://schemas.openxmlformats.org/drawingml/2006/main">
                  <a:graphicData uri="http://schemas.microsoft.com/office/word/2010/wordprocessingShape">
                    <wps:wsp>
                      <wps:cNvCnPr/>
                      <wps:spPr>
                        <a:xfrm flipH="1">
                          <a:off x="0" y="0"/>
                          <a:ext cx="524" cy="62299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123FE8E" id="Straight Connector 313" o:spid="_x0000_s1026" style="position:absolute;flip:x;z-index:252103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74.45pt,221.3pt" to="474.5pt,27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" strokecolor="black [3213]" strokeweight=".5pt">
                <v:stroke joinstyle="miter"/>
                <w10:wrap anchorx="margin"/>
              </v:line>
            </w:pict>
          </mc:Fallback>
        </mc:AlternateContent>
      </w:r>
      <w:r>
        <w:rPr>
          <w:i/>
          <w:iCs/>
          <w:noProof/>
          <w:lang w:eastAsia="en-US"/>
        </w:rPr>
        <mc:AlternateContent>
          <mc:Choice Requires="wps">
            <w:drawing>
              <wp:anchor distT="0" distB="0" distL="114300" distR="114300" simplePos="0" relativeHeight="252101632" behindDoc="0" locked="0" layoutInCell="1" allowOverlap="1" wp14:anchorId="0C30799B" wp14:editId="14D7011F">
                <wp:simplePos x="0" y="0"/>
                <wp:positionH relativeFrom="column">
                  <wp:posOffset>5436157</wp:posOffset>
                </wp:positionH>
                <wp:positionV relativeFrom="paragraph">
                  <wp:posOffset>2799303</wp:posOffset>
                </wp:positionV>
                <wp:extent cx="524" cy="622998"/>
                <wp:effectExtent l="0" t="0" r="38100" b="24765"/>
                <wp:wrapNone/>
                <wp:docPr id="312" name="Straight Connector 312"/>
                <wp:cNvGraphicFramePr/>
                <a:graphic xmlns:a="http://schemas.openxmlformats.org/drawingml/2006/main">
                  <a:graphicData uri="http://schemas.microsoft.com/office/word/2010/wordprocessingShape">
                    <wps:wsp>
                      <wps:cNvCnPr/>
                      <wps:spPr>
                        <a:xfrm flipH="1">
                          <a:off x="0" y="0"/>
                          <a:ext cx="524" cy="62299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81613DD" id="Straight Connector 312" o:spid="_x0000_s1026" style="position:absolute;flip:x;z-index:25210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8.05pt,220.4pt" to="428.1pt,26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2099584" behindDoc="0" locked="0" layoutInCell="1" allowOverlap="1" wp14:anchorId="5CED64EB" wp14:editId="44D82784">
                <wp:simplePos x="0" y="0"/>
                <wp:positionH relativeFrom="column">
                  <wp:posOffset>5445760</wp:posOffset>
                </wp:positionH>
                <wp:positionV relativeFrom="paragraph">
                  <wp:posOffset>2799192</wp:posOffset>
                </wp:positionV>
                <wp:extent cx="592567" cy="0"/>
                <wp:effectExtent l="0" t="0" r="0" b="0"/>
                <wp:wrapNone/>
                <wp:docPr id="311" name="Straight Connector 311"/>
                <wp:cNvGraphicFramePr/>
                <a:graphic xmlns:a="http://schemas.openxmlformats.org/drawingml/2006/main">
                  <a:graphicData uri="http://schemas.microsoft.com/office/word/2010/wordprocessingShape">
                    <wps:wsp>
                      <wps:cNvCnPr/>
                      <wps:spPr>
                        <a:xfrm>
                          <a:off x="0" y="0"/>
                          <a:ext cx="59256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12A85BF" id="Straight Connector 311" o:spid="_x0000_s1026" style="position:absolute;z-index:25209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8.8pt,220.4pt" to="475.45pt,22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" strokecolor="black [3213]" strokeweight=".5pt">
                <v:stroke joinstyle="miter"/>
              </v:line>
            </w:pict>
          </mc:Fallback>
        </mc:AlternateContent>
      </w:r>
      <w:r>
        <w:rPr>
          <w:i/>
          <w:iCs/>
          <w:noProof/>
          <w:lang w:eastAsia="en-US"/>
        </w:rPr>
        <mc:AlternateContent>
          <mc:Choice Requires="wps">
            <w:drawing>
              <wp:anchor distT="0" distB="0" distL="114300" distR="114300" simplePos="0" relativeHeight="252097536" behindDoc="0" locked="0" layoutInCell="1" allowOverlap="1" wp14:anchorId="1D59467F" wp14:editId="66598395">
                <wp:simplePos x="0" y="0"/>
                <wp:positionH relativeFrom="column">
                  <wp:posOffset>5687368</wp:posOffset>
                </wp:positionH>
                <wp:positionV relativeFrom="paragraph">
                  <wp:posOffset>2578239</wp:posOffset>
                </wp:positionV>
                <wp:extent cx="0" cy="211015"/>
                <wp:effectExtent l="0" t="0" r="38100" b="36830"/>
                <wp:wrapNone/>
                <wp:docPr id="310" name="Straight Connector 310"/>
                <wp:cNvGraphicFramePr/>
                <a:graphic xmlns:a="http://schemas.openxmlformats.org/drawingml/2006/main">
                  <a:graphicData uri="http://schemas.microsoft.com/office/word/2010/wordprocessingShape">
                    <wps:wsp>
                      <wps:cNvCnPr/>
                      <wps:spPr>
                        <a:xfrm>
                          <a:off x="0" y="0"/>
                          <a:ext cx="0" cy="21101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AA25C4E" id="Straight Connector 310" o:spid="_x0000_s1026" style="position:absolute;z-index:25209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7.8pt,203pt" to="447.8pt,2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" strokecolor="black [3213]" strokeweight=".5pt">
                <v:stroke joinstyle="miter"/>
              </v:line>
            </w:pict>
          </mc:Fallback>
        </mc:AlternateContent>
      </w:r>
      <w:r w:rsidRPr="00A0193C">
        <w:rPr>
          <w:i/>
          <w:iCs/>
          <w:noProof/>
          <w:lang w:eastAsia="en-US"/>
        </w:rPr>
        <mc:AlternateContent>
          <mc:Choice Requires="wps">
            <w:drawing>
              <wp:anchor distT="0" distB="0" distL="114300" distR="114300" simplePos="0" relativeHeight="252073984" behindDoc="0" locked="0" layoutInCell="1" allowOverlap="1" wp14:anchorId="6C6D7D8A" wp14:editId="33BE7483">
                <wp:simplePos x="0" y="0"/>
                <wp:positionH relativeFrom="margin">
                  <wp:posOffset>4950872</wp:posOffset>
                </wp:positionH>
                <wp:positionV relativeFrom="paragraph">
                  <wp:posOffset>3421771</wp:posOffset>
                </wp:positionV>
                <wp:extent cx="766396" cy="2351315"/>
                <wp:effectExtent l="914400" t="0" r="53340" b="87630"/>
                <wp:wrapNone/>
                <wp:docPr id="298" name="Rectangle 298"/>
                <wp:cNvGraphicFramePr/>
                <a:graphic xmlns:a="http://schemas.openxmlformats.org/drawingml/2006/main">
                  <a:graphicData uri="http://schemas.microsoft.com/office/word/2010/wordprocessingShape">
                    <wps:wsp>
                      <wps:cNvSpPr/>
                      <wps:spPr>
                        <a:xfrm>
                          <a:off x="0" y="0"/>
                          <a:ext cx="766396" cy="2351315"/>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0E7F1817" w14:textId="2DB7BE6F" w:rsidR="00E025E0" w:rsidRPr="00A956DA" w:rsidRDefault="00E025E0" w:rsidP="00E025E0">
                            <w:pPr>
                              <w:spacing w:line="240" w:lineRule="auto"/>
                              <w:ind w:firstLine="0"/>
                              <w:jc w:val="center"/>
                            </w:pPr>
                            <w:r>
                              <w:t>We expect them to make adulthood decisions like serving as soldiers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C6D7D8A" id="Rectangle 298" o:spid="_x0000_s1157" style="position:absolute;margin-left:389.85pt;margin-top:269.45pt;width:60.35pt;height:185.15pt;z-index:252073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" fillcolor="white [3201]" strokecolor="#4d4d4d [3209]" strokeweight="1pt">
                <v:shadow on="t" type="perspective" color="black" opacity="13107f" origin=".5,.5" offset="0,0" matrix=",23853f,,15073f"/>
                <v:textbox>
                  <w:txbxContent>
                    <w:p w14:paraId="0E7F1817" w14:textId="2DB7BE6F" w:rsidR="00E025E0" w:rsidRPr="00A956DA" w:rsidRDefault="00E025E0" w:rsidP="00E025E0">
                      <w:pPr>
                        <w:spacing w:line="240" w:lineRule="auto"/>
                        <w:ind w:firstLine="0"/>
                        <w:jc w:val="center"/>
                      </w:pPr>
                      <w:r>
                        <w:t>We expect them to make adulthood decisions like serving as soldiers</w:t>
                      </w:r>
                    </w:p>
                  </w:txbxContent>
                </v:textbox>
                <w10:wrap anchorx="margin"/>
              </v:rect>
            </w:pict>
          </mc:Fallback>
        </mc:AlternateContent>
      </w:r>
      <w:r w:rsidR="00937B1A">
        <w:rPr>
          <w:i/>
          <w:iCs/>
          <w:noProof/>
          <w:lang w:eastAsia="en-US"/>
        </w:rPr>
        <mc:AlternateContent>
          <mc:Choice Requires="wps">
            <w:drawing>
              <wp:anchor distT="0" distB="0" distL="114300" distR="114300" simplePos="0" relativeHeight="252095488" behindDoc="0" locked="0" layoutInCell="1" allowOverlap="1" wp14:anchorId="255455F3" wp14:editId="3BDB2117">
                <wp:simplePos x="0" y="0"/>
                <wp:positionH relativeFrom="column">
                  <wp:posOffset>4149969</wp:posOffset>
                </wp:positionH>
                <wp:positionV relativeFrom="paragraph">
                  <wp:posOffset>2960077</wp:posOffset>
                </wp:positionV>
                <wp:extent cx="0" cy="612949"/>
                <wp:effectExtent l="0" t="0" r="38100" b="34925"/>
                <wp:wrapNone/>
                <wp:docPr id="309" name="Straight Connector 309"/>
                <wp:cNvGraphicFramePr/>
                <a:graphic xmlns:a="http://schemas.openxmlformats.org/drawingml/2006/main">
                  <a:graphicData uri="http://schemas.microsoft.com/office/word/2010/wordprocessingShape">
                    <wps:wsp>
                      <wps:cNvCnPr/>
                      <wps:spPr>
                        <a:xfrm>
                          <a:off x="0" y="0"/>
                          <a:ext cx="0" cy="61294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A86819F" id="Straight Connector 309" o:spid="_x0000_s1026" style="position:absolute;z-index:25209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6.75pt,233.1pt" to="326.75pt,28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" strokecolor="black [3213]" strokeweight=".5pt">
                <v:stroke joinstyle="miter"/>
              </v:line>
            </w:pict>
          </mc:Fallback>
        </mc:AlternateContent>
      </w:r>
      <w:r w:rsidR="00937B1A">
        <w:rPr>
          <w:i/>
          <w:iCs/>
          <w:noProof/>
          <w:lang w:eastAsia="en-US"/>
        </w:rPr>
        <mc:AlternateContent>
          <mc:Choice Requires="wps">
            <w:drawing>
              <wp:anchor distT="0" distB="0" distL="114300" distR="114300" simplePos="0" relativeHeight="252093440" behindDoc="0" locked="0" layoutInCell="1" allowOverlap="1" wp14:anchorId="2D99AEBD" wp14:editId="60914C57">
                <wp:simplePos x="0" y="0"/>
                <wp:positionH relativeFrom="column">
                  <wp:posOffset>3025663</wp:posOffset>
                </wp:positionH>
                <wp:positionV relativeFrom="paragraph">
                  <wp:posOffset>2880995</wp:posOffset>
                </wp:positionV>
                <wp:extent cx="0" cy="401934"/>
                <wp:effectExtent l="0" t="0" r="38100" b="36830"/>
                <wp:wrapNone/>
                <wp:docPr id="308" name="Straight Connector 308"/>
                <wp:cNvGraphicFramePr/>
                <a:graphic xmlns:a="http://schemas.openxmlformats.org/drawingml/2006/main">
                  <a:graphicData uri="http://schemas.microsoft.com/office/word/2010/wordprocessingShape">
                    <wps:wsp>
                      <wps:cNvCnPr/>
                      <wps:spPr>
                        <a:xfrm flipH="1">
                          <a:off x="0" y="0"/>
                          <a:ext cx="0" cy="40193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6869C48" id="Straight Connector 308" o:spid="_x0000_s1026" style="position:absolute;flip:x;z-index:25209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8.25pt,226.85pt" to="238.25pt,2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" strokecolor="black [3213]" strokeweight=".5pt">
                <v:stroke joinstyle="miter"/>
              </v:line>
            </w:pict>
          </mc:Fallback>
        </mc:AlternateContent>
      </w:r>
      <w:r w:rsidR="00937B1A">
        <w:rPr>
          <w:i/>
          <w:iCs/>
          <w:noProof/>
          <w:lang w:eastAsia="en-US"/>
        </w:rPr>
        <mc:AlternateContent>
          <mc:Choice Requires="wps">
            <w:drawing>
              <wp:anchor distT="0" distB="0" distL="114300" distR="114300" simplePos="0" relativeHeight="252091392" behindDoc="0" locked="0" layoutInCell="1" allowOverlap="1" wp14:anchorId="7BAA7FB4" wp14:editId="412A8F68">
                <wp:simplePos x="0" y="0"/>
                <wp:positionH relativeFrom="column">
                  <wp:posOffset>2078962</wp:posOffset>
                </wp:positionH>
                <wp:positionV relativeFrom="paragraph">
                  <wp:posOffset>2879690</wp:posOffset>
                </wp:positionV>
                <wp:extent cx="0" cy="401934"/>
                <wp:effectExtent l="0" t="0" r="38100" b="36830"/>
                <wp:wrapNone/>
                <wp:docPr id="307" name="Straight Connector 307"/>
                <wp:cNvGraphicFramePr/>
                <a:graphic xmlns:a="http://schemas.openxmlformats.org/drawingml/2006/main">
                  <a:graphicData uri="http://schemas.microsoft.com/office/word/2010/wordprocessingShape">
                    <wps:wsp>
                      <wps:cNvCnPr/>
                      <wps:spPr>
                        <a:xfrm flipH="1">
                          <a:off x="0" y="0"/>
                          <a:ext cx="0" cy="40193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4C10AB8" id="Straight Connector 307" o:spid="_x0000_s1026" style="position:absolute;flip:x;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3.7pt,226.75pt" to="163.7pt,25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" strokecolor="black [3213]" strokeweight=".5pt">
                <v:stroke joinstyle="miter"/>
              </v:line>
            </w:pict>
          </mc:Fallback>
        </mc:AlternateContent>
      </w:r>
      <w:r w:rsidR="00937B1A">
        <w:rPr>
          <w:i/>
          <w:iCs/>
          <w:noProof/>
          <w:lang w:eastAsia="en-US"/>
        </w:rPr>
        <mc:AlternateContent>
          <mc:Choice Requires="wps">
            <w:drawing>
              <wp:anchor distT="0" distB="0" distL="114300" distR="114300" simplePos="0" relativeHeight="252089344" behindDoc="0" locked="0" layoutInCell="1" allowOverlap="1" wp14:anchorId="1287DCC2" wp14:editId="18CC4E8B">
                <wp:simplePos x="0" y="0"/>
                <wp:positionH relativeFrom="column">
                  <wp:posOffset>2069465</wp:posOffset>
                </wp:positionH>
                <wp:positionV relativeFrom="paragraph">
                  <wp:posOffset>2878567</wp:posOffset>
                </wp:positionV>
                <wp:extent cx="954189" cy="0"/>
                <wp:effectExtent l="0" t="0" r="0" b="0"/>
                <wp:wrapNone/>
                <wp:docPr id="306" name="Straight Connector 306"/>
                <wp:cNvGraphicFramePr/>
                <a:graphic xmlns:a="http://schemas.openxmlformats.org/drawingml/2006/main">
                  <a:graphicData uri="http://schemas.microsoft.com/office/word/2010/wordprocessingShape">
                    <wps:wsp>
                      <wps:cNvCnPr/>
                      <wps:spPr>
                        <a:xfrm>
                          <a:off x="0" y="0"/>
                          <a:ext cx="954189"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1F0F1A8" id="Straight Connector 306" o:spid="_x0000_s1026" style="position:absolute;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2.95pt,226.65pt" to="238.1pt,22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" strokecolor="black [3213]" strokeweight=".5pt">
                <v:stroke joinstyle="miter"/>
              </v:line>
            </w:pict>
          </mc:Fallback>
        </mc:AlternateContent>
      </w:r>
      <w:r w:rsidR="00937B1A">
        <w:rPr>
          <w:i/>
          <w:iCs/>
          <w:noProof/>
          <w:lang w:eastAsia="en-US"/>
        </w:rPr>
        <mc:AlternateContent>
          <mc:Choice Requires="wps">
            <w:drawing>
              <wp:anchor distT="0" distB="0" distL="114300" distR="114300" simplePos="0" relativeHeight="252087296" behindDoc="0" locked="0" layoutInCell="1" allowOverlap="1" wp14:anchorId="084AC576" wp14:editId="70EDE217">
                <wp:simplePos x="0" y="0"/>
                <wp:positionH relativeFrom="column">
                  <wp:posOffset>2473311</wp:posOffset>
                </wp:positionH>
                <wp:positionV relativeFrom="paragraph">
                  <wp:posOffset>2620080</wp:posOffset>
                </wp:positionV>
                <wp:extent cx="0" cy="261257"/>
                <wp:effectExtent l="0" t="0" r="38100" b="24765"/>
                <wp:wrapNone/>
                <wp:docPr id="305" name="Straight Connector 305"/>
                <wp:cNvGraphicFramePr/>
                <a:graphic xmlns:a="http://schemas.openxmlformats.org/drawingml/2006/main">
                  <a:graphicData uri="http://schemas.microsoft.com/office/word/2010/wordprocessingShape">
                    <wps:wsp>
                      <wps:cNvCnPr/>
                      <wps:spPr>
                        <a:xfrm>
                          <a:off x="0" y="0"/>
                          <a:ext cx="0" cy="26125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DE3C54B" id="Straight Connector 305" o:spid="_x0000_s1026" style="position:absolute;z-index:25208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4.75pt,206.3pt" to="194.75pt,22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" strokecolor="black [3213]" strokeweight=".5pt">
                <v:stroke joinstyle="miter"/>
              </v:line>
            </w:pict>
          </mc:Fallback>
        </mc:AlternateContent>
      </w:r>
      <w:r w:rsidR="00937B1A">
        <w:rPr>
          <w:i/>
          <w:iCs/>
          <w:noProof/>
          <w:lang w:eastAsia="en-US"/>
        </w:rPr>
        <mc:AlternateContent>
          <mc:Choice Requires="wps">
            <w:drawing>
              <wp:anchor distT="0" distB="0" distL="114300" distR="114300" simplePos="0" relativeHeight="252085248" behindDoc="0" locked="0" layoutInCell="1" allowOverlap="1" wp14:anchorId="45D1221D" wp14:editId="71078403">
                <wp:simplePos x="0" y="0"/>
                <wp:positionH relativeFrom="column">
                  <wp:posOffset>834014</wp:posOffset>
                </wp:positionH>
                <wp:positionV relativeFrom="paragraph">
                  <wp:posOffset>2588288</wp:posOffset>
                </wp:positionV>
                <wp:extent cx="0" cy="261257"/>
                <wp:effectExtent l="0" t="0" r="38100" b="24765"/>
                <wp:wrapNone/>
                <wp:docPr id="304" name="Straight Connector 304"/>
                <wp:cNvGraphicFramePr/>
                <a:graphic xmlns:a="http://schemas.openxmlformats.org/drawingml/2006/main">
                  <a:graphicData uri="http://schemas.microsoft.com/office/word/2010/wordprocessingShape">
                    <wps:wsp>
                      <wps:cNvCnPr/>
                      <wps:spPr>
                        <a:xfrm>
                          <a:off x="0" y="0"/>
                          <a:ext cx="0" cy="26125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62893FB" id="Straight Connector 304" o:spid="_x0000_s1026" style="position:absolute;z-index:25208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65pt,203.8pt" to="65.65pt,22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" strokecolor="black [3213]" strokeweight=".5pt">
                <v:stroke joinstyle="miter"/>
              </v:line>
            </w:pict>
          </mc:Fallback>
        </mc:AlternateContent>
      </w:r>
      <w:r w:rsidR="00E025E0">
        <w:rPr>
          <w:i/>
          <w:iCs/>
          <w:noProof/>
          <w:lang w:eastAsia="en-US"/>
        </w:rPr>
        <mc:AlternateContent>
          <mc:Choice Requires="wps">
            <w:drawing>
              <wp:anchor distT="0" distB="0" distL="114300" distR="114300" simplePos="0" relativeHeight="252083200" behindDoc="0" locked="0" layoutInCell="1" allowOverlap="1" wp14:anchorId="0778826C" wp14:editId="48606A70">
                <wp:simplePos x="0" y="0"/>
                <wp:positionH relativeFrom="column">
                  <wp:posOffset>3034602</wp:posOffset>
                </wp:positionH>
                <wp:positionV relativeFrom="paragraph">
                  <wp:posOffset>1372437</wp:posOffset>
                </wp:positionV>
                <wp:extent cx="2664949" cy="361741"/>
                <wp:effectExtent l="0" t="0" r="21590" b="19685"/>
                <wp:wrapNone/>
                <wp:docPr id="303" name="Straight Connector 303"/>
                <wp:cNvGraphicFramePr/>
                <a:graphic xmlns:a="http://schemas.openxmlformats.org/drawingml/2006/main">
                  <a:graphicData uri="http://schemas.microsoft.com/office/word/2010/wordprocessingShape">
                    <wps:wsp>
                      <wps:cNvCnPr/>
                      <wps:spPr>
                        <a:xfrm>
                          <a:off x="0" y="0"/>
                          <a:ext cx="2664949" cy="36174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B49672B" id="Straight Connector 303" o:spid="_x0000_s1026" style="position:absolute;z-index:25208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8.95pt,108.05pt" to="448.8pt,1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" strokecolor="black [3213]" strokeweight=".5pt">
                <v:stroke joinstyle="miter"/>
              </v:line>
            </w:pict>
          </mc:Fallback>
        </mc:AlternateContent>
      </w:r>
      <w:r w:rsidR="00E025E0">
        <w:rPr>
          <w:i/>
          <w:iCs/>
          <w:noProof/>
          <w:lang w:eastAsia="en-US"/>
        </w:rPr>
        <mc:AlternateContent>
          <mc:Choice Requires="wps">
            <w:drawing>
              <wp:anchor distT="0" distB="0" distL="114300" distR="114300" simplePos="0" relativeHeight="252081152" behindDoc="0" locked="0" layoutInCell="1" allowOverlap="1" wp14:anchorId="0E8CED8B" wp14:editId="35E03490">
                <wp:simplePos x="0" y="0"/>
                <wp:positionH relativeFrom="column">
                  <wp:posOffset>3023415</wp:posOffset>
                </wp:positionH>
                <wp:positionV relativeFrom="paragraph">
                  <wp:posOffset>1372437</wp:posOffset>
                </wp:positionV>
                <wp:extent cx="1146650" cy="371364"/>
                <wp:effectExtent l="0" t="0" r="34925" b="29210"/>
                <wp:wrapNone/>
                <wp:docPr id="302" name="Straight Connector 302"/>
                <wp:cNvGraphicFramePr/>
                <a:graphic xmlns:a="http://schemas.openxmlformats.org/drawingml/2006/main">
                  <a:graphicData uri="http://schemas.microsoft.com/office/word/2010/wordprocessingShape">
                    <wps:wsp>
                      <wps:cNvCnPr/>
                      <wps:spPr>
                        <a:xfrm>
                          <a:off x="0" y="0"/>
                          <a:ext cx="1146650" cy="37136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2DDCC87" id="Straight Connector 302" o:spid="_x0000_s1026" style="position:absolute;z-index:25208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8.05pt,108.05pt" to="328.35pt,13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" strokecolor="black [3213]" strokeweight=".5pt">
                <v:stroke joinstyle="miter"/>
              </v:line>
            </w:pict>
          </mc:Fallback>
        </mc:AlternateContent>
      </w:r>
      <w:r w:rsidR="00E025E0">
        <w:rPr>
          <w:i/>
          <w:iCs/>
          <w:noProof/>
          <w:lang w:eastAsia="en-US"/>
        </w:rPr>
        <mc:AlternateContent>
          <mc:Choice Requires="wps">
            <w:drawing>
              <wp:anchor distT="0" distB="0" distL="114300" distR="114300" simplePos="0" relativeHeight="252079104" behindDoc="0" locked="0" layoutInCell="1" allowOverlap="1" wp14:anchorId="755C964C" wp14:editId="754D4509">
                <wp:simplePos x="0" y="0"/>
                <wp:positionH relativeFrom="column">
                  <wp:posOffset>2461608</wp:posOffset>
                </wp:positionH>
                <wp:positionV relativeFrom="paragraph">
                  <wp:posOffset>1382487</wp:posOffset>
                </wp:positionV>
                <wp:extent cx="562003" cy="361740"/>
                <wp:effectExtent l="0" t="0" r="28575" b="19685"/>
                <wp:wrapNone/>
                <wp:docPr id="301" name="Straight Connector 301"/>
                <wp:cNvGraphicFramePr/>
                <a:graphic xmlns:a="http://schemas.openxmlformats.org/drawingml/2006/main">
                  <a:graphicData uri="http://schemas.microsoft.com/office/word/2010/wordprocessingShape">
                    <wps:wsp>
                      <wps:cNvCnPr/>
                      <wps:spPr>
                        <a:xfrm flipH="1">
                          <a:off x="0" y="0"/>
                          <a:ext cx="562003" cy="36174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590F54B" id="Straight Connector 301" o:spid="_x0000_s1026" style="position:absolute;flip:x;z-index:25207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3.85pt,108.85pt" to="238.1pt,13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" strokecolor="black [3213]" strokeweight=".5pt">
                <v:stroke joinstyle="miter"/>
              </v:line>
            </w:pict>
          </mc:Fallback>
        </mc:AlternateContent>
      </w:r>
      <w:r w:rsidR="00E025E0">
        <w:rPr>
          <w:i/>
          <w:iCs/>
          <w:noProof/>
          <w:lang w:eastAsia="en-US"/>
        </w:rPr>
        <mc:AlternateContent>
          <mc:Choice Requires="wps">
            <w:drawing>
              <wp:anchor distT="0" distB="0" distL="114300" distR="114300" simplePos="0" relativeHeight="252077056" behindDoc="0" locked="0" layoutInCell="1" allowOverlap="1" wp14:anchorId="4EC0D9FB" wp14:editId="305E6A79">
                <wp:simplePos x="0" y="0"/>
                <wp:positionH relativeFrom="column">
                  <wp:posOffset>844062</wp:posOffset>
                </wp:positionH>
                <wp:positionV relativeFrom="paragraph">
                  <wp:posOffset>1372333</wp:posOffset>
                </wp:positionV>
                <wp:extent cx="2180492" cy="311603"/>
                <wp:effectExtent l="0" t="0" r="29845" b="31750"/>
                <wp:wrapNone/>
                <wp:docPr id="300" name="Straight Connector 300"/>
                <wp:cNvGraphicFramePr/>
                <a:graphic xmlns:a="http://schemas.openxmlformats.org/drawingml/2006/main">
                  <a:graphicData uri="http://schemas.microsoft.com/office/word/2010/wordprocessingShape">
                    <wps:wsp>
                      <wps:cNvCnPr/>
                      <wps:spPr>
                        <a:xfrm flipH="1">
                          <a:off x="0" y="0"/>
                          <a:ext cx="2180492" cy="31160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FACC643" id="Straight Connector 300" o:spid="_x0000_s1026" style="position:absolute;flip:x;z-index:252077056;visibility:visible;mso-wrap-style:square;mso-wrap-distance-left:9pt;mso-wrap-distance-top:0;mso-wrap-distance-right:9pt;mso-wrap-distance-bottom:0;mso-position-horizontal:absolute;mso-position-horizontal-relative:text;mso-position-vertical:absolute;mso-position-vertical-relative:text" from="66.45pt,108.05pt" to="238.15pt,13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" strokecolor="black [3213]" strokeweight=".5pt">
                <v:stroke joinstyle="miter"/>
              </v:line>
            </w:pict>
          </mc:Fallback>
        </mc:AlternateContent>
      </w:r>
      <w:r w:rsidR="00E025E0" w:rsidRPr="00A0193C">
        <w:rPr>
          <w:i/>
          <w:iCs/>
          <w:noProof/>
          <w:lang w:eastAsia="en-US"/>
        </w:rPr>
        <mc:AlternateContent>
          <mc:Choice Requires="wps">
            <w:drawing>
              <wp:anchor distT="0" distB="0" distL="114300" distR="114300" simplePos="0" relativeHeight="252071936" behindDoc="0" locked="0" layoutInCell="1" allowOverlap="1" wp14:anchorId="1E616DAB" wp14:editId="312775B4">
                <wp:simplePos x="0" y="0"/>
                <wp:positionH relativeFrom="margin">
                  <wp:posOffset>5136208</wp:posOffset>
                </wp:positionH>
                <wp:positionV relativeFrom="paragraph">
                  <wp:posOffset>1733885</wp:posOffset>
                </wp:positionV>
                <wp:extent cx="1114111" cy="844062"/>
                <wp:effectExtent l="361950" t="0" r="48260" b="89535"/>
                <wp:wrapNone/>
                <wp:docPr id="297" name="Rectangle 297"/>
                <wp:cNvGraphicFramePr/>
                <a:graphic xmlns:a="http://schemas.openxmlformats.org/drawingml/2006/main">
                  <a:graphicData uri="http://schemas.microsoft.com/office/word/2010/wordprocessingShape">
                    <wps:wsp>
                      <wps:cNvSpPr/>
                      <wps:spPr>
                        <a:xfrm>
                          <a:off x="0" y="0"/>
                          <a:ext cx="1114111" cy="844062"/>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786904F9" w14:textId="56C23C13" w:rsidR="00E025E0" w:rsidRPr="00A956DA" w:rsidRDefault="00E025E0" w:rsidP="00E025E0">
                            <w:pPr>
                              <w:spacing w:line="240" w:lineRule="auto"/>
                              <w:ind w:firstLine="0"/>
                              <w:jc w:val="center"/>
                            </w:pPr>
                            <w:r>
                              <w:t>We should be rational to them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E616DAB" id="Rectangle 297" o:spid="_x0000_s1158" style="position:absolute;margin-left:404.45pt;margin-top:136.55pt;width:87.75pt;height:66.45pt;z-index:252071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" fillcolor="white [3201]" strokecolor="#4d4d4d [3209]" strokeweight="1pt">
                <v:shadow on="t" type="perspective" color="black" opacity="13107f" origin=".5,.5" offset="0,0" matrix=",23853f,,15073f"/>
                <v:textbox>
                  <w:txbxContent>
                    <w:p w14:paraId="786904F9" w14:textId="56C23C13" w:rsidR="00E025E0" w:rsidRPr="00A956DA" w:rsidRDefault="00E025E0" w:rsidP="00E025E0">
                      <w:pPr>
                        <w:spacing w:line="240" w:lineRule="auto"/>
                        <w:ind w:firstLine="0"/>
                        <w:jc w:val="center"/>
                      </w:pPr>
                      <w:r>
                        <w:t>We should be rational to them</w:t>
                      </w:r>
                    </w:p>
                  </w:txbxContent>
                </v:textbox>
                <w10:wrap anchorx="margin"/>
              </v:rect>
            </w:pict>
          </mc:Fallback>
        </mc:AlternateContent>
      </w:r>
      <w:r w:rsidR="00E025E0" w:rsidRPr="00A0193C">
        <w:rPr>
          <w:i/>
          <w:iCs/>
          <w:noProof/>
          <w:lang w:eastAsia="en-US"/>
        </w:rPr>
        <mc:AlternateContent>
          <mc:Choice Requires="wps">
            <w:drawing>
              <wp:anchor distT="0" distB="0" distL="114300" distR="114300" simplePos="0" relativeHeight="252069888" behindDoc="0" locked="0" layoutInCell="1" allowOverlap="1" wp14:anchorId="5769CF87" wp14:editId="199AAEAC">
                <wp:simplePos x="0" y="0"/>
                <wp:positionH relativeFrom="margin">
                  <wp:posOffset>3629339</wp:posOffset>
                </wp:positionH>
                <wp:positionV relativeFrom="paragraph">
                  <wp:posOffset>3573026</wp:posOffset>
                </wp:positionV>
                <wp:extent cx="1114111" cy="2049864"/>
                <wp:effectExtent l="819150" t="0" r="48260" b="102870"/>
                <wp:wrapNone/>
                <wp:docPr id="296" name="Rectangle 296"/>
                <wp:cNvGraphicFramePr/>
                <a:graphic xmlns:a="http://schemas.openxmlformats.org/drawingml/2006/main">
                  <a:graphicData uri="http://schemas.microsoft.com/office/word/2010/wordprocessingShape">
                    <wps:wsp>
                      <wps:cNvSpPr/>
                      <wps:spPr>
                        <a:xfrm>
                          <a:off x="0" y="0"/>
                          <a:ext cx="1114111" cy="2049864"/>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0F81418E" w14:textId="0F7AEC27" w:rsidR="00E025E0" w:rsidRPr="00A956DA" w:rsidRDefault="00E025E0" w:rsidP="00E025E0">
                            <w:pPr>
                              <w:spacing w:line="240" w:lineRule="auto"/>
                              <w:ind w:firstLine="0"/>
                              <w:jc w:val="center"/>
                            </w:pPr>
                            <w:r>
                              <w:t xml:space="preserve">They should learn the art of </w:t>
                            </w:r>
                            <w:r w:rsidRPr="00651CCE">
                              <w:t>learning to drink responsibly and carefully with their families in public settings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769CF87" id="Rectangle 296" o:spid="_x0000_s1159" style="position:absolute;margin-left:285.75pt;margin-top:281.35pt;width:87.75pt;height:161.4pt;z-index:252069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" fillcolor="white [3201]" strokecolor="#4d4d4d [3209]" strokeweight="1pt">
                <v:shadow on="t" type="perspective" color="black" opacity="13107f" origin=".5,.5" offset="0,0" matrix=",23853f,,15073f"/>
                <v:textbox>
                  <w:txbxContent>
                    <w:p w14:paraId="0F81418E" w14:textId="0F7AEC27" w:rsidR="00E025E0" w:rsidRPr="00A956DA" w:rsidRDefault="00E025E0" w:rsidP="00E025E0">
                      <w:pPr>
                        <w:spacing w:line="240" w:lineRule="auto"/>
                        <w:ind w:firstLine="0"/>
                        <w:jc w:val="center"/>
                      </w:pPr>
                      <w:r>
                        <w:t xml:space="preserve">They should learn the art of </w:t>
                      </w:r>
                      <w:r w:rsidRPr="00651CCE">
                        <w:t>learning to drink responsibly and carefully with their families in public settings</w:t>
                      </w:r>
                    </w:p>
                  </w:txbxContent>
                </v:textbox>
                <w10:wrap anchorx="margin"/>
              </v:rect>
            </w:pict>
          </mc:Fallback>
        </mc:AlternateContent>
      </w:r>
      <w:r w:rsidR="00E025E0" w:rsidRPr="00A0193C">
        <w:rPr>
          <w:i/>
          <w:iCs/>
          <w:noProof/>
          <w:lang w:eastAsia="en-US"/>
        </w:rPr>
        <mc:AlternateContent>
          <mc:Choice Requires="wps">
            <w:drawing>
              <wp:anchor distT="0" distB="0" distL="114300" distR="114300" simplePos="0" relativeHeight="252067840" behindDoc="0" locked="0" layoutInCell="1" allowOverlap="1" wp14:anchorId="21336412" wp14:editId="394197CB">
                <wp:simplePos x="0" y="0"/>
                <wp:positionH relativeFrom="margin">
                  <wp:posOffset>3575329</wp:posOffset>
                </wp:positionH>
                <wp:positionV relativeFrom="paragraph">
                  <wp:posOffset>1734177</wp:posOffset>
                </wp:positionV>
                <wp:extent cx="1114111" cy="1225899"/>
                <wp:effectExtent l="514350" t="0" r="48260" b="88900"/>
                <wp:wrapNone/>
                <wp:docPr id="295" name="Rectangle 295"/>
                <wp:cNvGraphicFramePr/>
                <a:graphic xmlns:a="http://schemas.openxmlformats.org/drawingml/2006/main">
                  <a:graphicData uri="http://schemas.microsoft.com/office/word/2010/wordprocessingShape">
                    <wps:wsp>
                      <wps:cNvSpPr/>
                      <wps:spPr>
                        <a:xfrm>
                          <a:off x="0" y="0"/>
                          <a:ext cx="1114111" cy="1225899"/>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0F4A3C21" w14:textId="22FAAFF0" w:rsidR="00E025E0" w:rsidRPr="00A956DA" w:rsidRDefault="00E025E0" w:rsidP="00E025E0">
                            <w:pPr>
                              <w:spacing w:line="240" w:lineRule="auto"/>
                              <w:ind w:firstLine="0"/>
                              <w:jc w:val="center"/>
                            </w:pPr>
                            <w:r>
                              <w:t>W</w:t>
                            </w:r>
                            <w:r w:rsidRPr="00651CCE">
                              <w:t>e force that age group to hide their drinking behavior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1336412" id="Rectangle 295" o:spid="_x0000_s1160" style="position:absolute;margin-left:281.5pt;margin-top:136.55pt;width:87.75pt;height:96.55pt;z-index:252067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" fillcolor="white [3201]" strokecolor="#4d4d4d [3209]" strokeweight="1pt">
                <v:shadow on="t" type="perspective" color="black" opacity="13107f" origin=".5,.5" offset="0,0" matrix=",23853f,,15073f"/>
                <v:textbox>
                  <w:txbxContent>
                    <w:p w14:paraId="0F4A3C21" w14:textId="22FAAFF0" w:rsidR="00E025E0" w:rsidRPr="00A956DA" w:rsidRDefault="00E025E0" w:rsidP="00E025E0">
                      <w:pPr>
                        <w:spacing w:line="240" w:lineRule="auto"/>
                        <w:ind w:firstLine="0"/>
                        <w:jc w:val="center"/>
                      </w:pPr>
                      <w:r>
                        <w:t>W</w:t>
                      </w:r>
                      <w:r w:rsidRPr="00651CCE">
                        <w:t>e force that age group to hide their drinking behavior</w:t>
                      </w:r>
                    </w:p>
                  </w:txbxContent>
                </v:textbox>
                <w10:wrap anchorx="margin"/>
              </v:rect>
            </w:pict>
          </mc:Fallback>
        </mc:AlternateContent>
      </w:r>
      <w:r w:rsidR="00E025E0" w:rsidRPr="00A0193C">
        <w:rPr>
          <w:i/>
          <w:iCs/>
          <w:noProof/>
          <w:lang w:eastAsia="en-US"/>
        </w:rPr>
        <mc:AlternateContent>
          <mc:Choice Requires="wps">
            <w:drawing>
              <wp:anchor distT="0" distB="0" distL="114300" distR="114300" simplePos="0" relativeHeight="252061696" behindDoc="0" locked="0" layoutInCell="1" allowOverlap="1" wp14:anchorId="626A3635" wp14:editId="214E3C1E">
                <wp:simplePos x="0" y="0"/>
                <wp:positionH relativeFrom="margin">
                  <wp:posOffset>1958633</wp:posOffset>
                </wp:positionH>
                <wp:positionV relativeFrom="paragraph">
                  <wp:posOffset>1735344</wp:posOffset>
                </wp:positionV>
                <wp:extent cx="1114111" cy="904352"/>
                <wp:effectExtent l="400050" t="0" r="48260" b="86360"/>
                <wp:wrapNone/>
                <wp:docPr id="290" name="Rectangle 290"/>
                <wp:cNvGraphicFramePr/>
                <a:graphic xmlns:a="http://schemas.openxmlformats.org/drawingml/2006/main">
                  <a:graphicData uri="http://schemas.microsoft.com/office/word/2010/wordprocessingShape">
                    <wps:wsp>
                      <wps:cNvSpPr/>
                      <wps:spPr>
                        <a:xfrm>
                          <a:off x="0" y="0"/>
                          <a:ext cx="1114111" cy="904352"/>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1EBD4181" w14:textId="160F89D3" w:rsidR="005F068E" w:rsidRPr="00A956DA" w:rsidRDefault="005F068E" w:rsidP="005F068E">
                            <w:pPr>
                              <w:spacing w:line="240" w:lineRule="auto"/>
                              <w:ind w:firstLine="0"/>
                              <w:jc w:val="center"/>
                            </w:pPr>
                            <w:r>
                              <w:t>The rule is widely violated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26A3635" id="Rectangle 290" o:spid="_x0000_s1161" style="position:absolute;margin-left:154.2pt;margin-top:136.65pt;width:87.75pt;height:71.2pt;z-index:252061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" fillcolor="white [3201]" strokecolor="#4d4d4d [3209]" strokeweight="1pt">
                <v:shadow on="t" type="perspective" color="black" opacity="13107f" origin=".5,.5" offset="0,0" matrix=",23853f,,15073f"/>
                <v:textbox>
                  <w:txbxContent>
                    <w:p w14:paraId="1EBD4181" w14:textId="160F89D3" w:rsidR="005F068E" w:rsidRPr="00A956DA" w:rsidRDefault="005F068E" w:rsidP="005F068E">
                      <w:pPr>
                        <w:spacing w:line="240" w:lineRule="auto"/>
                        <w:ind w:firstLine="0"/>
                        <w:jc w:val="center"/>
                      </w:pPr>
                      <w:r>
                        <w:t>The rule is widely violated</w:t>
                      </w:r>
                    </w:p>
                  </w:txbxContent>
                </v:textbox>
                <w10:wrap anchorx="margin"/>
              </v:rect>
            </w:pict>
          </mc:Fallback>
        </mc:AlternateContent>
      </w:r>
      <w:r w:rsidR="005F068E" w:rsidRPr="00A0193C">
        <w:rPr>
          <w:i/>
          <w:iCs/>
          <w:noProof/>
          <w:lang w:eastAsia="en-US"/>
        </w:rPr>
        <mc:AlternateContent>
          <mc:Choice Requires="wps">
            <w:drawing>
              <wp:anchor distT="0" distB="0" distL="114300" distR="114300" simplePos="0" relativeHeight="252065792" behindDoc="0" locked="0" layoutInCell="1" allowOverlap="1" wp14:anchorId="3C7CEE75" wp14:editId="01876D65">
                <wp:simplePos x="0" y="0"/>
                <wp:positionH relativeFrom="margin">
                  <wp:posOffset>2660929</wp:posOffset>
                </wp:positionH>
                <wp:positionV relativeFrom="paragraph">
                  <wp:posOffset>3261526</wp:posOffset>
                </wp:positionV>
                <wp:extent cx="835897" cy="1778559"/>
                <wp:effectExtent l="704850" t="0" r="59690" b="88900"/>
                <wp:wrapNone/>
                <wp:docPr id="292" name="Rectangle 292"/>
                <wp:cNvGraphicFramePr/>
                <a:graphic xmlns:a="http://schemas.openxmlformats.org/drawingml/2006/main">
                  <a:graphicData uri="http://schemas.microsoft.com/office/word/2010/wordprocessingShape">
                    <wps:wsp>
                      <wps:cNvSpPr/>
                      <wps:spPr>
                        <a:xfrm>
                          <a:off x="0" y="0"/>
                          <a:ext cx="835897" cy="1778559"/>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74838C0B" w14:textId="05760B26" w:rsidR="005F068E" w:rsidRPr="00A956DA" w:rsidRDefault="005F068E" w:rsidP="005F068E">
                            <w:pPr>
                              <w:spacing w:line="240" w:lineRule="auto"/>
                              <w:ind w:firstLine="0"/>
                              <w:jc w:val="center"/>
                            </w:pPr>
                            <w:r w:rsidRPr="00651CCE">
                              <w:t>undermines respect for our legal system among our young people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C7CEE75" id="Rectangle 292" o:spid="_x0000_s1162" style="position:absolute;margin-left:209.5pt;margin-top:256.8pt;width:65.8pt;height:140.05pt;z-index:252065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" fillcolor="white [3201]" strokecolor="#4d4d4d [3209]" strokeweight="1pt">
                <v:shadow on="t" type="perspective" color="black" opacity="13107f" origin=".5,.5" offset="0,0" matrix=",23853f,,15073f"/>
                <v:textbox>
                  <w:txbxContent>
                    <w:p w14:paraId="74838C0B" w14:textId="05760B26" w:rsidR="005F068E" w:rsidRPr="00A956DA" w:rsidRDefault="005F068E" w:rsidP="005F068E">
                      <w:pPr>
                        <w:spacing w:line="240" w:lineRule="auto"/>
                        <w:ind w:firstLine="0"/>
                        <w:jc w:val="center"/>
                      </w:pPr>
                      <w:r w:rsidRPr="00651CCE">
                        <w:t>undermines respect for our legal system among our young people</w:t>
                      </w:r>
                    </w:p>
                  </w:txbxContent>
                </v:textbox>
                <w10:wrap anchorx="margin"/>
              </v:rect>
            </w:pict>
          </mc:Fallback>
        </mc:AlternateContent>
      </w:r>
      <w:r w:rsidR="005F068E" w:rsidRPr="00A0193C">
        <w:rPr>
          <w:i/>
          <w:iCs/>
          <w:noProof/>
          <w:lang w:eastAsia="en-US"/>
        </w:rPr>
        <mc:AlternateContent>
          <mc:Choice Requires="wps">
            <w:drawing>
              <wp:anchor distT="0" distB="0" distL="114300" distR="114300" simplePos="0" relativeHeight="252063744" behindDoc="0" locked="0" layoutInCell="1" allowOverlap="1" wp14:anchorId="200DACA9" wp14:editId="34A5A6E6">
                <wp:simplePos x="0" y="0"/>
                <wp:positionH relativeFrom="margin">
                  <wp:posOffset>1625949</wp:posOffset>
                </wp:positionH>
                <wp:positionV relativeFrom="paragraph">
                  <wp:posOffset>3281624</wp:posOffset>
                </wp:positionV>
                <wp:extent cx="835897" cy="904352"/>
                <wp:effectExtent l="400050" t="0" r="59690" b="86360"/>
                <wp:wrapNone/>
                <wp:docPr id="291" name="Rectangle 291"/>
                <wp:cNvGraphicFramePr/>
                <a:graphic xmlns:a="http://schemas.openxmlformats.org/drawingml/2006/main">
                  <a:graphicData uri="http://schemas.microsoft.com/office/word/2010/wordprocessingShape">
                    <wps:wsp>
                      <wps:cNvSpPr/>
                      <wps:spPr>
                        <a:xfrm>
                          <a:off x="0" y="0"/>
                          <a:ext cx="835897" cy="904352"/>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7E576AD5" w14:textId="575B0396" w:rsidR="005F068E" w:rsidRPr="00A956DA" w:rsidRDefault="005F068E" w:rsidP="005F068E">
                            <w:pPr>
                              <w:spacing w:line="240" w:lineRule="auto"/>
                              <w:ind w:firstLine="0"/>
                              <w:jc w:val="center"/>
                            </w:pPr>
                            <w:r>
                              <w:t>Reduces respect for the law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00DACA9" id="Rectangle 291" o:spid="_x0000_s1163" style="position:absolute;margin-left:128.05pt;margin-top:258.4pt;width:65.8pt;height:71.2pt;z-index:252063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" fillcolor="white [3201]" strokecolor="#4d4d4d [3209]" strokeweight="1pt">
                <v:shadow on="t" type="perspective" color="black" opacity="13107f" origin=".5,.5" offset="0,0" matrix=",23853f,,15073f"/>
                <v:textbox>
                  <w:txbxContent>
                    <w:p w14:paraId="7E576AD5" w14:textId="575B0396" w:rsidR="005F068E" w:rsidRPr="00A956DA" w:rsidRDefault="005F068E" w:rsidP="005F068E">
                      <w:pPr>
                        <w:spacing w:line="240" w:lineRule="auto"/>
                        <w:ind w:firstLine="0"/>
                        <w:jc w:val="center"/>
                      </w:pPr>
                      <w:r>
                        <w:t>Reduces respect for the law</w:t>
                      </w:r>
                    </w:p>
                  </w:txbxContent>
                </v:textbox>
                <w10:wrap anchorx="margin"/>
              </v:rect>
            </w:pict>
          </mc:Fallback>
        </mc:AlternateContent>
      </w:r>
      <w:r w:rsidR="005F068E" w:rsidRPr="00A0193C">
        <w:rPr>
          <w:i/>
          <w:iCs/>
          <w:noProof/>
          <w:lang w:eastAsia="en-US"/>
        </w:rPr>
        <mc:AlternateContent>
          <mc:Choice Requires="wps">
            <w:drawing>
              <wp:anchor distT="0" distB="0" distL="114300" distR="114300" simplePos="0" relativeHeight="252059648" behindDoc="0" locked="0" layoutInCell="1" allowOverlap="1" wp14:anchorId="4FC6B4AA" wp14:editId="7086406D">
                <wp:simplePos x="0" y="0"/>
                <wp:positionH relativeFrom="margin">
                  <wp:posOffset>341400</wp:posOffset>
                </wp:positionH>
                <wp:positionV relativeFrom="paragraph">
                  <wp:posOffset>2841144</wp:posOffset>
                </wp:positionV>
                <wp:extent cx="1114111" cy="904352"/>
                <wp:effectExtent l="400050" t="0" r="48260" b="86360"/>
                <wp:wrapNone/>
                <wp:docPr id="289" name="Rectangle 289"/>
                <wp:cNvGraphicFramePr/>
                <a:graphic xmlns:a="http://schemas.openxmlformats.org/drawingml/2006/main">
                  <a:graphicData uri="http://schemas.microsoft.com/office/word/2010/wordprocessingShape">
                    <wps:wsp>
                      <wps:cNvSpPr/>
                      <wps:spPr>
                        <a:xfrm>
                          <a:off x="0" y="0"/>
                          <a:ext cx="1114111" cy="904352"/>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07795166" w14:textId="20EEE415" w:rsidR="005F068E" w:rsidRPr="00A956DA" w:rsidRDefault="005F068E" w:rsidP="005F068E">
                            <w:pPr>
                              <w:spacing w:line="240" w:lineRule="auto"/>
                              <w:ind w:firstLine="0"/>
                              <w:jc w:val="center"/>
                            </w:pPr>
                            <w:r>
                              <w:t>Liquor is easily available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FC6B4AA" id="Rectangle 289" o:spid="_x0000_s1164" style="position:absolute;margin-left:26.9pt;margin-top:223.7pt;width:87.75pt;height:71.2pt;z-index:252059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" fillcolor="white [3201]" strokecolor="#4d4d4d [3209]" strokeweight="1pt">
                <v:shadow on="t" type="perspective" color="black" opacity="13107f" origin=".5,.5" offset="0,0" matrix=",23853f,,15073f"/>
                <v:textbox>
                  <w:txbxContent>
                    <w:p w14:paraId="07795166" w14:textId="20EEE415" w:rsidR="005F068E" w:rsidRPr="00A956DA" w:rsidRDefault="005F068E" w:rsidP="005F068E">
                      <w:pPr>
                        <w:spacing w:line="240" w:lineRule="auto"/>
                        <w:ind w:firstLine="0"/>
                        <w:jc w:val="center"/>
                      </w:pPr>
                      <w:r>
                        <w:t>Liquor is easily available</w:t>
                      </w:r>
                    </w:p>
                  </w:txbxContent>
                </v:textbox>
                <w10:wrap anchorx="margin"/>
              </v:rect>
            </w:pict>
          </mc:Fallback>
        </mc:AlternateContent>
      </w:r>
      <w:r w:rsidR="005F068E" w:rsidRPr="00A0193C">
        <w:rPr>
          <w:i/>
          <w:iCs/>
          <w:noProof/>
          <w:lang w:eastAsia="en-US"/>
        </w:rPr>
        <mc:AlternateContent>
          <mc:Choice Requires="wps">
            <w:drawing>
              <wp:anchor distT="0" distB="0" distL="114300" distR="114300" simplePos="0" relativeHeight="252057600" behindDoc="0" locked="0" layoutInCell="1" allowOverlap="1" wp14:anchorId="3E85055A" wp14:editId="11D07D9E">
                <wp:simplePos x="0" y="0"/>
                <wp:positionH relativeFrom="margin">
                  <wp:posOffset>342900</wp:posOffset>
                </wp:positionH>
                <wp:positionV relativeFrom="paragraph">
                  <wp:posOffset>1673888</wp:posOffset>
                </wp:positionV>
                <wp:extent cx="1114111" cy="904352"/>
                <wp:effectExtent l="400050" t="0" r="48260" b="86360"/>
                <wp:wrapNone/>
                <wp:docPr id="288" name="Rectangle 288"/>
                <wp:cNvGraphicFramePr/>
                <a:graphic xmlns:a="http://schemas.openxmlformats.org/drawingml/2006/main">
                  <a:graphicData uri="http://schemas.microsoft.com/office/word/2010/wordprocessingShape">
                    <wps:wsp>
                      <wps:cNvSpPr/>
                      <wps:spPr>
                        <a:xfrm>
                          <a:off x="0" y="0"/>
                          <a:ext cx="1114111" cy="904352"/>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09A3DB6D" w14:textId="4DCDB4AE" w:rsidR="005F068E" w:rsidRPr="00A956DA" w:rsidRDefault="005F068E" w:rsidP="005F068E">
                            <w:pPr>
                              <w:spacing w:line="240" w:lineRule="auto"/>
                              <w:ind w:firstLine="0"/>
                              <w:jc w:val="center"/>
                            </w:pPr>
                            <w:r>
                              <w:t>It does not prevent drinking for the young.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E85055A" id="Rectangle 288" o:spid="_x0000_s1165" style="position:absolute;margin-left:27pt;margin-top:131.8pt;width:87.75pt;height:71.2pt;z-index:252057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" fillcolor="white [3201]" strokecolor="#4d4d4d [3209]" strokeweight="1pt">
                <v:shadow on="t" type="perspective" color="black" opacity="13107f" origin=".5,.5" offset="0,0" matrix=",23853f,,15073f"/>
                <v:textbox>
                  <w:txbxContent>
                    <w:p w14:paraId="09A3DB6D" w14:textId="4DCDB4AE" w:rsidR="005F068E" w:rsidRPr="00A956DA" w:rsidRDefault="005F068E" w:rsidP="005F068E">
                      <w:pPr>
                        <w:spacing w:line="240" w:lineRule="auto"/>
                        <w:ind w:firstLine="0"/>
                        <w:jc w:val="center"/>
                      </w:pPr>
                      <w:r>
                        <w:t>It does not prevent drinking for the young.</w:t>
                      </w:r>
                    </w:p>
                  </w:txbxContent>
                </v:textbox>
                <w10:wrap anchorx="margin"/>
              </v:rect>
            </w:pict>
          </mc:Fallback>
        </mc:AlternateContent>
      </w:r>
      <w:r w:rsidR="005F068E" w:rsidRPr="00A0193C">
        <w:rPr>
          <w:i/>
          <w:iCs/>
          <w:noProof/>
          <w:lang w:eastAsia="en-US"/>
        </w:rPr>
        <mc:AlternateContent>
          <mc:Choice Requires="wps">
            <w:drawing>
              <wp:anchor distT="0" distB="0" distL="114300" distR="114300" simplePos="0" relativeHeight="252055552" behindDoc="0" locked="0" layoutInCell="1" allowOverlap="1" wp14:anchorId="65D981EE" wp14:editId="27345862">
                <wp:simplePos x="0" y="0"/>
                <wp:positionH relativeFrom="margin">
                  <wp:align>center</wp:align>
                </wp:positionH>
                <wp:positionV relativeFrom="paragraph">
                  <wp:posOffset>638810</wp:posOffset>
                </wp:positionV>
                <wp:extent cx="2621364" cy="733529"/>
                <wp:effectExtent l="342900" t="0" r="64770" b="104775"/>
                <wp:wrapNone/>
                <wp:docPr id="287" name="Rectangle 287"/>
                <wp:cNvGraphicFramePr/>
                <a:graphic xmlns:a="http://schemas.openxmlformats.org/drawingml/2006/main">
                  <a:graphicData uri="http://schemas.microsoft.com/office/word/2010/wordprocessingShape">
                    <wps:wsp>
                      <wps:cNvSpPr/>
                      <wps:spPr>
                        <a:xfrm>
                          <a:off x="0" y="0"/>
                          <a:ext cx="2621364" cy="733529"/>
                        </a:xfrm>
                        <a:prstGeom prst="rect">
                          <a:avLst/>
                        </a:prstGeom>
                        <a:effectLst>
                          <a:outerShdw blurRad="76200" dir="13500000" sy="23000" kx="1200000" algn="br" rotWithShape="0">
                            <a:prstClr val="black">
                              <a:alpha val="20000"/>
                            </a:prstClr>
                          </a:outerShdw>
                        </a:effectLst>
                      </wps:spPr>
                      <wps:style>
                        <a:lnRef idx="2">
                          <a:schemeClr val="accent6"/>
                        </a:lnRef>
                        <a:fillRef idx="1">
                          <a:schemeClr val="lt1"/>
                        </a:fillRef>
                        <a:effectRef idx="0">
                          <a:schemeClr val="accent6"/>
                        </a:effectRef>
                        <a:fontRef idx="minor">
                          <a:schemeClr val="dk1"/>
                        </a:fontRef>
                      </wps:style>
                      <wps:txbx>
                        <w:txbxContent>
                          <w:p w14:paraId="0517F90E" w14:textId="2F89D60D" w:rsidR="005F068E" w:rsidRPr="00A956DA" w:rsidRDefault="005F068E" w:rsidP="005F068E">
                            <w:pPr>
                              <w:spacing w:line="240" w:lineRule="auto"/>
                              <w:ind w:firstLine="0"/>
                              <w:jc w:val="center"/>
                            </w:pPr>
                            <w:r w:rsidRPr="00651CCE">
                              <w:t>We should reduce the legal age for the purchase and consumption of alcoholic beverages to 18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5D981EE" id="Rectangle 287" o:spid="_x0000_s1166" style="position:absolute;margin-left:0;margin-top:50.3pt;width:206.4pt;height:57.75pt;z-index:2520555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" fillcolor="white [3201]" strokecolor="#4d4d4d [3209]" strokeweight="1pt">
                <v:shadow on="t" type="perspective" color="black" opacity="13107f" origin=".5,.5" offset="0,0" matrix=",23853f,,15073f"/>
                <v:textbox>
                  <w:txbxContent>
                    <w:p w14:paraId="0517F90E" w14:textId="2F89D60D" w:rsidR="005F068E" w:rsidRPr="00A956DA" w:rsidRDefault="005F068E" w:rsidP="005F068E">
                      <w:pPr>
                        <w:spacing w:line="240" w:lineRule="auto"/>
                        <w:ind w:firstLine="0"/>
                        <w:jc w:val="center"/>
                      </w:pPr>
                      <w:r w:rsidRPr="00651CCE">
                        <w:t>We should reduce the legal age for the purchase and consumption of alcoholic beverages to 18</w:t>
                      </w:r>
                    </w:p>
                  </w:txbxContent>
                </v:textbox>
                <w10:wrap anchorx="margin"/>
              </v:rect>
            </w:pict>
          </mc:Fallback>
        </mc:AlternateContent>
      </w:r>
      <w:r w:rsidR="002B60BE" w:rsidRPr="008006C5">
        <w:rPr>
          <w:b/>
          <w:bCs/>
        </w:rPr>
        <w:t>Conclusion:</w:t>
      </w:r>
      <w:r w:rsidR="008006C5" w:rsidRPr="008006C5">
        <w:t xml:space="preserve"> </w:t>
      </w:r>
      <w:r w:rsidR="008006C5" w:rsidRPr="00651CCE">
        <w:t>We should reduce the legal age for the purchase and consumption of alcoholic beverages to 18</w:t>
      </w:r>
      <w:r w:rsidR="008006C5">
        <w:t>.</w:t>
      </w:r>
      <w:r w:rsidR="005F068E">
        <w:t xml:space="preserve"> The verdicts were relevant.</w:t>
      </w:r>
      <w:r w:rsidR="00937B1A" w:rsidRPr="00937B1A">
        <w:rPr>
          <w:i/>
          <w:iCs/>
          <w:noProof/>
        </w:rPr>
        <w:t xml:space="preserve"> </w:t>
      </w:r>
    </w:p>
    <w:sectPr w:rsidR="002B60BE" w:rsidRPr="008006C5">
      <w:headerReference w:type="default" r:id="rId10"/>
      <w:headerReference w:type="first" r:id="rId11"/>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FB02F5" w14:textId="77777777" w:rsidR="00DB4AA9" w:rsidRDefault="00DB4AA9">
      <w:pPr>
        <w:spacing w:line="240" w:lineRule="auto"/>
      </w:pPr>
      <w:r>
        <w:separator/>
      </w:r>
    </w:p>
    <w:p w14:paraId="7CAD29BF" w14:textId="77777777" w:rsidR="00DB4AA9" w:rsidRDefault="00DB4AA9"/>
  </w:endnote>
  <w:endnote w:type="continuationSeparator" w:id="0">
    <w:p w14:paraId="79A34030" w14:textId="77777777" w:rsidR="00DB4AA9" w:rsidRDefault="00DB4AA9">
      <w:pPr>
        <w:spacing w:line="240" w:lineRule="auto"/>
      </w:pPr>
      <w:r>
        <w:continuationSeparator/>
      </w:r>
    </w:p>
    <w:p w14:paraId="06E26714" w14:textId="77777777" w:rsidR="00DB4AA9" w:rsidRDefault="00DB4A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306472" w14:textId="77777777" w:rsidR="00DB4AA9" w:rsidRDefault="00DB4AA9">
      <w:pPr>
        <w:spacing w:line="240" w:lineRule="auto"/>
      </w:pPr>
      <w:r>
        <w:separator/>
      </w:r>
    </w:p>
    <w:p w14:paraId="4F8A26DB" w14:textId="77777777" w:rsidR="00DB4AA9" w:rsidRDefault="00DB4AA9"/>
  </w:footnote>
  <w:footnote w:type="continuationSeparator" w:id="0">
    <w:p w14:paraId="0D4A935A" w14:textId="77777777" w:rsidR="00DB4AA9" w:rsidRDefault="00DB4AA9">
      <w:pPr>
        <w:spacing w:line="240" w:lineRule="auto"/>
      </w:pPr>
      <w:r>
        <w:continuationSeparator/>
      </w:r>
    </w:p>
    <w:p w14:paraId="01039707" w14:textId="77777777" w:rsidR="00DB4AA9" w:rsidRDefault="00DB4AA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BCFAC6" w14:textId="153E6E7E" w:rsidR="00E81978" w:rsidRDefault="00DB4AA9">
    <w:pPr>
      <w:pStyle w:val="Header"/>
    </w:pPr>
    <w:sdt>
      <w:sdtPr>
        <w:rPr>
          <w:rStyle w:val="Strong"/>
        </w:rPr>
        <w:alias w:val="Running head"/>
        <w:tag w:val=""/>
        <w:id w:val="12739865"/>
        <w:placeholder>
          <w:docPart w:val="C0D6BE468A5C40EF8F0ADCCA18100D44"/>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sidR="00092F65">
          <w:rPr>
            <w:rStyle w:val="Strong"/>
          </w:rPr>
          <w:t>ARGUMENTS STRUCTURE</w:t>
        </w:r>
      </w:sdtContent>
    </w:sdt>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1E761F">
      <w:rPr>
        <w:rStyle w:val="Strong"/>
        <w:noProof/>
      </w:rPr>
      <w:t>2</w:t>
    </w:r>
    <w:r w:rsidR="005D3A03">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10EBFA" w14:textId="18E491A7" w:rsidR="00E81978" w:rsidRDefault="005D3A03">
    <w:pPr>
      <w:pStyle w:val="Header"/>
      <w:rPr>
        <w:rStyle w:val="Strong"/>
      </w:rPr>
    </w:pPr>
    <w:r>
      <w:t xml:space="preserve">Running head: </w:t>
    </w:r>
    <w:sdt>
      <w:sdtPr>
        <w:alias w:val="Running head"/>
        <w:tag w:val=""/>
        <w:id w:val="-696842620"/>
        <w:placeholder>
          <w:docPart w:val="3823B68CD2D44573999C0A19D9D38273"/>
        </w:placeholder>
        <w:dataBinding w:prefixMappings="xmlns:ns0='http://schemas.microsoft.com/office/2006/coverPageProps' " w:xpath="/ns0:CoverPageProperties[1]/ns0:Abstract[1]" w:storeItemID="{55AF091B-3C7A-41E3-B477-F2FDAA23CFDA}"/>
        <w:text/>
      </w:sdtPr>
      <w:sdtEndPr/>
      <w:sdtContent>
        <w:r w:rsidR="00092F65" w:rsidRPr="00092F65">
          <w:t>ARGUMENTS STRUCTURE</w:t>
        </w:r>
      </w:sdtContent>
    </w:sdt>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1E761F">
      <w:rPr>
        <w:rStyle w:val="Strong"/>
        <w:noProof/>
      </w:rPr>
      <w:t>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rG0sDA0MTM3szQ2MjJT0lEKTi0uzszPAykwrAUAg88eQCwAAAA="/>
  </w:docVars>
  <w:rsids>
    <w:rsidRoot w:val="00092F65"/>
    <w:rsid w:val="00004191"/>
    <w:rsid w:val="000260DB"/>
    <w:rsid w:val="000517A4"/>
    <w:rsid w:val="0006016D"/>
    <w:rsid w:val="000700E6"/>
    <w:rsid w:val="00074B44"/>
    <w:rsid w:val="00092F65"/>
    <w:rsid w:val="000D3F41"/>
    <w:rsid w:val="000D6B47"/>
    <w:rsid w:val="0012280F"/>
    <w:rsid w:val="001435BF"/>
    <w:rsid w:val="001B6225"/>
    <w:rsid w:val="001E761F"/>
    <w:rsid w:val="002348D0"/>
    <w:rsid w:val="0026414A"/>
    <w:rsid w:val="002A5DFF"/>
    <w:rsid w:val="002A7D93"/>
    <w:rsid w:val="002B60BE"/>
    <w:rsid w:val="002D1B3C"/>
    <w:rsid w:val="002F607C"/>
    <w:rsid w:val="00303138"/>
    <w:rsid w:val="00337B90"/>
    <w:rsid w:val="00343D4D"/>
    <w:rsid w:val="00355DCA"/>
    <w:rsid w:val="00365362"/>
    <w:rsid w:val="003E3C04"/>
    <w:rsid w:val="003F6BFC"/>
    <w:rsid w:val="00414409"/>
    <w:rsid w:val="00424E12"/>
    <w:rsid w:val="004609A2"/>
    <w:rsid w:val="004E32AD"/>
    <w:rsid w:val="004F4C7B"/>
    <w:rsid w:val="00542F7A"/>
    <w:rsid w:val="00551093"/>
    <w:rsid w:val="00551A02"/>
    <w:rsid w:val="005534FA"/>
    <w:rsid w:val="00582034"/>
    <w:rsid w:val="00584303"/>
    <w:rsid w:val="005B5881"/>
    <w:rsid w:val="005B5F14"/>
    <w:rsid w:val="005D3A03"/>
    <w:rsid w:val="005D42FF"/>
    <w:rsid w:val="005F068E"/>
    <w:rsid w:val="0060156D"/>
    <w:rsid w:val="00617AB0"/>
    <w:rsid w:val="00633B2C"/>
    <w:rsid w:val="00651CCE"/>
    <w:rsid w:val="006A3804"/>
    <w:rsid w:val="0070732B"/>
    <w:rsid w:val="00710EE5"/>
    <w:rsid w:val="00716D9E"/>
    <w:rsid w:val="007C7CF0"/>
    <w:rsid w:val="007E7016"/>
    <w:rsid w:val="007F757D"/>
    <w:rsid w:val="007F7B39"/>
    <w:rsid w:val="008002C0"/>
    <w:rsid w:val="008006C5"/>
    <w:rsid w:val="00857B49"/>
    <w:rsid w:val="00860ABC"/>
    <w:rsid w:val="008741C4"/>
    <w:rsid w:val="0088400A"/>
    <w:rsid w:val="00890914"/>
    <w:rsid w:val="00896433"/>
    <w:rsid w:val="008B15EC"/>
    <w:rsid w:val="008C5323"/>
    <w:rsid w:val="008D1C7B"/>
    <w:rsid w:val="008E2278"/>
    <w:rsid w:val="00937B1A"/>
    <w:rsid w:val="00940526"/>
    <w:rsid w:val="009A6A3B"/>
    <w:rsid w:val="009B783F"/>
    <w:rsid w:val="009F5334"/>
    <w:rsid w:val="009F5CA1"/>
    <w:rsid w:val="00A0193C"/>
    <w:rsid w:val="00A06E9A"/>
    <w:rsid w:val="00A250A1"/>
    <w:rsid w:val="00A358C7"/>
    <w:rsid w:val="00A519F2"/>
    <w:rsid w:val="00A91E2A"/>
    <w:rsid w:val="00A955B4"/>
    <w:rsid w:val="00A956DA"/>
    <w:rsid w:val="00AA2461"/>
    <w:rsid w:val="00AF179D"/>
    <w:rsid w:val="00B034F2"/>
    <w:rsid w:val="00B1511C"/>
    <w:rsid w:val="00B31052"/>
    <w:rsid w:val="00B75F0C"/>
    <w:rsid w:val="00B823AA"/>
    <w:rsid w:val="00BA15C0"/>
    <w:rsid w:val="00BA45DB"/>
    <w:rsid w:val="00BB2E16"/>
    <w:rsid w:val="00BE01BE"/>
    <w:rsid w:val="00BF4184"/>
    <w:rsid w:val="00C0601E"/>
    <w:rsid w:val="00C31D30"/>
    <w:rsid w:val="00C46311"/>
    <w:rsid w:val="00C6570D"/>
    <w:rsid w:val="00C94496"/>
    <w:rsid w:val="00CD2440"/>
    <w:rsid w:val="00CD6E39"/>
    <w:rsid w:val="00CF5D38"/>
    <w:rsid w:val="00CF5D9F"/>
    <w:rsid w:val="00CF6E91"/>
    <w:rsid w:val="00D00B30"/>
    <w:rsid w:val="00D212FA"/>
    <w:rsid w:val="00D424BE"/>
    <w:rsid w:val="00D558F2"/>
    <w:rsid w:val="00D75D8B"/>
    <w:rsid w:val="00D85B68"/>
    <w:rsid w:val="00D94ECC"/>
    <w:rsid w:val="00DB4AA9"/>
    <w:rsid w:val="00DF2412"/>
    <w:rsid w:val="00E025E0"/>
    <w:rsid w:val="00E509B7"/>
    <w:rsid w:val="00E6004D"/>
    <w:rsid w:val="00E81978"/>
    <w:rsid w:val="00EA592E"/>
    <w:rsid w:val="00F379B7"/>
    <w:rsid w:val="00F525FA"/>
    <w:rsid w:val="00F57514"/>
    <w:rsid w:val="00F62429"/>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3F3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K\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0D6BE468A5C40EF8F0ADCCA18100D44"/>
        <w:category>
          <w:name w:val="General"/>
          <w:gallery w:val="placeholder"/>
        </w:category>
        <w:types>
          <w:type w:val="bbPlcHdr"/>
        </w:types>
        <w:behaviors>
          <w:behavior w:val="content"/>
        </w:behaviors>
        <w:guid w:val="{FCE0E6A2-3FA6-4050-B370-5DDD7C6B763E}"/>
      </w:docPartPr>
      <w:docPartBody>
        <w:p w:rsidR="0084310C" w:rsidRDefault="00D20F0B">
          <w:pPr>
            <w:pStyle w:val="C0D6BE468A5C40EF8F0ADCCA18100D44"/>
          </w:pPr>
          <w:r w:rsidRPr="005D3A03">
            <w:t>Figures title:</w:t>
          </w:r>
        </w:p>
      </w:docPartBody>
    </w:docPart>
    <w:docPart>
      <w:docPartPr>
        <w:name w:val="3823B68CD2D44573999C0A19D9D38273"/>
        <w:category>
          <w:name w:val="General"/>
          <w:gallery w:val="placeholder"/>
        </w:category>
        <w:types>
          <w:type w:val="bbPlcHdr"/>
        </w:types>
        <w:behaviors>
          <w:behavior w:val="content"/>
        </w:behaviors>
        <w:guid w:val="{1846C548-D1A3-4F4D-B980-A8E1537F8F2A}"/>
      </w:docPartPr>
      <w:docPartBody>
        <w:p w:rsidR="0084310C" w:rsidRDefault="00D20F0B">
          <w:pPr>
            <w:pStyle w:val="3823B68CD2D44573999C0A19D9D38273"/>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0F0B"/>
    <w:rsid w:val="001E4711"/>
    <w:rsid w:val="00643DC4"/>
    <w:rsid w:val="0084310C"/>
    <w:rsid w:val="00D20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ABBD07B7F2E4B6D8380E68A4BC1782C">
    <w:name w:val="0ABBD07B7F2E4B6D8380E68A4BC1782C"/>
  </w:style>
  <w:style w:type="paragraph" w:customStyle="1" w:styleId="83685A3C54B14C6C882A5376A281388E">
    <w:name w:val="83685A3C54B14C6C882A5376A281388E"/>
  </w:style>
  <w:style w:type="paragraph" w:customStyle="1" w:styleId="1965B63E2E29457C8F7E69CE64470838">
    <w:name w:val="1965B63E2E29457C8F7E69CE64470838"/>
  </w:style>
  <w:style w:type="paragraph" w:customStyle="1" w:styleId="06E5B69D845246B5972A16B123154F75">
    <w:name w:val="06E5B69D845246B5972A16B123154F75"/>
  </w:style>
  <w:style w:type="paragraph" w:customStyle="1" w:styleId="3D4012E5F27D4DBDAB665AB8714858B1">
    <w:name w:val="3D4012E5F27D4DBDAB665AB8714858B1"/>
  </w:style>
  <w:style w:type="paragraph" w:customStyle="1" w:styleId="A23D6D5089574897AD49E64409004F72">
    <w:name w:val="A23D6D5089574897AD49E64409004F72"/>
  </w:style>
  <w:style w:type="character" w:styleId="Emphasis">
    <w:name w:val="Emphasis"/>
    <w:basedOn w:val="DefaultParagraphFont"/>
    <w:uiPriority w:val="4"/>
    <w:unhideWhenUsed/>
    <w:qFormat/>
    <w:rPr>
      <w:i/>
      <w:iCs/>
    </w:rPr>
  </w:style>
  <w:style w:type="paragraph" w:customStyle="1" w:styleId="62D8B0786D0146638F4E627A2A949AD6">
    <w:name w:val="62D8B0786D0146638F4E627A2A949AD6"/>
  </w:style>
  <w:style w:type="paragraph" w:customStyle="1" w:styleId="2CD31A68BF8D438784EAF50BA9B68DA1">
    <w:name w:val="2CD31A68BF8D438784EAF50BA9B68DA1"/>
  </w:style>
  <w:style w:type="paragraph" w:customStyle="1" w:styleId="D9057AA6CB184879855A0B8790423C93">
    <w:name w:val="D9057AA6CB184879855A0B8790423C93"/>
  </w:style>
  <w:style w:type="paragraph" w:customStyle="1" w:styleId="A5895C44802B4FD58BB13E590C1B67AF">
    <w:name w:val="A5895C44802B4FD58BB13E590C1B67AF"/>
  </w:style>
  <w:style w:type="paragraph" w:customStyle="1" w:styleId="3DAD937FF4664038A7471622EABE367E">
    <w:name w:val="3DAD937FF4664038A7471622EABE367E"/>
  </w:style>
  <w:style w:type="paragraph" w:customStyle="1" w:styleId="BF595FA804DE4DD4948B5E89B6F980C6">
    <w:name w:val="BF595FA804DE4DD4948B5E89B6F980C6"/>
  </w:style>
  <w:style w:type="paragraph" w:customStyle="1" w:styleId="2DD5BB9CC55B444FB77E5EBF0613BAA0">
    <w:name w:val="2DD5BB9CC55B444FB77E5EBF0613BAA0"/>
  </w:style>
  <w:style w:type="paragraph" w:customStyle="1" w:styleId="07D4180FE56B4461B79BB98EA0885ACB">
    <w:name w:val="07D4180FE56B4461B79BB98EA0885ACB"/>
  </w:style>
  <w:style w:type="paragraph" w:customStyle="1" w:styleId="B0D641F39B1C4757A336D9B23F7ACEFB">
    <w:name w:val="B0D641F39B1C4757A336D9B23F7ACEFB"/>
  </w:style>
  <w:style w:type="paragraph" w:customStyle="1" w:styleId="A2B98F51D89B4AE4BB899F1B376716DF">
    <w:name w:val="A2B98F51D89B4AE4BB899F1B376716DF"/>
  </w:style>
  <w:style w:type="paragraph" w:customStyle="1" w:styleId="D3FFDFB0CF264D61AA106C573A561E65">
    <w:name w:val="D3FFDFB0CF264D61AA106C573A561E65"/>
  </w:style>
  <w:style w:type="paragraph" w:customStyle="1" w:styleId="DBAA4D49B2FE403388222F91D7331610">
    <w:name w:val="DBAA4D49B2FE403388222F91D7331610"/>
  </w:style>
  <w:style w:type="paragraph" w:customStyle="1" w:styleId="582DB8E0AFFD4CFF8D4BE01CB89881FF">
    <w:name w:val="582DB8E0AFFD4CFF8D4BE01CB89881FF"/>
  </w:style>
  <w:style w:type="paragraph" w:customStyle="1" w:styleId="1B47185AEF854711AA625C28CCE361DA">
    <w:name w:val="1B47185AEF854711AA625C28CCE361DA"/>
  </w:style>
  <w:style w:type="paragraph" w:customStyle="1" w:styleId="7A80CE82151E4A388864AF82E8DC0BE6">
    <w:name w:val="7A80CE82151E4A388864AF82E8DC0BE6"/>
  </w:style>
  <w:style w:type="paragraph" w:customStyle="1" w:styleId="411A4DD19D734AD3930B0351EAF95313">
    <w:name w:val="411A4DD19D734AD3930B0351EAF95313"/>
  </w:style>
  <w:style w:type="paragraph" w:customStyle="1" w:styleId="2542B1CBCB674D18869970BAAF11C7B4">
    <w:name w:val="2542B1CBCB674D18869970BAAF11C7B4"/>
  </w:style>
  <w:style w:type="paragraph" w:customStyle="1" w:styleId="94C19D67128B41F7AF362030AE29D919">
    <w:name w:val="94C19D67128B41F7AF362030AE29D919"/>
  </w:style>
  <w:style w:type="paragraph" w:customStyle="1" w:styleId="3D5D948A28534C50BD48B1B82CCDB10B">
    <w:name w:val="3D5D948A28534C50BD48B1B82CCDB10B"/>
  </w:style>
  <w:style w:type="paragraph" w:customStyle="1" w:styleId="711ADB2D84414FDF97532B7EF35EC6FD">
    <w:name w:val="711ADB2D84414FDF97532B7EF35EC6FD"/>
  </w:style>
  <w:style w:type="paragraph" w:customStyle="1" w:styleId="D5D31CF6D3DA4EF891EC8BAA1A148C55">
    <w:name w:val="D5D31CF6D3DA4EF891EC8BAA1A148C55"/>
  </w:style>
  <w:style w:type="paragraph" w:customStyle="1" w:styleId="25AC006E2C2C445F86FD73AB9E1651D4">
    <w:name w:val="25AC006E2C2C445F86FD73AB9E1651D4"/>
  </w:style>
  <w:style w:type="paragraph" w:customStyle="1" w:styleId="2823CF7F371042B293F77C2470E369E8">
    <w:name w:val="2823CF7F371042B293F77C2470E369E8"/>
  </w:style>
  <w:style w:type="paragraph" w:customStyle="1" w:styleId="D18D9DAAF3514D71B35F5B443B6B218A">
    <w:name w:val="D18D9DAAF3514D71B35F5B443B6B218A"/>
  </w:style>
  <w:style w:type="paragraph" w:customStyle="1" w:styleId="93F97B12FDAA4D1D9F4E8576FAD0B3B2">
    <w:name w:val="93F97B12FDAA4D1D9F4E8576FAD0B3B2"/>
  </w:style>
  <w:style w:type="paragraph" w:customStyle="1" w:styleId="FA5D12C61D074EA0841F264D9839D727">
    <w:name w:val="FA5D12C61D074EA0841F264D9839D727"/>
  </w:style>
  <w:style w:type="paragraph" w:customStyle="1" w:styleId="72121E12EBD84F44B0EB83494248D048">
    <w:name w:val="72121E12EBD84F44B0EB83494248D048"/>
  </w:style>
  <w:style w:type="paragraph" w:customStyle="1" w:styleId="C871A529E95C476ABB7F38286EE150C0">
    <w:name w:val="C871A529E95C476ABB7F38286EE150C0"/>
  </w:style>
  <w:style w:type="paragraph" w:customStyle="1" w:styleId="5F069586622D44818E49B2C75045BB0A">
    <w:name w:val="5F069586622D44818E49B2C75045BB0A"/>
  </w:style>
  <w:style w:type="paragraph" w:customStyle="1" w:styleId="F7EB74EA022849D7AD5FFD1817E8F37D">
    <w:name w:val="F7EB74EA022849D7AD5FFD1817E8F37D"/>
  </w:style>
  <w:style w:type="paragraph" w:customStyle="1" w:styleId="70EBF0DC03B446958CFEE250907575D6">
    <w:name w:val="70EBF0DC03B446958CFEE250907575D6"/>
  </w:style>
  <w:style w:type="paragraph" w:customStyle="1" w:styleId="9B3CEE42FC4449559F81780839DD5F51">
    <w:name w:val="9B3CEE42FC4449559F81780839DD5F51"/>
  </w:style>
  <w:style w:type="paragraph" w:customStyle="1" w:styleId="34F12313172F4B86ABFA91245C1617A9">
    <w:name w:val="34F12313172F4B86ABFA91245C1617A9"/>
  </w:style>
  <w:style w:type="paragraph" w:customStyle="1" w:styleId="7CC944982F604C0087215406EF624557">
    <w:name w:val="7CC944982F604C0087215406EF624557"/>
  </w:style>
  <w:style w:type="paragraph" w:customStyle="1" w:styleId="175C2C409CEF47299193756B781DA1DE">
    <w:name w:val="175C2C409CEF47299193756B781DA1DE"/>
  </w:style>
  <w:style w:type="paragraph" w:customStyle="1" w:styleId="93D34041C38D4E638152C5F8734E1BCA">
    <w:name w:val="93D34041C38D4E638152C5F8734E1BCA"/>
  </w:style>
  <w:style w:type="paragraph" w:customStyle="1" w:styleId="6622464C25C44738B853E4DA17223EB9">
    <w:name w:val="6622464C25C44738B853E4DA17223EB9"/>
  </w:style>
  <w:style w:type="paragraph" w:customStyle="1" w:styleId="CC2EE09A404E43A1AC15BC15F69FB736">
    <w:name w:val="CC2EE09A404E43A1AC15BC15F69FB736"/>
  </w:style>
  <w:style w:type="paragraph" w:customStyle="1" w:styleId="3F45B4D6D9A141658C8D875CBB8CD195">
    <w:name w:val="3F45B4D6D9A141658C8D875CBB8CD195"/>
  </w:style>
  <w:style w:type="paragraph" w:customStyle="1" w:styleId="099F15757EF3427188AAD31260CE3F91">
    <w:name w:val="099F15757EF3427188AAD31260CE3F91"/>
  </w:style>
  <w:style w:type="paragraph" w:customStyle="1" w:styleId="96AE3E861B3C404C84F6542494FDA7FC">
    <w:name w:val="96AE3E861B3C404C84F6542494FDA7FC"/>
  </w:style>
  <w:style w:type="paragraph" w:customStyle="1" w:styleId="476D69F5C5C84B20979CE15437CF6D41">
    <w:name w:val="476D69F5C5C84B20979CE15437CF6D41"/>
  </w:style>
  <w:style w:type="paragraph" w:customStyle="1" w:styleId="5B30EB232DCA472889FEF3A8AC242D95">
    <w:name w:val="5B30EB232DCA472889FEF3A8AC242D95"/>
  </w:style>
  <w:style w:type="paragraph" w:customStyle="1" w:styleId="AAB12A2BE3B940EB9584F8E8B1C079A5">
    <w:name w:val="AAB12A2BE3B940EB9584F8E8B1C079A5"/>
  </w:style>
  <w:style w:type="paragraph" w:customStyle="1" w:styleId="A2A2BE5CD2784183B1DCAD8ABA25846A">
    <w:name w:val="A2A2BE5CD2784183B1DCAD8ABA25846A"/>
  </w:style>
  <w:style w:type="paragraph" w:customStyle="1" w:styleId="9CF4364422EF4A02BE5A96CA0B626121">
    <w:name w:val="9CF4364422EF4A02BE5A96CA0B626121"/>
  </w:style>
  <w:style w:type="paragraph" w:customStyle="1" w:styleId="EB0943D989CC4554944C2B23BC600F07">
    <w:name w:val="EB0943D989CC4554944C2B23BC600F07"/>
  </w:style>
  <w:style w:type="paragraph" w:customStyle="1" w:styleId="3C60F849A1CD4003B5BEF86ECCB57FB5">
    <w:name w:val="3C60F849A1CD4003B5BEF86ECCB57FB5"/>
  </w:style>
  <w:style w:type="paragraph" w:customStyle="1" w:styleId="F624EE3D80524CEFB5EDC14701764A84">
    <w:name w:val="F624EE3D80524CEFB5EDC14701764A84"/>
  </w:style>
  <w:style w:type="paragraph" w:customStyle="1" w:styleId="C22BD3417A9141B59145447391698F41">
    <w:name w:val="C22BD3417A9141B59145447391698F41"/>
  </w:style>
  <w:style w:type="paragraph" w:customStyle="1" w:styleId="42DC380E164B4CD9888FF93E57580BE4">
    <w:name w:val="42DC380E164B4CD9888FF93E57580BE4"/>
  </w:style>
  <w:style w:type="paragraph" w:customStyle="1" w:styleId="11770CABBD604AC4A0C19BBA711F2260">
    <w:name w:val="11770CABBD604AC4A0C19BBA711F2260"/>
  </w:style>
  <w:style w:type="paragraph" w:customStyle="1" w:styleId="C709CC5D8CC940AD88EB3D96570F5DB2">
    <w:name w:val="C709CC5D8CC940AD88EB3D96570F5DB2"/>
  </w:style>
  <w:style w:type="paragraph" w:customStyle="1" w:styleId="C929880D893F490D9D23B787E835EB5D">
    <w:name w:val="C929880D893F490D9D23B787E835EB5D"/>
  </w:style>
  <w:style w:type="paragraph" w:customStyle="1" w:styleId="5522078C637E46C995C671BE0F80D12F">
    <w:name w:val="5522078C637E46C995C671BE0F80D12F"/>
  </w:style>
  <w:style w:type="paragraph" w:customStyle="1" w:styleId="C0D6BE468A5C40EF8F0ADCCA18100D44">
    <w:name w:val="C0D6BE468A5C40EF8F0ADCCA18100D44"/>
  </w:style>
  <w:style w:type="paragraph" w:customStyle="1" w:styleId="3823B68CD2D44573999C0A19D9D38273">
    <w:name w:val="3823B68CD2D44573999C0A19D9D38273"/>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ABBD07B7F2E4B6D8380E68A4BC1782C">
    <w:name w:val="0ABBD07B7F2E4B6D8380E68A4BC1782C"/>
  </w:style>
  <w:style w:type="paragraph" w:customStyle="1" w:styleId="83685A3C54B14C6C882A5376A281388E">
    <w:name w:val="83685A3C54B14C6C882A5376A281388E"/>
  </w:style>
  <w:style w:type="paragraph" w:customStyle="1" w:styleId="1965B63E2E29457C8F7E69CE64470838">
    <w:name w:val="1965B63E2E29457C8F7E69CE64470838"/>
  </w:style>
  <w:style w:type="paragraph" w:customStyle="1" w:styleId="06E5B69D845246B5972A16B123154F75">
    <w:name w:val="06E5B69D845246B5972A16B123154F75"/>
  </w:style>
  <w:style w:type="paragraph" w:customStyle="1" w:styleId="3D4012E5F27D4DBDAB665AB8714858B1">
    <w:name w:val="3D4012E5F27D4DBDAB665AB8714858B1"/>
  </w:style>
  <w:style w:type="paragraph" w:customStyle="1" w:styleId="A23D6D5089574897AD49E64409004F72">
    <w:name w:val="A23D6D5089574897AD49E64409004F72"/>
  </w:style>
  <w:style w:type="character" w:styleId="Emphasis">
    <w:name w:val="Emphasis"/>
    <w:basedOn w:val="DefaultParagraphFont"/>
    <w:uiPriority w:val="4"/>
    <w:unhideWhenUsed/>
    <w:qFormat/>
    <w:rPr>
      <w:i/>
      <w:iCs/>
    </w:rPr>
  </w:style>
  <w:style w:type="paragraph" w:customStyle="1" w:styleId="62D8B0786D0146638F4E627A2A949AD6">
    <w:name w:val="62D8B0786D0146638F4E627A2A949AD6"/>
  </w:style>
  <w:style w:type="paragraph" w:customStyle="1" w:styleId="2CD31A68BF8D438784EAF50BA9B68DA1">
    <w:name w:val="2CD31A68BF8D438784EAF50BA9B68DA1"/>
  </w:style>
  <w:style w:type="paragraph" w:customStyle="1" w:styleId="D9057AA6CB184879855A0B8790423C93">
    <w:name w:val="D9057AA6CB184879855A0B8790423C93"/>
  </w:style>
  <w:style w:type="paragraph" w:customStyle="1" w:styleId="A5895C44802B4FD58BB13E590C1B67AF">
    <w:name w:val="A5895C44802B4FD58BB13E590C1B67AF"/>
  </w:style>
  <w:style w:type="paragraph" w:customStyle="1" w:styleId="3DAD937FF4664038A7471622EABE367E">
    <w:name w:val="3DAD937FF4664038A7471622EABE367E"/>
  </w:style>
  <w:style w:type="paragraph" w:customStyle="1" w:styleId="BF595FA804DE4DD4948B5E89B6F980C6">
    <w:name w:val="BF595FA804DE4DD4948B5E89B6F980C6"/>
  </w:style>
  <w:style w:type="paragraph" w:customStyle="1" w:styleId="2DD5BB9CC55B444FB77E5EBF0613BAA0">
    <w:name w:val="2DD5BB9CC55B444FB77E5EBF0613BAA0"/>
  </w:style>
  <w:style w:type="paragraph" w:customStyle="1" w:styleId="07D4180FE56B4461B79BB98EA0885ACB">
    <w:name w:val="07D4180FE56B4461B79BB98EA0885ACB"/>
  </w:style>
  <w:style w:type="paragraph" w:customStyle="1" w:styleId="B0D641F39B1C4757A336D9B23F7ACEFB">
    <w:name w:val="B0D641F39B1C4757A336D9B23F7ACEFB"/>
  </w:style>
  <w:style w:type="paragraph" w:customStyle="1" w:styleId="A2B98F51D89B4AE4BB899F1B376716DF">
    <w:name w:val="A2B98F51D89B4AE4BB899F1B376716DF"/>
  </w:style>
  <w:style w:type="paragraph" w:customStyle="1" w:styleId="D3FFDFB0CF264D61AA106C573A561E65">
    <w:name w:val="D3FFDFB0CF264D61AA106C573A561E65"/>
  </w:style>
  <w:style w:type="paragraph" w:customStyle="1" w:styleId="DBAA4D49B2FE403388222F91D7331610">
    <w:name w:val="DBAA4D49B2FE403388222F91D7331610"/>
  </w:style>
  <w:style w:type="paragraph" w:customStyle="1" w:styleId="582DB8E0AFFD4CFF8D4BE01CB89881FF">
    <w:name w:val="582DB8E0AFFD4CFF8D4BE01CB89881FF"/>
  </w:style>
  <w:style w:type="paragraph" w:customStyle="1" w:styleId="1B47185AEF854711AA625C28CCE361DA">
    <w:name w:val="1B47185AEF854711AA625C28CCE361DA"/>
  </w:style>
  <w:style w:type="paragraph" w:customStyle="1" w:styleId="7A80CE82151E4A388864AF82E8DC0BE6">
    <w:name w:val="7A80CE82151E4A388864AF82E8DC0BE6"/>
  </w:style>
  <w:style w:type="paragraph" w:customStyle="1" w:styleId="411A4DD19D734AD3930B0351EAF95313">
    <w:name w:val="411A4DD19D734AD3930B0351EAF95313"/>
  </w:style>
  <w:style w:type="paragraph" w:customStyle="1" w:styleId="2542B1CBCB674D18869970BAAF11C7B4">
    <w:name w:val="2542B1CBCB674D18869970BAAF11C7B4"/>
  </w:style>
  <w:style w:type="paragraph" w:customStyle="1" w:styleId="94C19D67128B41F7AF362030AE29D919">
    <w:name w:val="94C19D67128B41F7AF362030AE29D919"/>
  </w:style>
  <w:style w:type="paragraph" w:customStyle="1" w:styleId="3D5D948A28534C50BD48B1B82CCDB10B">
    <w:name w:val="3D5D948A28534C50BD48B1B82CCDB10B"/>
  </w:style>
  <w:style w:type="paragraph" w:customStyle="1" w:styleId="711ADB2D84414FDF97532B7EF35EC6FD">
    <w:name w:val="711ADB2D84414FDF97532B7EF35EC6FD"/>
  </w:style>
  <w:style w:type="paragraph" w:customStyle="1" w:styleId="D5D31CF6D3DA4EF891EC8BAA1A148C55">
    <w:name w:val="D5D31CF6D3DA4EF891EC8BAA1A148C55"/>
  </w:style>
  <w:style w:type="paragraph" w:customStyle="1" w:styleId="25AC006E2C2C445F86FD73AB9E1651D4">
    <w:name w:val="25AC006E2C2C445F86FD73AB9E1651D4"/>
  </w:style>
  <w:style w:type="paragraph" w:customStyle="1" w:styleId="2823CF7F371042B293F77C2470E369E8">
    <w:name w:val="2823CF7F371042B293F77C2470E369E8"/>
  </w:style>
  <w:style w:type="paragraph" w:customStyle="1" w:styleId="D18D9DAAF3514D71B35F5B443B6B218A">
    <w:name w:val="D18D9DAAF3514D71B35F5B443B6B218A"/>
  </w:style>
  <w:style w:type="paragraph" w:customStyle="1" w:styleId="93F97B12FDAA4D1D9F4E8576FAD0B3B2">
    <w:name w:val="93F97B12FDAA4D1D9F4E8576FAD0B3B2"/>
  </w:style>
  <w:style w:type="paragraph" w:customStyle="1" w:styleId="FA5D12C61D074EA0841F264D9839D727">
    <w:name w:val="FA5D12C61D074EA0841F264D9839D727"/>
  </w:style>
  <w:style w:type="paragraph" w:customStyle="1" w:styleId="72121E12EBD84F44B0EB83494248D048">
    <w:name w:val="72121E12EBD84F44B0EB83494248D048"/>
  </w:style>
  <w:style w:type="paragraph" w:customStyle="1" w:styleId="C871A529E95C476ABB7F38286EE150C0">
    <w:name w:val="C871A529E95C476ABB7F38286EE150C0"/>
  </w:style>
  <w:style w:type="paragraph" w:customStyle="1" w:styleId="5F069586622D44818E49B2C75045BB0A">
    <w:name w:val="5F069586622D44818E49B2C75045BB0A"/>
  </w:style>
  <w:style w:type="paragraph" w:customStyle="1" w:styleId="F7EB74EA022849D7AD5FFD1817E8F37D">
    <w:name w:val="F7EB74EA022849D7AD5FFD1817E8F37D"/>
  </w:style>
  <w:style w:type="paragraph" w:customStyle="1" w:styleId="70EBF0DC03B446958CFEE250907575D6">
    <w:name w:val="70EBF0DC03B446958CFEE250907575D6"/>
  </w:style>
  <w:style w:type="paragraph" w:customStyle="1" w:styleId="9B3CEE42FC4449559F81780839DD5F51">
    <w:name w:val="9B3CEE42FC4449559F81780839DD5F51"/>
  </w:style>
  <w:style w:type="paragraph" w:customStyle="1" w:styleId="34F12313172F4B86ABFA91245C1617A9">
    <w:name w:val="34F12313172F4B86ABFA91245C1617A9"/>
  </w:style>
  <w:style w:type="paragraph" w:customStyle="1" w:styleId="7CC944982F604C0087215406EF624557">
    <w:name w:val="7CC944982F604C0087215406EF624557"/>
  </w:style>
  <w:style w:type="paragraph" w:customStyle="1" w:styleId="175C2C409CEF47299193756B781DA1DE">
    <w:name w:val="175C2C409CEF47299193756B781DA1DE"/>
  </w:style>
  <w:style w:type="paragraph" w:customStyle="1" w:styleId="93D34041C38D4E638152C5F8734E1BCA">
    <w:name w:val="93D34041C38D4E638152C5F8734E1BCA"/>
  </w:style>
  <w:style w:type="paragraph" w:customStyle="1" w:styleId="6622464C25C44738B853E4DA17223EB9">
    <w:name w:val="6622464C25C44738B853E4DA17223EB9"/>
  </w:style>
  <w:style w:type="paragraph" w:customStyle="1" w:styleId="CC2EE09A404E43A1AC15BC15F69FB736">
    <w:name w:val="CC2EE09A404E43A1AC15BC15F69FB736"/>
  </w:style>
  <w:style w:type="paragraph" w:customStyle="1" w:styleId="3F45B4D6D9A141658C8D875CBB8CD195">
    <w:name w:val="3F45B4D6D9A141658C8D875CBB8CD195"/>
  </w:style>
  <w:style w:type="paragraph" w:customStyle="1" w:styleId="099F15757EF3427188AAD31260CE3F91">
    <w:name w:val="099F15757EF3427188AAD31260CE3F91"/>
  </w:style>
  <w:style w:type="paragraph" w:customStyle="1" w:styleId="96AE3E861B3C404C84F6542494FDA7FC">
    <w:name w:val="96AE3E861B3C404C84F6542494FDA7FC"/>
  </w:style>
  <w:style w:type="paragraph" w:customStyle="1" w:styleId="476D69F5C5C84B20979CE15437CF6D41">
    <w:name w:val="476D69F5C5C84B20979CE15437CF6D41"/>
  </w:style>
  <w:style w:type="paragraph" w:customStyle="1" w:styleId="5B30EB232DCA472889FEF3A8AC242D95">
    <w:name w:val="5B30EB232DCA472889FEF3A8AC242D95"/>
  </w:style>
  <w:style w:type="paragraph" w:customStyle="1" w:styleId="AAB12A2BE3B940EB9584F8E8B1C079A5">
    <w:name w:val="AAB12A2BE3B940EB9584F8E8B1C079A5"/>
  </w:style>
  <w:style w:type="paragraph" w:customStyle="1" w:styleId="A2A2BE5CD2784183B1DCAD8ABA25846A">
    <w:name w:val="A2A2BE5CD2784183B1DCAD8ABA25846A"/>
  </w:style>
  <w:style w:type="paragraph" w:customStyle="1" w:styleId="9CF4364422EF4A02BE5A96CA0B626121">
    <w:name w:val="9CF4364422EF4A02BE5A96CA0B626121"/>
  </w:style>
  <w:style w:type="paragraph" w:customStyle="1" w:styleId="EB0943D989CC4554944C2B23BC600F07">
    <w:name w:val="EB0943D989CC4554944C2B23BC600F07"/>
  </w:style>
  <w:style w:type="paragraph" w:customStyle="1" w:styleId="3C60F849A1CD4003B5BEF86ECCB57FB5">
    <w:name w:val="3C60F849A1CD4003B5BEF86ECCB57FB5"/>
  </w:style>
  <w:style w:type="paragraph" w:customStyle="1" w:styleId="F624EE3D80524CEFB5EDC14701764A84">
    <w:name w:val="F624EE3D80524CEFB5EDC14701764A84"/>
  </w:style>
  <w:style w:type="paragraph" w:customStyle="1" w:styleId="C22BD3417A9141B59145447391698F41">
    <w:name w:val="C22BD3417A9141B59145447391698F41"/>
  </w:style>
  <w:style w:type="paragraph" w:customStyle="1" w:styleId="42DC380E164B4CD9888FF93E57580BE4">
    <w:name w:val="42DC380E164B4CD9888FF93E57580BE4"/>
  </w:style>
  <w:style w:type="paragraph" w:customStyle="1" w:styleId="11770CABBD604AC4A0C19BBA711F2260">
    <w:name w:val="11770CABBD604AC4A0C19BBA711F2260"/>
  </w:style>
  <w:style w:type="paragraph" w:customStyle="1" w:styleId="C709CC5D8CC940AD88EB3D96570F5DB2">
    <w:name w:val="C709CC5D8CC940AD88EB3D96570F5DB2"/>
  </w:style>
  <w:style w:type="paragraph" w:customStyle="1" w:styleId="C929880D893F490D9D23B787E835EB5D">
    <w:name w:val="C929880D893F490D9D23B787E835EB5D"/>
  </w:style>
  <w:style w:type="paragraph" w:customStyle="1" w:styleId="5522078C637E46C995C671BE0F80D12F">
    <w:name w:val="5522078C637E46C995C671BE0F80D12F"/>
  </w:style>
  <w:style w:type="paragraph" w:customStyle="1" w:styleId="C0D6BE468A5C40EF8F0ADCCA18100D44">
    <w:name w:val="C0D6BE468A5C40EF8F0ADCCA18100D44"/>
  </w:style>
  <w:style w:type="paragraph" w:customStyle="1" w:styleId="3823B68CD2D44573999C0A19D9D38273">
    <w:name w:val="3823B68CD2D44573999C0A19D9D382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ARGUMENTS STRUCTURE</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1FDE67E-3A09-48CD-A266-D55AFD9FC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0</TotalTime>
  <Pages>21</Pages>
  <Words>2773</Words>
  <Characters>15807</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Windows User</cp:lastModifiedBy>
  <cp:revision>2</cp:revision>
  <dcterms:created xsi:type="dcterms:W3CDTF">2020-05-27T21:24:00Z</dcterms:created>
  <dcterms:modified xsi:type="dcterms:W3CDTF">2020-05-27T21:24:00Z</dcterms:modified>
</cp:coreProperties>
</file>